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D0AA" w14:textId="77777777" w:rsidR="00AE7942" w:rsidRDefault="00AE7942" w:rsidP="00AE7942">
      <w:pPr>
        <w:jc w:val="right"/>
        <w:rPr>
          <w:b/>
          <w:lang w:val="lt-LT"/>
        </w:rPr>
      </w:pPr>
      <w:bookmarkStart w:id="0" w:name="institucija"/>
      <w:bookmarkStart w:id="1" w:name="_Hlk113868942"/>
      <w:r w:rsidRPr="007A1C51">
        <w:rPr>
          <w:b/>
          <w:lang w:val="lt-LT"/>
        </w:rPr>
        <w:t>Projektas</w:t>
      </w:r>
    </w:p>
    <w:p w14:paraId="36974D43" w14:textId="77777777" w:rsidR="00AE7942" w:rsidRDefault="00AE7942" w:rsidP="00D2519A">
      <w:pPr>
        <w:jc w:val="center"/>
        <w:rPr>
          <w:b/>
          <w:lang w:val="lt-LT"/>
        </w:rPr>
      </w:pPr>
    </w:p>
    <w:p w14:paraId="4D221474" w14:textId="5F901C37" w:rsidR="003D64D2" w:rsidRPr="003439F5" w:rsidRDefault="003D64D2" w:rsidP="00D2519A">
      <w:pPr>
        <w:jc w:val="center"/>
        <w:rPr>
          <w:b/>
          <w:lang w:val="lt-LT"/>
        </w:rPr>
      </w:pPr>
      <w:r w:rsidRPr="003439F5">
        <w:rPr>
          <w:b/>
          <w:lang w:val="lt-LT"/>
        </w:rPr>
        <w:t>LAZDIJŲ RAJONO SAVIVALDYBĖ</w:t>
      </w:r>
      <w:bookmarkEnd w:id="0"/>
      <w:r w:rsidRPr="003439F5">
        <w:rPr>
          <w:b/>
          <w:lang w:val="lt-LT"/>
        </w:rPr>
        <w:t>S TARYBA</w:t>
      </w:r>
    </w:p>
    <w:p w14:paraId="2F778706" w14:textId="77777777" w:rsidR="003D64D2" w:rsidRPr="003439F5" w:rsidRDefault="003D64D2" w:rsidP="001B266F">
      <w:pPr>
        <w:jc w:val="center"/>
        <w:rPr>
          <w:b/>
          <w:lang w:val="lt-LT"/>
        </w:rPr>
      </w:pPr>
    </w:p>
    <w:p w14:paraId="1783C5B4" w14:textId="77777777" w:rsidR="003D64D2" w:rsidRPr="003439F5" w:rsidRDefault="003D64D2" w:rsidP="001B266F">
      <w:pPr>
        <w:jc w:val="center"/>
        <w:rPr>
          <w:b/>
          <w:lang w:val="lt-LT"/>
        </w:rPr>
      </w:pPr>
      <w:r w:rsidRPr="003439F5">
        <w:rPr>
          <w:b/>
          <w:lang w:val="lt-LT"/>
        </w:rPr>
        <w:t>SPRENDIMAS</w:t>
      </w:r>
    </w:p>
    <w:p w14:paraId="354439AC" w14:textId="43FAE3E8" w:rsidR="003D64D2" w:rsidRDefault="003D64D2" w:rsidP="001B266F">
      <w:pPr>
        <w:jc w:val="center"/>
        <w:rPr>
          <w:b/>
          <w:lang w:val="lt-LT"/>
        </w:rPr>
      </w:pPr>
      <w:r w:rsidRPr="003439F5">
        <w:rPr>
          <w:b/>
          <w:lang w:val="lt-LT"/>
        </w:rPr>
        <w:t xml:space="preserve">DĖL </w:t>
      </w:r>
      <w:r w:rsidR="007469FD">
        <w:rPr>
          <w:b/>
          <w:lang w:val="lt-LT"/>
        </w:rPr>
        <w:t>STATINI</w:t>
      </w:r>
      <w:r w:rsidR="001C04E0">
        <w:rPr>
          <w:b/>
          <w:lang w:val="lt-LT"/>
        </w:rPr>
        <w:t>Ų</w:t>
      </w:r>
      <w:r w:rsidR="000D6F5B">
        <w:rPr>
          <w:b/>
          <w:lang w:val="lt-LT"/>
        </w:rPr>
        <w:t xml:space="preserve"> ĮTRAUKIMO Į APSKAITĄ</w:t>
      </w:r>
      <w:r w:rsidR="009B094D">
        <w:rPr>
          <w:b/>
          <w:lang w:val="lt-LT"/>
        </w:rPr>
        <w:t xml:space="preserve"> IR </w:t>
      </w:r>
      <w:r w:rsidR="00C763FD" w:rsidRPr="00C763FD">
        <w:rPr>
          <w:b/>
          <w:lang w:val="lt-LT" w:eastAsia="en-US"/>
        </w:rPr>
        <w:t xml:space="preserve">VALSTYBĖS NEKILNOJAMOJO TURTO </w:t>
      </w:r>
      <w:r w:rsidR="00DC20A4" w:rsidRPr="00C763FD">
        <w:rPr>
          <w:b/>
          <w:lang w:val="lt-LT" w:eastAsia="en-US"/>
        </w:rPr>
        <w:t>(</w:t>
      </w:r>
      <w:r w:rsidR="00DC20A4">
        <w:rPr>
          <w:b/>
          <w:lang w:val="lt-LT" w:eastAsia="en-US"/>
        </w:rPr>
        <w:t>PĖSČIŲJŲ (DVIRAČIŲ) TAKŲ</w:t>
      </w:r>
      <w:r w:rsidR="00DC20A4" w:rsidRPr="00C763FD">
        <w:rPr>
          <w:b/>
          <w:lang w:val="lt-LT" w:eastAsia="en-US"/>
        </w:rPr>
        <w:t xml:space="preserve">)  </w:t>
      </w:r>
      <w:r w:rsidR="00C763FD" w:rsidRPr="00C763FD">
        <w:rPr>
          <w:b/>
          <w:lang w:val="lt-LT" w:eastAsia="en-US"/>
        </w:rPr>
        <w:t>PERĖMIMO LAZDIJŲ RAJONO SAVIVALDYBĖS NUOSAVYBĖN IR ŠIO TURTO PERDAVIMO LAZDIJŲ RAJONO SAVIVALDYBĖS ADMINISTRACIJAI VALDYTI, NAUDOTI IR DISPONUOTI JUO PATIKĖJIMO TEISE</w:t>
      </w:r>
    </w:p>
    <w:p w14:paraId="15654691" w14:textId="77777777" w:rsidR="000D6F5B" w:rsidRPr="003439F5" w:rsidRDefault="000D6F5B" w:rsidP="001B266F">
      <w:pPr>
        <w:jc w:val="center"/>
        <w:rPr>
          <w:b/>
          <w:lang w:val="lt-LT"/>
        </w:rPr>
      </w:pPr>
    </w:p>
    <w:p w14:paraId="6950DC4D" w14:textId="30E54AC9" w:rsidR="003D64D2" w:rsidRPr="003439F5" w:rsidRDefault="003D64D2" w:rsidP="001B266F">
      <w:pPr>
        <w:jc w:val="center"/>
        <w:rPr>
          <w:bCs/>
          <w:lang w:val="lt-LT"/>
        </w:rPr>
      </w:pPr>
      <w:r w:rsidRPr="003439F5">
        <w:rPr>
          <w:bCs/>
          <w:lang w:val="lt-LT"/>
        </w:rPr>
        <w:t>20</w:t>
      </w:r>
      <w:r w:rsidR="00A244D4">
        <w:rPr>
          <w:bCs/>
          <w:lang w:val="lt-LT"/>
        </w:rPr>
        <w:t>2</w:t>
      </w:r>
      <w:r w:rsidR="001C7F01">
        <w:rPr>
          <w:bCs/>
          <w:lang w:val="lt-LT"/>
        </w:rPr>
        <w:t>5</w:t>
      </w:r>
      <w:r w:rsidRPr="003439F5">
        <w:rPr>
          <w:bCs/>
          <w:lang w:val="lt-LT"/>
        </w:rPr>
        <w:t xml:space="preserve"> m</w:t>
      </w:r>
      <w:r w:rsidR="0075047A">
        <w:rPr>
          <w:bCs/>
          <w:lang w:val="lt-LT"/>
        </w:rPr>
        <w:t xml:space="preserve">. </w:t>
      </w:r>
      <w:r w:rsidR="001C7F01">
        <w:rPr>
          <w:bCs/>
          <w:lang w:val="lt-LT"/>
        </w:rPr>
        <w:t>s</w:t>
      </w:r>
      <w:r w:rsidR="003A2DDD">
        <w:rPr>
          <w:bCs/>
          <w:lang w:val="lt-LT"/>
        </w:rPr>
        <w:t xml:space="preserve">palio     </w:t>
      </w:r>
      <w:r w:rsidR="0035321E">
        <w:rPr>
          <w:bCs/>
          <w:lang w:val="lt-LT"/>
        </w:rPr>
        <w:t xml:space="preserve"> </w:t>
      </w:r>
      <w:r w:rsidRPr="003439F5">
        <w:rPr>
          <w:bCs/>
          <w:lang w:val="lt-LT"/>
        </w:rPr>
        <w:t>d. Nr.</w:t>
      </w:r>
      <w:r w:rsidR="001C7F01">
        <w:rPr>
          <w:bCs/>
          <w:lang w:val="lt-LT"/>
        </w:rPr>
        <w:t xml:space="preserve">   </w:t>
      </w:r>
    </w:p>
    <w:p w14:paraId="5E205594" w14:textId="77777777" w:rsidR="003D64D2" w:rsidRPr="003439F5" w:rsidRDefault="003D64D2" w:rsidP="001B266F">
      <w:pPr>
        <w:jc w:val="center"/>
        <w:rPr>
          <w:b/>
          <w:lang w:val="lt-LT"/>
        </w:rPr>
      </w:pPr>
      <w:r w:rsidRPr="003439F5">
        <w:rPr>
          <w:bCs/>
          <w:lang w:val="lt-LT"/>
        </w:rPr>
        <w:t>Lazdijai</w:t>
      </w:r>
    </w:p>
    <w:p w14:paraId="19800647" w14:textId="77777777" w:rsidR="003D64D2" w:rsidRPr="003439F5" w:rsidRDefault="003D64D2">
      <w:pPr>
        <w:jc w:val="center"/>
        <w:rPr>
          <w:lang w:val="lt-LT"/>
        </w:rPr>
      </w:pPr>
    </w:p>
    <w:bookmarkEnd w:id="1"/>
    <w:p w14:paraId="718D6A46" w14:textId="0BB6B4F7" w:rsidR="00240024" w:rsidRPr="007A1C51" w:rsidRDefault="00AB5B42" w:rsidP="00D04953">
      <w:pPr>
        <w:tabs>
          <w:tab w:val="left" w:pos="1134"/>
        </w:tabs>
        <w:suppressAutoHyphens w:val="0"/>
        <w:spacing w:line="360" w:lineRule="auto"/>
        <w:ind w:firstLine="851"/>
        <w:jc w:val="both"/>
        <w:rPr>
          <w:spacing w:val="20"/>
          <w:lang w:val="lt-LT"/>
        </w:rPr>
      </w:pPr>
      <w:r w:rsidRPr="00FB3E90">
        <w:rPr>
          <w:lang w:val="lt-LT"/>
        </w:rPr>
        <w:t>Vadovaudamasi Lietuvos Respubl</w:t>
      </w:r>
      <w:r w:rsidR="005B1457" w:rsidRPr="00FB3E90">
        <w:rPr>
          <w:lang w:val="lt-LT"/>
        </w:rPr>
        <w:t>ikos vietos savivaldos įstatymo</w:t>
      </w:r>
      <w:bookmarkStart w:id="2" w:name="_Hlk36450002"/>
      <w:r w:rsidR="004519BC" w:rsidRPr="00FB3E90">
        <w:rPr>
          <w:lang w:val="lt-LT"/>
        </w:rPr>
        <w:t xml:space="preserve"> </w:t>
      </w:r>
      <w:r w:rsidR="004519BC" w:rsidRPr="00FB3E90">
        <w:rPr>
          <w:szCs w:val="20"/>
          <w:lang w:val="lt-LT" w:eastAsia="en-US"/>
        </w:rPr>
        <w:t>6 straipsnio 32 punktu, 15 straipsnio 2 dalies 19 punktu</w:t>
      </w:r>
      <w:r w:rsidR="00D563E0">
        <w:rPr>
          <w:szCs w:val="20"/>
          <w:lang w:val="lt-LT" w:eastAsia="en-US"/>
        </w:rPr>
        <w:t>,</w:t>
      </w:r>
      <w:r w:rsidR="004519BC" w:rsidRPr="00FB3E90">
        <w:rPr>
          <w:szCs w:val="20"/>
          <w:lang w:val="lt-LT" w:eastAsia="en-US"/>
        </w:rPr>
        <w:t xml:space="preserve"> Lietuvos Respublikos valstybės turto perėmimo savivaldybių nuosavybėn įstatymo 3 straipsnio 1 dalies 2 punktu, 2 dalimi, 4 straipsnio 1</w:t>
      </w:r>
      <w:r w:rsidR="00C71AC1">
        <w:rPr>
          <w:szCs w:val="20"/>
          <w:lang w:val="lt-LT" w:eastAsia="en-US"/>
        </w:rPr>
        <w:t> </w:t>
      </w:r>
      <w:r w:rsidR="004519BC" w:rsidRPr="00FB3E90">
        <w:rPr>
          <w:szCs w:val="20"/>
          <w:lang w:val="lt-LT" w:eastAsia="en-US"/>
        </w:rPr>
        <w:t>dalimi, Lietuvos Respublikos valstybės ir savivaldybių turto valdymo, naudojimo ir disponavimo juo įstatymo 12 straipsnio 1 ir 2 dalimis</w:t>
      </w:r>
      <w:bookmarkEnd w:id="2"/>
      <w:r w:rsidR="004519BC" w:rsidRPr="00FB3E90">
        <w:rPr>
          <w:lang w:val="lt-LT"/>
        </w:rPr>
        <w:t xml:space="preserve"> </w:t>
      </w:r>
      <w:r w:rsidR="001D2762" w:rsidRPr="00FB3E90">
        <w:rPr>
          <w:lang w:val="lt-LT"/>
        </w:rPr>
        <w:t xml:space="preserve">ir </w:t>
      </w:r>
      <w:r w:rsidR="001D2762" w:rsidRPr="00FB3E90">
        <w:rPr>
          <w:rFonts w:eastAsia="Aptos"/>
          <w:kern w:val="2"/>
          <w:lang w:val="lt-LT" w:eastAsia="en-US"/>
        </w:rPr>
        <w:t>atsižvelgdama į tai, kad</w:t>
      </w:r>
      <w:r w:rsidR="007A1C51" w:rsidRPr="00FB3E90">
        <w:rPr>
          <w:rFonts w:eastAsia="Aptos"/>
          <w:kern w:val="2"/>
          <w:lang w:val="lt-LT" w:eastAsia="en-US"/>
        </w:rPr>
        <w:t xml:space="preserve"> </w:t>
      </w:r>
      <w:r w:rsidR="004B5F42" w:rsidRPr="00FB3E90">
        <w:rPr>
          <w:rFonts w:eastAsia="Aptos"/>
          <w:kern w:val="2"/>
          <w:lang w:val="lt-LT" w:eastAsia="en-US"/>
        </w:rPr>
        <w:t xml:space="preserve">pėsčiųjų (dviračių) </w:t>
      </w:r>
      <w:r w:rsidR="00052A55" w:rsidRPr="00FB3E90">
        <w:rPr>
          <w:rFonts w:eastAsia="Aptos"/>
          <w:kern w:val="2"/>
          <w:lang w:val="lt-LT" w:eastAsia="en-US"/>
        </w:rPr>
        <w:t>takai</w:t>
      </w:r>
      <w:r w:rsidR="004570E4">
        <w:rPr>
          <w:rFonts w:eastAsia="Aptos"/>
          <w:kern w:val="2"/>
          <w:lang w:val="lt-LT" w:eastAsia="en-US"/>
        </w:rPr>
        <w:t xml:space="preserve">, </w:t>
      </w:r>
      <w:r w:rsidR="00052A55" w:rsidRPr="00FB3E90">
        <w:rPr>
          <w:rFonts w:eastAsia="Aptos"/>
          <w:kern w:val="2"/>
          <w:lang w:val="lt-LT" w:eastAsia="en-US"/>
        </w:rPr>
        <w:t xml:space="preserve"> esantys Lazdijuose, Turistų gatvėje, </w:t>
      </w:r>
      <w:r w:rsidR="001D2762" w:rsidRPr="00FB3E90">
        <w:rPr>
          <w:rFonts w:eastAsia="Aptos"/>
          <w:kern w:val="2"/>
          <w:lang w:val="lt-LT" w:eastAsia="en-US"/>
        </w:rPr>
        <w:t>iš Lazdijų miesto merijos</w:t>
      </w:r>
      <w:r w:rsidR="001D2762" w:rsidRPr="00FB3E90">
        <w:rPr>
          <w:rFonts w:eastAsia="Aptos"/>
          <w:color w:val="212529"/>
          <w:kern w:val="2"/>
          <w:shd w:val="clear" w:color="auto" w:fill="FFFFFF"/>
          <w:lang w:val="lt-LT" w:eastAsia="en-US"/>
        </w:rPr>
        <w:t xml:space="preserve"> </w:t>
      </w:r>
      <w:r w:rsidR="001D2762" w:rsidRPr="00FB3E90">
        <w:rPr>
          <w:rFonts w:eastAsia="Aptos"/>
          <w:kern w:val="2"/>
          <w:lang w:val="lt-LT" w:eastAsia="en-US"/>
        </w:rPr>
        <w:t>apskaitos nebuvo perduoti į Lazdijų rajono savivaldybės administracijos apskaitą, bei į</w:t>
      </w:r>
      <w:r w:rsidR="007A1C51" w:rsidRPr="00FB3E90">
        <w:rPr>
          <w:rFonts w:eastAsia="Aptos"/>
          <w:kern w:val="2"/>
          <w:lang w:val="lt-LT" w:eastAsia="en-US"/>
        </w:rPr>
        <w:t xml:space="preserve"> </w:t>
      </w:r>
      <w:r w:rsidR="001D2762" w:rsidRPr="00FB3E90">
        <w:rPr>
          <w:rFonts w:eastAsia="Aptos"/>
          <w:kern w:val="2"/>
          <w:lang w:val="lt-LT" w:eastAsia="en-US"/>
        </w:rPr>
        <w:t xml:space="preserve">Lazdijų rajono savivaldybės administracijos Infrastruktūros </w:t>
      </w:r>
      <w:r w:rsidR="007303EE">
        <w:rPr>
          <w:rFonts w:eastAsia="Aptos"/>
          <w:kern w:val="2"/>
          <w:lang w:val="lt-LT" w:eastAsia="en-US"/>
        </w:rPr>
        <w:t xml:space="preserve">plėtros </w:t>
      </w:r>
      <w:r w:rsidR="001D2762" w:rsidRPr="00FB3E90">
        <w:rPr>
          <w:rFonts w:eastAsia="Aptos"/>
          <w:kern w:val="2"/>
          <w:lang w:val="lt-LT" w:eastAsia="en-US"/>
        </w:rPr>
        <w:t>skyriaus 202</w:t>
      </w:r>
      <w:r w:rsidR="007F02FC" w:rsidRPr="00FB3E90">
        <w:rPr>
          <w:rFonts w:eastAsia="Aptos"/>
          <w:kern w:val="2"/>
          <w:lang w:val="lt-LT" w:eastAsia="en-US"/>
        </w:rPr>
        <w:t>5</w:t>
      </w:r>
      <w:r w:rsidR="001D2762" w:rsidRPr="00FB3E90">
        <w:rPr>
          <w:rFonts w:eastAsia="Aptos"/>
          <w:kern w:val="2"/>
          <w:lang w:val="lt-LT" w:eastAsia="en-US"/>
        </w:rPr>
        <w:t>-</w:t>
      </w:r>
      <w:r w:rsidR="00AD4637" w:rsidRPr="00FB3E90">
        <w:rPr>
          <w:rFonts w:eastAsia="Aptos"/>
          <w:kern w:val="2"/>
          <w:lang w:val="lt-LT" w:eastAsia="en-US"/>
        </w:rPr>
        <w:t>10-07</w:t>
      </w:r>
      <w:r w:rsidR="00123EEF" w:rsidRPr="00FB3E90">
        <w:rPr>
          <w:rFonts w:eastAsia="Aptos"/>
          <w:kern w:val="2"/>
          <w:lang w:val="lt-LT" w:eastAsia="en-US"/>
        </w:rPr>
        <w:t xml:space="preserve"> </w:t>
      </w:r>
      <w:r w:rsidR="001D2762" w:rsidRPr="00FB3E90">
        <w:rPr>
          <w:rFonts w:eastAsia="Aptos"/>
          <w:kern w:val="2"/>
          <w:lang w:val="lt-LT" w:eastAsia="en-US"/>
        </w:rPr>
        <w:t>raštą</w:t>
      </w:r>
      <w:r w:rsidR="00123EEF" w:rsidRPr="00FB3E90">
        <w:rPr>
          <w:rFonts w:eastAsia="Aptos"/>
          <w:kern w:val="2"/>
          <w:lang w:val="lt-LT" w:eastAsia="en-US"/>
        </w:rPr>
        <w:t xml:space="preserve"> </w:t>
      </w:r>
      <w:r w:rsidR="001D2762" w:rsidRPr="00FB3E90">
        <w:rPr>
          <w:rFonts w:eastAsia="Aptos"/>
          <w:kern w:val="2"/>
          <w:lang w:val="lt-LT" w:eastAsia="en-US"/>
        </w:rPr>
        <w:t>Nr. VD-</w:t>
      </w:r>
      <w:r w:rsidR="00AD4637" w:rsidRPr="00FB3E90">
        <w:rPr>
          <w:rFonts w:eastAsia="Aptos"/>
          <w:kern w:val="2"/>
          <w:lang w:val="lt-LT" w:eastAsia="en-US"/>
        </w:rPr>
        <w:t>511</w:t>
      </w:r>
      <w:r w:rsidR="001D2762" w:rsidRPr="00FB3E90">
        <w:rPr>
          <w:rFonts w:eastAsia="Aptos"/>
          <w:kern w:val="2"/>
          <w:lang w:val="lt-LT" w:eastAsia="en-US"/>
        </w:rPr>
        <w:t xml:space="preserve"> „Dėl</w:t>
      </w:r>
      <w:r w:rsidR="00123EEF" w:rsidRPr="00FB3E90">
        <w:rPr>
          <w:rFonts w:eastAsia="Aptos"/>
          <w:kern w:val="2"/>
          <w:lang w:val="lt-LT" w:eastAsia="en-US"/>
        </w:rPr>
        <w:t xml:space="preserve"> </w:t>
      </w:r>
      <w:r w:rsidR="001D2762" w:rsidRPr="00FB3E90">
        <w:rPr>
          <w:rFonts w:eastAsia="Aptos"/>
          <w:kern w:val="2"/>
          <w:lang w:val="lt-LT" w:eastAsia="en-US"/>
        </w:rPr>
        <w:t>valstybės nekilnojamojo turto perdavimo savivaldybės nuosavybėn ir jo įregistravimo Nekilnojamojo turto registre“,</w:t>
      </w:r>
      <w:r w:rsidR="00240024">
        <w:rPr>
          <w:lang w:val="lt-LT"/>
        </w:rPr>
        <w:t xml:space="preserve"> </w:t>
      </w:r>
      <w:r w:rsidR="00240024" w:rsidRPr="00240024">
        <w:rPr>
          <w:lang w:val="lt-LT"/>
        </w:rPr>
        <w:t xml:space="preserve">Lazdijų rajono savivaldybės taryba </w:t>
      </w:r>
      <w:r w:rsidR="00240024" w:rsidRPr="007A1C51">
        <w:rPr>
          <w:spacing w:val="60"/>
          <w:lang w:val="lt-LT"/>
        </w:rPr>
        <w:t>nusprendži</w:t>
      </w:r>
      <w:r w:rsidR="00240024" w:rsidRPr="007A1C51">
        <w:rPr>
          <w:spacing w:val="20"/>
          <w:lang w:val="lt-LT"/>
        </w:rPr>
        <w:t>a:</w:t>
      </w:r>
    </w:p>
    <w:p w14:paraId="2B64B7FF" w14:textId="77777777" w:rsidR="008D5A1F" w:rsidRDefault="00E466D4" w:rsidP="00D04953">
      <w:pPr>
        <w:pStyle w:val="Sraopastraipa"/>
        <w:numPr>
          <w:ilvl w:val="0"/>
          <w:numId w:val="7"/>
        </w:numPr>
        <w:tabs>
          <w:tab w:val="left" w:pos="993"/>
          <w:tab w:val="left" w:pos="1134"/>
        </w:tabs>
        <w:suppressAutoHyphens w:val="0"/>
        <w:spacing w:line="360" w:lineRule="auto"/>
        <w:ind w:left="0" w:firstLine="851"/>
        <w:jc w:val="both"/>
        <w:rPr>
          <w:lang w:val="lt-LT"/>
        </w:rPr>
      </w:pPr>
      <w:bookmarkStart w:id="3" w:name="_Hlk113868095"/>
      <w:r w:rsidRPr="00F14F52">
        <w:rPr>
          <w:lang w:val="lt-LT"/>
        </w:rPr>
        <w:t>Įpareigoti</w:t>
      </w:r>
      <w:r w:rsidRPr="009D38A2">
        <w:rPr>
          <w:lang w:val="lt-LT"/>
        </w:rPr>
        <w:t xml:space="preserve"> Lazdijų rajono savivaldybės administraciją įtraukti</w:t>
      </w:r>
      <w:r w:rsidR="00123EEF">
        <w:rPr>
          <w:lang w:val="lt-LT"/>
        </w:rPr>
        <w:t xml:space="preserve"> </w:t>
      </w:r>
      <w:r w:rsidRPr="009D38A2">
        <w:rPr>
          <w:lang w:val="lt-LT"/>
        </w:rPr>
        <w:t>į Lazdijų rajono saviva</w:t>
      </w:r>
      <w:r w:rsidR="007469FD" w:rsidRPr="009D38A2">
        <w:rPr>
          <w:lang w:val="lt-LT"/>
        </w:rPr>
        <w:t>ldybės administracijos</w:t>
      </w:r>
      <w:r w:rsidR="009D38A2">
        <w:rPr>
          <w:lang w:val="lt-LT"/>
        </w:rPr>
        <w:t xml:space="preserve"> </w:t>
      </w:r>
      <w:r w:rsidR="007469FD" w:rsidRPr="009D38A2">
        <w:rPr>
          <w:lang w:val="lt-LT"/>
        </w:rPr>
        <w:t>apskaitą atkuriamąja verte pagal inventorinius duomenis</w:t>
      </w:r>
      <w:r w:rsidR="001C7F01">
        <w:rPr>
          <w:lang w:val="lt-LT"/>
        </w:rPr>
        <w:t xml:space="preserve"> šiuos </w:t>
      </w:r>
      <w:r w:rsidR="007A2431">
        <w:rPr>
          <w:lang w:val="lt-LT"/>
        </w:rPr>
        <w:t xml:space="preserve">statinius: </w:t>
      </w:r>
    </w:p>
    <w:p w14:paraId="60C75F7B" w14:textId="361CE5D5" w:rsidR="00C74A47" w:rsidRPr="008D5A1F" w:rsidRDefault="008D5A1F" w:rsidP="00D04953">
      <w:pPr>
        <w:tabs>
          <w:tab w:val="left" w:pos="993"/>
          <w:tab w:val="left" w:pos="1134"/>
        </w:tabs>
        <w:suppressAutoHyphens w:val="0"/>
        <w:spacing w:line="360" w:lineRule="auto"/>
        <w:ind w:firstLine="851"/>
        <w:jc w:val="both"/>
        <w:rPr>
          <w:lang w:val="lt-LT"/>
        </w:rPr>
      </w:pPr>
      <w:r w:rsidRPr="008D5A1F">
        <w:rPr>
          <w:lang w:val="lt-LT"/>
        </w:rPr>
        <w:t>1.1.</w:t>
      </w:r>
      <w:r w:rsidR="00BF1952" w:rsidRPr="008D5A1F">
        <w:rPr>
          <w:lang w:val="lt-LT"/>
        </w:rPr>
        <w:t xml:space="preserve"> </w:t>
      </w:r>
      <w:r w:rsidR="003A1778" w:rsidRPr="008D5A1F">
        <w:rPr>
          <w:lang w:val="lt-LT"/>
        </w:rPr>
        <w:t>k</w:t>
      </w:r>
      <w:r w:rsidR="00DC29BC" w:rsidRPr="008D5A1F">
        <w:rPr>
          <w:lang w:val="lt-LT"/>
        </w:rPr>
        <w:t xml:space="preserve">itus </w:t>
      </w:r>
      <w:r w:rsidR="006A413B" w:rsidRPr="008D5A1F">
        <w:rPr>
          <w:lang w:val="lt-LT"/>
        </w:rPr>
        <w:t xml:space="preserve">inžinerinius </w:t>
      </w:r>
      <w:r w:rsidR="006019C1" w:rsidRPr="008D5A1F">
        <w:rPr>
          <w:lang w:val="lt-LT"/>
        </w:rPr>
        <w:t>statinius</w:t>
      </w:r>
      <w:r w:rsidR="007A1C51" w:rsidRPr="008D5A1F">
        <w:rPr>
          <w:lang w:val="lt-LT"/>
        </w:rPr>
        <w:t xml:space="preserve"> </w:t>
      </w:r>
      <w:r w:rsidR="00DC29BC" w:rsidRPr="008D5A1F">
        <w:rPr>
          <w:lang w:val="lt-LT"/>
        </w:rPr>
        <w:t xml:space="preserve">– </w:t>
      </w:r>
      <w:r w:rsidR="00FE1C98">
        <w:rPr>
          <w:lang w:val="lt-LT"/>
        </w:rPr>
        <w:t>pėsčiųjų (dviračių) taką</w:t>
      </w:r>
      <w:r w:rsidR="00FB7E58">
        <w:rPr>
          <w:lang w:val="lt-LT"/>
        </w:rPr>
        <w:t xml:space="preserve"> Turistų g.</w:t>
      </w:r>
      <w:r w:rsidR="00952D2C">
        <w:rPr>
          <w:lang w:val="lt-LT"/>
        </w:rPr>
        <w:t xml:space="preserve"> </w:t>
      </w:r>
      <w:r w:rsidR="00426613">
        <w:rPr>
          <w:lang w:val="lt-LT"/>
        </w:rPr>
        <w:t>(žymėjimas plane – 1-</w:t>
      </w:r>
      <w:r w:rsidR="008A7F70">
        <w:rPr>
          <w:lang w:val="lt-LT"/>
        </w:rPr>
        <w:t>4</w:t>
      </w:r>
      <w:r w:rsidR="00426613">
        <w:rPr>
          <w:lang w:val="lt-LT"/>
        </w:rPr>
        <w:t xml:space="preserve">4), </w:t>
      </w:r>
      <w:r w:rsidR="00FB7E58">
        <w:rPr>
          <w:lang w:val="lt-LT"/>
        </w:rPr>
        <w:t>esantį  Laz</w:t>
      </w:r>
      <w:r w:rsidR="00746FF9">
        <w:rPr>
          <w:lang w:val="lt-LT"/>
        </w:rPr>
        <w:t xml:space="preserve">dijų r. sav., Lazdijų m., </w:t>
      </w:r>
      <w:r w:rsidR="00FB7E58">
        <w:rPr>
          <w:lang w:val="lt-LT"/>
        </w:rPr>
        <w:t>Turistų g.</w:t>
      </w:r>
      <w:r w:rsidR="00746FF9">
        <w:rPr>
          <w:lang w:val="lt-LT"/>
        </w:rPr>
        <w:t>;</w:t>
      </w:r>
      <w:bookmarkStart w:id="4" w:name="_Hlk188272067"/>
    </w:p>
    <w:bookmarkEnd w:id="4"/>
    <w:p w14:paraId="363E58A4" w14:textId="6E672E3A" w:rsidR="00426613" w:rsidRDefault="008D5A1F" w:rsidP="00D04953">
      <w:pPr>
        <w:tabs>
          <w:tab w:val="left" w:pos="993"/>
          <w:tab w:val="left" w:pos="1134"/>
        </w:tabs>
        <w:suppressAutoHyphens w:val="0"/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1.2.</w:t>
      </w:r>
      <w:r w:rsidR="00865405" w:rsidRPr="008D5A1F">
        <w:rPr>
          <w:lang w:val="lt-LT"/>
        </w:rPr>
        <w:t xml:space="preserve"> </w:t>
      </w:r>
      <w:r w:rsidR="00426613" w:rsidRPr="00426613">
        <w:rPr>
          <w:lang w:val="lt-LT"/>
        </w:rPr>
        <w:t>kitus inžinerinius statinius – pėsčiųjų (dviračių) taką Turistų g.</w:t>
      </w:r>
      <w:r w:rsidR="00052A55">
        <w:rPr>
          <w:lang w:val="lt-LT"/>
        </w:rPr>
        <w:t xml:space="preserve"> </w:t>
      </w:r>
      <w:r w:rsidR="00426613" w:rsidRPr="00426613">
        <w:rPr>
          <w:lang w:val="lt-LT"/>
        </w:rPr>
        <w:t>(žymėjimas plane – 1-34), esantį  Lazdijų r. sav., Lazdijų m., Turistų g.</w:t>
      </w:r>
    </w:p>
    <w:bookmarkEnd w:id="3"/>
    <w:p w14:paraId="54CD5DB7" w14:textId="2DEC4E2C" w:rsidR="002A6567" w:rsidRPr="002A6567" w:rsidRDefault="00952D2C" w:rsidP="002A6567">
      <w:pPr>
        <w:spacing w:line="360" w:lineRule="auto"/>
        <w:ind w:firstLine="851"/>
        <w:jc w:val="both"/>
        <w:rPr>
          <w:szCs w:val="20"/>
          <w:lang w:val="lt-LT" w:eastAsia="en-US"/>
        </w:rPr>
      </w:pPr>
      <w:r>
        <w:rPr>
          <w:lang w:val="lt-LT"/>
        </w:rPr>
        <w:t xml:space="preserve">2. </w:t>
      </w:r>
      <w:r w:rsidR="002A6567" w:rsidRPr="002A6567">
        <w:rPr>
          <w:szCs w:val="20"/>
          <w:lang w:val="lt-LT" w:eastAsia="en-US"/>
        </w:rPr>
        <w:t>Perimti Lazdijų rajono savivaldybės nuosavybėn savivaldybės faktiškai valdomą valstybės nekilnojamąjį turtą (</w:t>
      </w:r>
      <w:r w:rsidR="00662FBB">
        <w:rPr>
          <w:szCs w:val="20"/>
          <w:lang w:val="lt-LT" w:eastAsia="en-US"/>
        </w:rPr>
        <w:t>pėsčiųjų (dviračių) takus</w:t>
      </w:r>
      <w:r w:rsidR="002A6567" w:rsidRPr="002A6567">
        <w:rPr>
          <w:szCs w:val="20"/>
          <w:lang w:val="lt-LT" w:eastAsia="en-US"/>
        </w:rPr>
        <w:t xml:space="preserve">) pagal priedą.  </w:t>
      </w:r>
    </w:p>
    <w:p w14:paraId="65912173" w14:textId="424A797A" w:rsidR="002A6567" w:rsidRPr="002A6567" w:rsidRDefault="004B5F42" w:rsidP="002A6567">
      <w:pPr>
        <w:spacing w:line="360" w:lineRule="auto"/>
        <w:ind w:firstLine="851"/>
        <w:jc w:val="both"/>
        <w:rPr>
          <w:szCs w:val="20"/>
          <w:lang w:val="lt-LT" w:eastAsia="en-US"/>
        </w:rPr>
      </w:pPr>
      <w:r>
        <w:rPr>
          <w:lang w:val="lt-LT"/>
        </w:rPr>
        <w:t>3</w:t>
      </w:r>
      <w:r w:rsidR="002A6567" w:rsidRPr="002A6567">
        <w:rPr>
          <w:lang w:val="lt-LT"/>
        </w:rPr>
        <w:t>. Nustatyti, kad p</w:t>
      </w:r>
      <w:r w:rsidR="002A6567" w:rsidRPr="002A6567">
        <w:rPr>
          <w:szCs w:val="20"/>
          <w:lang w:val="lt-LT" w:eastAsia="en-US"/>
        </w:rPr>
        <w:t xml:space="preserve">erėmus šio sprendimo </w:t>
      </w:r>
      <w:r>
        <w:rPr>
          <w:szCs w:val="20"/>
          <w:lang w:val="lt-LT" w:eastAsia="en-US"/>
        </w:rPr>
        <w:t>2</w:t>
      </w:r>
      <w:r w:rsidR="002A6567" w:rsidRPr="002A6567">
        <w:rPr>
          <w:szCs w:val="20"/>
          <w:lang w:val="lt-LT" w:eastAsia="en-US"/>
        </w:rPr>
        <w:t xml:space="preserve"> punkte nurodytą nekilnojamąjį turtą Lazdijų rajono savivaldybės nuosavybėn, jis perduodamas Lazdijų rajono savivaldybės administracijai (kodas 188714992) savarankiškųjų savivaldybių funkcijų – </w:t>
      </w:r>
      <w:bookmarkStart w:id="5" w:name="_Hlk30143734"/>
      <w:r w:rsidR="002A6567" w:rsidRPr="002A6567">
        <w:rPr>
          <w:szCs w:val="20"/>
          <w:lang w:val="lt-LT"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5"/>
      <w:r w:rsidR="002A6567" w:rsidRPr="002A6567">
        <w:rPr>
          <w:szCs w:val="20"/>
          <w:lang w:val="lt-LT" w:eastAsia="en-US"/>
        </w:rPr>
        <w:t xml:space="preserve"> – įgyvendinimui, valdyti, naudoti ir disponuoti juo patikėjimo teise</w:t>
      </w:r>
      <w:bookmarkStart w:id="6" w:name="_Hlk109813147"/>
      <w:r w:rsidR="002A6567" w:rsidRPr="002A6567">
        <w:rPr>
          <w:szCs w:val="20"/>
          <w:lang w:val="lt-LT" w:eastAsia="en-US"/>
        </w:rPr>
        <w:t>.</w:t>
      </w:r>
    </w:p>
    <w:bookmarkEnd w:id="6"/>
    <w:p w14:paraId="0BBD2F2B" w14:textId="610BCAC9" w:rsidR="002A6567" w:rsidRPr="002A6567" w:rsidRDefault="004B5F42" w:rsidP="002A6567">
      <w:pPr>
        <w:tabs>
          <w:tab w:val="left" w:pos="567"/>
        </w:tabs>
        <w:spacing w:line="360" w:lineRule="auto"/>
        <w:ind w:firstLine="851"/>
        <w:jc w:val="both"/>
        <w:rPr>
          <w:szCs w:val="20"/>
          <w:lang w:val="lt-LT" w:eastAsia="en-US"/>
        </w:rPr>
      </w:pPr>
      <w:r>
        <w:rPr>
          <w:lang w:val="lt-LT"/>
        </w:rPr>
        <w:t>4</w:t>
      </w:r>
      <w:r w:rsidR="002A6567" w:rsidRPr="002A6567">
        <w:rPr>
          <w:lang w:val="lt-LT"/>
        </w:rPr>
        <w:t xml:space="preserve">. </w:t>
      </w:r>
      <w:r w:rsidR="002A6567" w:rsidRPr="002A6567">
        <w:rPr>
          <w:szCs w:val="20"/>
          <w:lang w:val="lt-LT" w:eastAsia="en-US"/>
        </w:rPr>
        <w:t>Įgalioti:</w:t>
      </w:r>
    </w:p>
    <w:p w14:paraId="73C737CB" w14:textId="477DC29A" w:rsidR="002A6567" w:rsidRPr="002A6567" w:rsidRDefault="00B13564" w:rsidP="002A6567">
      <w:pPr>
        <w:tabs>
          <w:tab w:val="left" w:pos="567"/>
        </w:tabs>
        <w:spacing w:line="360" w:lineRule="auto"/>
        <w:ind w:firstLine="851"/>
        <w:jc w:val="both"/>
        <w:rPr>
          <w:lang w:val="lt-LT"/>
        </w:rPr>
      </w:pPr>
      <w:r>
        <w:rPr>
          <w:szCs w:val="20"/>
          <w:lang w:val="lt-LT" w:eastAsia="en-US"/>
        </w:rPr>
        <w:lastRenderedPageBreak/>
        <w:t>4</w:t>
      </w:r>
      <w:r w:rsidR="002A6567" w:rsidRPr="002A6567">
        <w:rPr>
          <w:szCs w:val="20"/>
          <w:lang w:val="lt-LT" w:eastAsia="en-US"/>
        </w:rPr>
        <w:t>.1</w:t>
      </w:r>
      <w:r w:rsidR="008F7B91">
        <w:rPr>
          <w:szCs w:val="20"/>
          <w:lang w:val="lt-LT" w:eastAsia="en-US"/>
        </w:rPr>
        <w:t>.</w:t>
      </w:r>
      <w:r w:rsidR="002A6567" w:rsidRPr="002A6567">
        <w:rPr>
          <w:szCs w:val="20"/>
          <w:lang w:val="lt-LT" w:eastAsia="en-US"/>
        </w:rPr>
        <w:t xml:space="preserve"> </w:t>
      </w:r>
      <w:r w:rsidR="002A6567" w:rsidRPr="002A6567">
        <w:rPr>
          <w:lang w:val="lt-LT"/>
        </w:rPr>
        <w:t>Lazdijų rajono savivaldybės administraciją Nekilnojamojo turto registre įregistruoti daiktines teises į Lazdijų rajono savivaldybės nuosavybėn perimtą nekilnojamąjį turtą;</w:t>
      </w:r>
    </w:p>
    <w:p w14:paraId="3CB46946" w14:textId="769E9FDC" w:rsidR="002A6567" w:rsidRPr="002A6567" w:rsidRDefault="004B5F42" w:rsidP="002A6567">
      <w:pPr>
        <w:tabs>
          <w:tab w:val="left" w:pos="567"/>
        </w:tabs>
        <w:spacing w:line="360" w:lineRule="auto"/>
        <w:ind w:firstLine="851"/>
        <w:jc w:val="both"/>
        <w:rPr>
          <w:bCs/>
          <w:color w:val="000000"/>
          <w:szCs w:val="20"/>
          <w:lang w:val="lt-LT"/>
        </w:rPr>
      </w:pPr>
      <w:r>
        <w:rPr>
          <w:lang w:val="lt-LT"/>
        </w:rPr>
        <w:t>4</w:t>
      </w:r>
      <w:r w:rsidR="002A6567" w:rsidRPr="002A6567">
        <w:rPr>
          <w:lang w:val="lt-LT"/>
        </w:rPr>
        <w:t xml:space="preserve">.2. </w:t>
      </w:r>
      <w:r w:rsidR="002A6567" w:rsidRPr="002A6567">
        <w:rPr>
          <w:szCs w:val="20"/>
          <w:lang w:val="lt-LT" w:eastAsia="en-US"/>
        </w:rPr>
        <w:t xml:space="preserve">Lazdijų </w:t>
      </w:r>
      <w:r w:rsidR="002A6567" w:rsidRPr="002A6567">
        <w:rPr>
          <w:bCs/>
          <w:szCs w:val="20"/>
          <w:lang w:val="lt-LT" w:eastAsia="en-US"/>
        </w:rPr>
        <w:t>rajono savivaldybės merą, o jo dėl ligos, komandiruotės, atostogų ar kitų objektyvių priežasčių nesant – Lazdijų rajono savivaldybės vicemerą, Lazdijų rajono savivaldybės vardu pasirašyti šio sprendimo 1 punkte nurodyto turto, perduodamo Lazdijų rajono savivaldybės administracijai</w:t>
      </w:r>
      <w:r w:rsidR="002A6567" w:rsidRPr="002A6567">
        <w:rPr>
          <w:bCs/>
          <w:color w:val="000000"/>
          <w:szCs w:val="20"/>
          <w:lang w:val="lt-LT"/>
        </w:rPr>
        <w:t xml:space="preserve"> valdyti, naudoti ir disponuoti juo patikėjimo teise,</w:t>
      </w:r>
      <w:r w:rsidR="002A6567" w:rsidRPr="002A6567">
        <w:rPr>
          <w:bCs/>
          <w:szCs w:val="20"/>
          <w:lang w:val="lt-LT" w:eastAsia="en-US"/>
        </w:rPr>
        <w:t xml:space="preserve"> perdavimo ir priėmimo aktą</w:t>
      </w:r>
      <w:r w:rsidR="002A6567" w:rsidRPr="002A6567">
        <w:rPr>
          <w:bCs/>
          <w:color w:val="000000"/>
          <w:szCs w:val="20"/>
          <w:lang w:val="lt-LT"/>
        </w:rPr>
        <w:t>.</w:t>
      </w:r>
    </w:p>
    <w:p w14:paraId="1204B85E" w14:textId="3F8602C4" w:rsidR="006C4592" w:rsidRPr="006C4592" w:rsidRDefault="004B5F42" w:rsidP="00D04953">
      <w:pPr>
        <w:tabs>
          <w:tab w:val="left" w:pos="1134"/>
        </w:tabs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5</w:t>
      </w:r>
      <w:r w:rsidR="00030DC8" w:rsidRPr="003439F5">
        <w:rPr>
          <w:lang w:val="lt-LT"/>
        </w:rPr>
        <w:t xml:space="preserve">. </w:t>
      </w:r>
      <w:r w:rsidR="006C4592" w:rsidRPr="00EA0AC7">
        <w:rPr>
          <w:lang w:val="lt-LT"/>
        </w:rPr>
        <w:t>Nustatyt</w:t>
      </w:r>
      <w:r w:rsidR="006C4592" w:rsidRPr="00C51A42">
        <w:rPr>
          <w:spacing w:val="30"/>
          <w:lang w:val="lt-LT"/>
        </w:rPr>
        <w:t>i,</w:t>
      </w:r>
      <w:r w:rsidR="006C4592" w:rsidRPr="006C4592">
        <w:rPr>
          <w:lang w:val="lt-LT"/>
        </w:rPr>
        <w:t xml:space="preserve"> kad šis sprendimas per vieną mėnesį nuo paskelbimo (įteikimo) dienos gali būti skundžiamas pasirinktinai Lietuvos administracinių ginčų komisijos Kauno apygardos skyriui, adresu: </w:t>
      </w:r>
      <w:r w:rsidRPr="00D563E0">
        <w:rPr>
          <w:lang w:val="lt-LT"/>
        </w:rPr>
        <w:t xml:space="preserve">A. Juozapavičiaus pr. 57, 45262  </w:t>
      </w:r>
      <w:r w:rsidR="006C4592" w:rsidRPr="006C4592">
        <w:rPr>
          <w:lang w:val="lt-LT"/>
        </w:rPr>
        <w:t>Kaunas, Lietuvos Respublikos ikiteisminio administracinių ginčų nagrinėjimo tvarkos įstatymo nustatyta tvarka arba Regionų administracinio teismo Kauno rūmams, adresu: A. Mickevičiaus g. 8A, 44312 Kaunas, Lietuvos Respublikos administracinių bylų teisenos įstatymo nustatyta tvarka.</w:t>
      </w:r>
    </w:p>
    <w:p w14:paraId="5A219F73" w14:textId="77777777" w:rsidR="003D64D2" w:rsidRDefault="003D64D2" w:rsidP="00143A8A">
      <w:pPr>
        <w:spacing w:line="360" w:lineRule="auto"/>
        <w:jc w:val="both"/>
        <w:rPr>
          <w:lang w:val="lt-LT"/>
        </w:rPr>
      </w:pPr>
    </w:p>
    <w:p w14:paraId="56EEEC8C" w14:textId="77777777" w:rsidR="000E1502" w:rsidRDefault="007A1C51" w:rsidP="007A1C51">
      <w:pPr>
        <w:tabs>
          <w:tab w:val="right" w:pos="9638"/>
        </w:tabs>
        <w:rPr>
          <w:lang w:val="lt-LT"/>
        </w:rPr>
      </w:pPr>
      <w:r>
        <w:rPr>
          <w:lang w:val="lt-LT"/>
        </w:rPr>
        <w:t>Savivaldybės merė</w:t>
      </w:r>
      <w:r>
        <w:rPr>
          <w:lang w:val="lt-LT"/>
        </w:rPr>
        <w:tab/>
        <w:t>Ausma Miškinienė</w:t>
      </w:r>
    </w:p>
    <w:p w14:paraId="26F594AC" w14:textId="77777777" w:rsidR="00387066" w:rsidRDefault="00387066">
      <w:pPr>
        <w:rPr>
          <w:lang w:val="lt-LT"/>
        </w:rPr>
      </w:pPr>
    </w:p>
    <w:p w14:paraId="36554DD9" w14:textId="77777777" w:rsidR="007469FD" w:rsidRDefault="007469FD">
      <w:pPr>
        <w:rPr>
          <w:lang w:val="lt-LT"/>
        </w:rPr>
      </w:pPr>
    </w:p>
    <w:p w14:paraId="5ECE4B50" w14:textId="77777777" w:rsidR="00D2519A" w:rsidRDefault="00D2519A">
      <w:pPr>
        <w:rPr>
          <w:lang w:val="lt-LT"/>
        </w:rPr>
      </w:pPr>
    </w:p>
    <w:p w14:paraId="589B4AB2" w14:textId="77777777" w:rsidR="00D2519A" w:rsidRDefault="00D2519A">
      <w:pPr>
        <w:rPr>
          <w:lang w:val="lt-LT"/>
        </w:rPr>
      </w:pPr>
    </w:p>
    <w:p w14:paraId="2A27D5B2" w14:textId="77777777" w:rsidR="00D2519A" w:rsidRDefault="00D2519A">
      <w:pPr>
        <w:rPr>
          <w:lang w:val="lt-LT"/>
        </w:rPr>
      </w:pPr>
    </w:p>
    <w:p w14:paraId="526A24FE" w14:textId="77777777" w:rsidR="00317333" w:rsidRDefault="00317333">
      <w:pPr>
        <w:rPr>
          <w:lang w:val="lt-LT"/>
        </w:rPr>
      </w:pPr>
    </w:p>
    <w:p w14:paraId="09173AFE" w14:textId="77777777" w:rsidR="004B5F42" w:rsidRDefault="004B5F42">
      <w:pPr>
        <w:rPr>
          <w:lang w:val="lt-LT"/>
        </w:rPr>
      </w:pPr>
    </w:p>
    <w:p w14:paraId="178EF669" w14:textId="77777777" w:rsidR="004B5F42" w:rsidRDefault="004B5F42">
      <w:pPr>
        <w:rPr>
          <w:lang w:val="lt-LT"/>
        </w:rPr>
      </w:pPr>
    </w:p>
    <w:p w14:paraId="460BCDAD" w14:textId="77777777" w:rsidR="004B5F42" w:rsidRDefault="004B5F42">
      <w:pPr>
        <w:rPr>
          <w:lang w:val="lt-LT"/>
        </w:rPr>
      </w:pPr>
    </w:p>
    <w:p w14:paraId="650F9426" w14:textId="77777777" w:rsidR="004B5F42" w:rsidRDefault="004B5F42">
      <w:pPr>
        <w:rPr>
          <w:lang w:val="lt-LT"/>
        </w:rPr>
      </w:pPr>
    </w:p>
    <w:p w14:paraId="77289CEE" w14:textId="77777777" w:rsidR="004B5F42" w:rsidRDefault="004B5F42">
      <w:pPr>
        <w:rPr>
          <w:lang w:val="lt-LT"/>
        </w:rPr>
      </w:pPr>
    </w:p>
    <w:p w14:paraId="20C5C49C" w14:textId="77777777" w:rsidR="004B5F42" w:rsidRDefault="004B5F42">
      <w:pPr>
        <w:rPr>
          <w:lang w:val="lt-LT"/>
        </w:rPr>
      </w:pPr>
    </w:p>
    <w:p w14:paraId="4FC0F632" w14:textId="77777777" w:rsidR="004B5F42" w:rsidRDefault="004B5F42">
      <w:pPr>
        <w:rPr>
          <w:lang w:val="lt-LT"/>
        </w:rPr>
      </w:pPr>
    </w:p>
    <w:p w14:paraId="131367E3" w14:textId="77777777" w:rsidR="004B5F42" w:rsidRDefault="004B5F42">
      <w:pPr>
        <w:rPr>
          <w:lang w:val="lt-LT"/>
        </w:rPr>
      </w:pPr>
    </w:p>
    <w:p w14:paraId="0F8655A4" w14:textId="77777777" w:rsidR="004B5F42" w:rsidRDefault="004B5F42">
      <w:pPr>
        <w:rPr>
          <w:lang w:val="lt-LT"/>
        </w:rPr>
      </w:pPr>
    </w:p>
    <w:p w14:paraId="4A181ED7" w14:textId="77777777" w:rsidR="004B5F42" w:rsidRDefault="004B5F42">
      <w:pPr>
        <w:rPr>
          <w:lang w:val="lt-LT"/>
        </w:rPr>
      </w:pPr>
    </w:p>
    <w:p w14:paraId="0ABB331A" w14:textId="77777777" w:rsidR="004B5F42" w:rsidRDefault="004B5F42">
      <w:pPr>
        <w:rPr>
          <w:lang w:val="lt-LT"/>
        </w:rPr>
      </w:pPr>
    </w:p>
    <w:p w14:paraId="1843918F" w14:textId="77777777" w:rsidR="004B5F42" w:rsidRDefault="004B5F42">
      <w:pPr>
        <w:rPr>
          <w:lang w:val="lt-LT"/>
        </w:rPr>
      </w:pPr>
    </w:p>
    <w:p w14:paraId="298DCEB7" w14:textId="77777777" w:rsidR="004B5F42" w:rsidRDefault="004B5F42">
      <w:pPr>
        <w:rPr>
          <w:lang w:val="lt-LT"/>
        </w:rPr>
      </w:pPr>
    </w:p>
    <w:p w14:paraId="43FE32F2" w14:textId="77777777" w:rsidR="00DE72E2" w:rsidRDefault="00DE72E2">
      <w:pPr>
        <w:rPr>
          <w:lang w:val="lt-LT"/>
        </w:rPr>
      </w:pPr>
    </w:p>
    <w:p w14:paraId="20A0B65E" w14:textId="77777777" w:rsidR="00DE72E2" w:rsidRDefault="00DE72E2">
      <w:pPr>
        <w:rPr>
          <w:lang w:val="lt-LT"/>
        </w:rPr>
      </w:pPr>
    </w:p>
    <w:p w14:paraId="7DCC8513" w14:textId="77777777" w:rsidR="00DE72E2" w:rsidRDefault="00DE72E2">
      <w:pPr>
        <w:rPr>
          <w:lang w:val="lt-LT"/>
        </w:rPr>
      </w:pPr>
    </w:p>
    <w:p w14:paraId="0284BB3E" w14:textId="77777777" w:rsidR="004B5F42" w:rsidRDefault="004B5F42">
      <w:pPr>
        <w:rPr>
          <w:lang w:val="lt-LT"/>
        </w:rPr>
      </w:pPr>
    </w:p>
    <w:p w14:paraId="338DE478" w14:textId="77777777" w:rsidR="004B5F42" w:rsidRDefault="004B5F42">
      <w:pPr>
        <w:rPr>
          <w:lang w:val="lt-LT"/>
        </w:rPr>
      </w:pPr>
    </w:p>
    <w:p w14:paraId="5D665EA1" w14:textId="77777777" w:rsidR="004B5F42" w:rsidRDefault="004B5F42">
      <w:pPr>
        <w:rPr>
          <w:lang w:val="lt-LT"/>
        </w:rPr>
      </w:pPr>
    </w:p>
    <w:p w14:paraId="00D717C4" w14:textId="77777777" w:rsidR="004B5F42" w:rsidRDefault="004B5F42">
      <w:pPr>
        <w:rPr>
          <w:lang w:val="lt-LT"/>
        </w:rPr>
      </w:pPr>
    </w:p>
    <w:p w14:paraId="57F446FE" w14:textId="77777777" w:rsidR="004B5F42" w:rsidRDefault="004B5F42">
      <w:pPr>
        <w:rPr>
          <w:lang w:val="lt-LT"/>
        </w:rPr>
      </w:pPr>
    </w:p>
    <w:p w14:paraId="79E00893" w14:textId="404EDA2B" w:rsidR="00317333" w:rsidRDefault="004B5F42">
      <w:pPr>
        <w:rPr>
          <w:lang w:val="lt-LT"/>
        </w:rPr>
      </w:pPr>
      <w:r>
        <w:rPr>
          <w:lang w:val="lt-LT"/>
        </w:rPr>
        <w:t xml:space="preserve">Jolita Galvanauskienė, </w:t>
      </w:r>
      <w:r w:rsidR="00D2519A" w:rsidRPr="00D2519A">
        <w:rPr>
          <w:lang w:val="lt-LT"/>
        </w:rPr>
        <w:t>mob. +370</w:t>
      </w:r>
      <w:r>
        <w:rPr>
          <w:lang w:val="lt-LT"/>
        </w:rPr>
        <w:t> </w:t>
      </w:r>
      <w:r w:rsidR="00D2519A" w:rsidRPr="00D2519A">
        <w:rPr>
          <w:lang w:val="lt-LT"/>
        </w:rPr>
        <w:t>6</w:t>
      </w:r>
      <w:r>
        <w:rPr>
          <w:lang w:val="lt-LT"/>
        </w:rPr>
        <w:t>56 07</w:t>
      </w:r>
      <w:r w:rsidR="00872ACA">
        <w:rPr>
          <w:lang w:val="lt-LT"/>
        </w:rPr>
        <w:t> </w:t>
      </w:r>
      <w:r>
        <w:rPr>
          <w:lang w:val="lt-LT"/>
        </w:rPr>
        <w:t>519</w:t>
      </w:r>
    </w:p>
    <w:p w14:paraId="634E31AE" w14:textId="77777777" w:rsidR="00872ACA" w:rsidRDefault="00872ACA">
      <w:pPr>
        <w:rPr>
          <w:lang w:val="lt-LT"/>
        </w:rPr>
      </w:pPr>
    </w:p>
    <w:p w14:paraId="28D32CE7" w14:textId="77777777" w:rsidR="00872ACA" w:rsidRDefault="00872ACA">
      <w:pPr>
        <w:rPr>
          <w:lang w:val="lt-LT"/>
        </w:rPr>
      </w:pPr>
    </w:p>
    <w:p w14:paraId="2C8DDA97" w14:textId="77777777" w:rsidR="005F7CDB" w:rsidRDefault="005F7CDB">
      <w:pPr>
        <w:rPr>
          <w:lang w:val="lt-LT"/>
        </w:rPr>
        <w:sectPr w:rsidR="005F7CDB" w:rsidSect="00D53AC0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71734E65" w14:textId="61B77087" w:rsidR="00D8165D" w:rsidRPr="006C5C93" w:rsidRDefault="006C5C93" w:rsidP="006C5C93">
      <w:pPr>
        <w:ind w:firstLine="10065"/>
        <w:rPr>
          <w:bCs/>
          <w:lang w:val="lt-LT"/>
        </w:rPr>
      </w:pPr>
      <w:r w:rsidRPr="006C5C93">
        <w:rPr>
          <w:bCs/>
          <w:lang w:val="lt-LT"/>
        </w:rPr>
        <w:lastRenderedPageBreak/>
        <w:t>Lazdijų rajono savivaldybės tarybos</w:t>
      </w:r>
    </w:p>
    <w:p w14:paraId="15E7A385" w14:textId="12E3DE8B" w:rsidR="006C5C93" w:rsidRPr="006C5C93" w:rsidRDefault="006C5C93" w:rsidP="006C5C93">
      <w:pPr>
        <w:ind w:firstLine="10065"/>
        <w:rPr>
          <w:bCs/>
          <w:lang w:val="lt-LT"/>
        </w:rPr>
      </w:pPr>
      <w:r w:rsidRPr="006C5C93">
        <w:rPr>
          <w:bCs/>
          <w:lang w:val="lt-LT"/>
        </w:rPr>
        <w:t xml:space="preserve">2025 m.              </w:t>
      </w:r>
      <w:r>
        <w:rPr>
          <w:bCs/>
          <w:lang w:val="lt-LT"/>
        </w:rPr>
        <w:t xml:space="preserve">      d. </w:t>
      </w:r>
      <w:r w:rsidRPr="006C5C93">
        <w:rPr>
          <w:bCs/>
          <w:lang w:val="lt-LT"/>
        </w:rPr>
        <w:t>sprendimo Nr.</w:t>
      </w:r>
    </w:p>
    <w:p w14:paraId="1A8FCD9C" w14:textId="51D1CBF7" w:rsidR="006C5C93" w:rsidRPr="006C5C93" w:rsidRDefault="006C5C93" w:rsidP="006C5C93">
      <w:pPr>
        <w:ind w:firstLine="10065"/>
        <w:rPr>
          <w:bCs/>
          <w:lang w:val="lt-LT"/>
        </w:rPr>
      </w:pPr>
      <w:r w:rsidRPr="006C5C93">
        <w:rPr>
          <w:bCs/>
          <w:lang w:val="lt-LT"/>
        </w:rPr>
        <w:t>priedas</w:t>
      </w:r>
    </w:p>
    <w:p w14:paraId="339B2301" w14:textId="77777777" w:rsidR="006C5C93" w:rsidRDefault="006C5C93" w:rsidP="006C5C93">
      <w:pPr>
        <w:rPr>
          <w:b/>
          <w:lang w:val="lt-LT"/>
        </w:rPr>
      </w:pPr>
    </w:p>
    <w:p w14:paraId="1DE04BB3" w14:textId="5D7876D2" w:rsidR="00D8165D" w:rsidRDefault="00D8165D" w:rsidP="00D8165D">
      <w:pPr>
        <w:jc w:val="center"/>
        <w:rPr>
          <w:b/>
          <w:lang w:val="lt-LT"/>
        </w:rPr>
      </w:pPr>
      <w:r w:rsidRPr="00D8165D">
        <w:rPr>
          <w:b/>
          <w:lang w:val="lt-LT"/>
        </w:rPr>
        <w:t>VALSTYBĖS NEKILNOJAMOJO TURTO, PERIMAMO LAZDIJŲ RAJONO SAVIVALDYBĖS NUOSAVYBĖN, SĄRAŠAS</w:t>
      </w:r>
    </w:p>
    <w:p w14:paraId="088BCFC4" w14:textId="77777777" w:rsidR="00D8165D" w:rsidRDefault="00D8165D" w:rsidP="00D8165D">
      <w:pPr>
        <w:jc w:val="center"/>
        <w:rPr>
          <w:b/>
          <w:lang w:val="lt-LT"/>
        </w:rPr>
      </w:pPr>
    </w:p>
    <w:p w14:paraId="27551747" w14:textId="77777777" w:rsidR="00070DB8" w:rsidRDefault="00070DB8" w:rsidP="00D8165D">
      <w:pPr>
        <w:jc w:val="center"/>
        <w:rPr>
          <w:b/>
          <w:lang w:val="lt-LT"/>
        </w:rPr>
      </w:pPr>
    </w:p>
    <w:tbl>
      <w:tblPr>
        <w:tblpPr w:leftFromText="180" w:rightFromText="180" w:bottomFromText="160" w:vertAnchor="text" w:horzAnchor="margin" w:tblpXSpec="center" w:tblpY="3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207"/>
        <w:gridCol w:w="1380"/>
        <w:gridCol w:w="1363"/>
        <w:gridCol w:w="1846"/>
        <w:gridCol w:w="1618"/>
        <w:gridCol w:w="1940"/>
        <w:gridCol w:w="1705"/>
        <w:gridCol w:w="1363"/>
      </w:tblGrid>
      <w:tr w:rsidR="00530D7D" w:rsidRPr="006508FE" w14:paraId="6700215D" w14:textId="77777777" w:rsidTr="00B13564">
        <w:trPr>
          <w:trHeight w:val="112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52B6C" w14:textId="77777777" w:rsidR="00660B12" w:rsidRDefault="00660B12" w:rsidP="002F7D71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Eil.</w:t>
            </w:r>
          </w:p>
          <w:p w14:paraId="32FF933F" w14:textId="77777777" w:rsidR="00660B12" w:rsidRPr="006508FE" w:rsidRDefault="00660B12" w:rsidP="002F7D71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Nr.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09688" w14:textId="77777777" w:rsidR="00660B12" w:rsidRPr="006508FE" w:rsidRDefault="00660B12" w:rsidP="002F7D71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Objekto pavadinimas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B8D31" w14:textId="77777777" w:rsidR="00660B12" w:rsidRPr="006508FE" w:rsidRDefault="00660B12" w:rsidP="002F7D71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Adresas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4439A" w14:textId="77777777" w:rsidR="00660B12" w:rsidRDefault="00660B12" w:rsidP="002F7D71">
            <w:pPr>
              <w:jc w:val="center"/>
              <w:rPr>
                <w:b/>
                <w:bCs/>
                <w:lang w:val="lt-LT"/>
              </w:rPr>
            </w:pPr>
          </w:p>
          <w:p w14:paraId="2CB0372A" w14:textId="1D93B96C" w:rsidR="00660B12" w:rsidRPr="006508FE" w:rsidRDefault="00660B12" w:rsidP="002F7D71">
            <w:pPr>
              <w:tabs>
                <w:tab w:val="right" w:pos="9638"/>
              </w:tabs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Žymėjimas plane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10B57" w14:textId="77777777" w:rsidR="00660B12" w:rsidRPr="006508FE" w:rsidRDefault="00660B12" w:rsidP="002F7D71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Buhalterinės apskaitos inventorinis Nr.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CF493" w14:textId="77777777" w:rsidR="00660B12" w:rsidRPr="006508FE" w:rsidRDefault="00660B12" w:rsidP="002F7D71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Isigijimo vertė, Eur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17BDE" w14:textId="77777777" w:rsidR="00660B12" w:rsidRPr="006508FE" w:rsidRDefault="00660B12" w:rsidP="002F7D71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Unikalus Nr.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9D2BB" w14:textId="28748947" w:rsidR="00660B12" w:rsidRPr="006508FE" w:rsidRDefault="00566C1F" w:rsidP="002F7D71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Plotas</w:t>
            </w:r>
            <w:r w:rsidR="00660B12" w:rsidRPr="006508FE">
              <w:rPr>
                <w:b/>
                <w:bCs/>
                <w:lang w:val="lt-LT"/>
              </w:rPr>
              <w:t xml:space="preserve"> (k</w:t>
            </w:r>
            <w:r>
              <w:rPr>
                <w:b/>
                <w:bCs/>
                <w:lang w:val="lt-LT"/>
              </w:rPr>
              <w:t>v</w:t>
            </w:r>
            <w:r w:rsidR="00963BFA">
              <w:rPr>
                <w:b/>
                <w:bCs/>
                <w:lang w:val="lt-LT"/>
              </w:rPr>
              <w:t>. m</w:t>
            </w:r>
            <w:r w:rsidR="00660B12" w:rsidRPr="006508FE">
              <w:rPr>
                <w:b/>
                <w:bCs/>
                <w:lang w:val="lt-LT"/>
              </w:rPr>
              <w:t>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63D07" w14:textId="77777777" w:rsidR="00660B12" w:rsidRPr="006508FE" w:rsidRDefault="00660B12" w:rsidP="002F7D71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Registrų Nr.</w:t>
            </w:r>
          </w:p>
        </w:tc>
      </w:tr>
      <w:tr w:rsidR="00530D7D" w:rsidRPr="006508FE" w14:paraId="44C6D7B2" w14:textId="77777777" w:rsidTr="00B13564">
        <w:trPr>
          <w:trHeight w:val="56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D53D" w14:textId="77777777" w:rsidR="00660B12" w:rsidRPr="00265693" w:rsidRDefault="00660B12" w:rsidP="004866A2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4095" w14:textId="647AFAFB" w:rsidR="00660B12" w:rsidRPr="00C53C09" w:rsidRDefault="00660B12" w:rsidP="004866A2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K</w:t>
            </w:r>
            <w:r w:rsidRPr="00660B12">
              <w:rPr>
                <w:bCs/>
                <w:lang w:val="lt-LT"/>
              </w:rPr>
              <w:t>it</w:t>
            </w:r>
            <w:r>
              <w:rPr>
                <w:bCs/>
                <w:lang w:val="lt-LT"/>
              </w:rPr>
              <w:t>i</w:t>
            </w:r>
            <w:r w:rsidRPr="00660B12">
              <w:rPr>
                <w:bCs/>
                <w:lang w:val="lt-LT"/>
              </w:rPr>
              <w:t xml:space="preserve"> inžinerini</w:t>
            </w:r>
            <w:r>
              <w:rPr>
                <w:bCs/>
                <w:lang w:val="lt-LT"/>
              </w:rPr>
              <w:t xml:space="preserve">ai </w:t>
            </w:r>
            <w:r w:rsidRPr="00660B12">
              <w:rPr>
                <w:bCs/>
                <w:lang w:val="lt-LT"/>
              </w:rPr>
              <w:t xml:space="preserve"> statini</w:t>
            </w:r>
            <w:r w:rsidR="001B08AE">
              <w:rPr>
                <w:bCs/>
                <w:lang w:val="lt-LT"/>
              </w:rPr>
              <w:t>ai</w:t>
            </w:r>
            <w:r w:rsidRPr="00660B12">
              <w:rPr>
                <w:bCs/>
                <w:lang w:val="lt-LT"/>
              </w:rPr>
              <w:t xml:space="preserve"> – pėsčiųjų (dviračių) tak</w:t>
            </w:r>
            <w:r>
              <w:rPr>
                <w:bCs/>
                <w:lang w:val="lt-LT"/>
              </w:rPr>
              <w:t>as</w:t>
            </w:r>
            <w:r w:rsidRPr="00660B12">
              <w:rPr>
                <w:bCs/>
                <w:lang w:val="lt-LT"/>
              </w:rPr>
              <w:t xml:space="preserve"> Turistų g.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492E" w14:textId="646D429B" w:rsidR="00660B12" w:rsidRPr="006508FE" w:rsidRDefault="00660B12" w:rsidP="004866A2">
            <w:pPr>
              <w:rPr>
                <w:bCs/>
                <w:lang w:val="lt-LT"/>
              </w:rPr>
            </w:pPr>
            <w:r w:rsidRPr="00660B12">
              <w:rPr>
                <w:bCs/>
                <w:lang w:val="lt-LT"/>
              </w:rPr>
              <w:t>Lazdijų r. sav., Lazdijų m., Turistų g.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3444" w14:textId="77777777" w:rsidR="00660B12" w:rsidRDefault="00660B12" w:rsidP="004866A2">
            <w:pPr>
              <w:jc w:val="center"/>
              <w:rPr>
                <w:bCs/>
                <w:lang w:val="lt-LT"/>
              </w:rPr>
            </w:pPr>
          </w:p>
          <w:p w14:paraId="7A30E446" w14:textId="202B221B" w:rsidR="00660B12" w:rsidRPr="006508FE" w:rsidRDefault="00660B12" w:rsidP="004866A2">
            <w:pPr>
              <w:jc w:val="center"/>
              <w:rPr>
                <w:b/>
                <w:lang w:val="lt-LT"/>
              </w:rPr>
            </w:pPr>
            <w:r>
              <w:rPr>
                <w:bCs/>
                <w:lang w:val="lt-LT"/>
              </w:rPr>
              <w:t>1-44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4DE3" w14:textId="446FEBA9" w:rsidR="00660B12" w:rsidRPr="006508FE" w:rsidRDefault="00660B12" w:rsidP="004866A2">
            <w:pPr>
              <w:jc w:val="center"/>
              <w:rPr>
                <w:bCs/>
                <w:lang w:val="lt-LT"/>
              </w:rPr>
            </w:pPr>
            <w:r w:rsidRPr="00660B12">
              <w:rPr>
                <w:bCs/>
                <w:lang w:val="lt-LT"/>
              </w:rPr>
              <w:t>4400-6789-2213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CC11" w14:textId="5DA317CE" w:rsidR="00660B12" w:rsidRPr="006508FE" w:rsidRDefault="00660B12" w:rsidP="004866A2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</w:t>
            </w:r>
            <w:r w:rsidR="00530D7D">
              <w:rPr>
                <w:bCs/>
                <w:lang w:val="lt-LT"/>
              </w:rPr>
              <w:t>2700,00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61B6" w14:textId="427B3864" w:rsidR="00660B12" w:rsidRPr="006508FE" w:rsidRDefault="00660B12" w:rsidP="004866A2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4400-6789-2213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4607" w14:textId="361FF572" w:rsidR="00660B12" w:rsidRPr="006508FE" w:rsidRDefault="00233651" w:rsidP="004866A2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1699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5C40" w14:textId="370AC481" w:rsidR="00660B12" w:rsidRPr="006508FE" w:rsidRDefault="0064516C" w:rsidP="004866A2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44/3747643</w:t>
            </w:r>
          </w:p>
        </w:tc>
      </w:tr>
      <w:tr w:rsidR="00530D7D" w:rsidRPr="006508FE" w14:paraId="48A7D983" w14:textId="77777777" w:rsidTr="00B13564">
        <w:trPr>
          <w:trHeight w:val="56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985A" w14:textId="288EA217" w:rsidR="00660B12" w:rsidRPr="00265693" w:rsidRDefault="00660B12" w:rsidP="004866A2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 xml:space="preserve">2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A76A" w14:textId="10152BA9" w:rsidR="00660B12" w:rsidRPr="00C53C09" w:rsidRDefault="00F05FDF" w:rsidP="004866A2">
            <w:pPr>
              <w:rPr>
                <w:bCs/>
                <w:lang w:val="lt-LT"/>
              </w:rPr>
            </w:pPr>
            <w:r w:rsidRPr="00F05FDF">
              <w:rPr>
                <w:bCs/>
                <w:lang w:val="lt-LT"/>
              </w:rPr>
              <w:t>Kiti inžineriniai  statin</w:t>
            </w:r>
            <w:r w:rsidR="001B08AE">
              <w:rPr>
                <w:bCs/>
                <w:lang w:val="lt-LT"/>
              </w:rPr>
              <w:t>iai</w:t>
            </w:r>
            <w:r w:rsidRPr="00F05FDF">
              <w:rPr>
                <w:bCs/>
                <w:lang w:val="lt-LT"/>
              </w:rPr>
              <w:t xml:space="preserve"> – pėsčiųjų (dviračių) takas Turistų g.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4494" w14:textId="66A2B772" w:rsidR="00660B12" w:rsidRPr="006508FE" w:rsidRDefault="00660B12" w:rsidP="004866A2">
            <w:pPr>
              <w:rPr>
                <w:bCs/>
                <w:lang w:val="lt-LT"/>
              </w:rPr>
            </w:pPr>
            <w:r w:rsidRPr="00660B12">
              <w:rPr>
                <w:bCs/>
                <w:lang w:val="lt-LT"/>
              </w:rPr>
              <w:t>Lazdijų r. sav., Lazdijų m., Turistų g.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19A3" w14:textId="77777777" w:rsidR="0073328F" w:rsidRDefault="0073328F" w:rsidP="004866A2">
            <w:pPr>
              <w:jc w:val="center"/>
              <w:rPr>
                <w:bCs/>
                <w:lang w:val="lt-LT"/>
              </w:rPr>
            </w:pPr>
          </w:p>
          <w:p w14:paraId="37C6CF03" w14:textId="53A4BC99" w:rsidR="00660B12" w:rsidRDefault="0073328F" w:rsidP="004866A2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1-34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79A2" w14:textId="178B43E7" w:rsidR="00660B12" w:rsidRPr="006508FE" w:rsidRDefault="0073328F" w:rsidP="004866A2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4400-6789-2224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29FE" w14:textId="552AC2E8" w:rsidR="00660B12" w:rsidRPr="006508FE" w:rsidRDefault="0073328F" w:rsidP="004866A2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60</w:t>
            </w:r>
            <w:r w:rsidR="00A33939">
              <w:rPr>
                <w:bCs/>
                <w:lang w:val="lt-LT"/>
              </w:rPr>
              <w:t>90,00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5A38" w14:textId="74FA5F66" w:rsidR="00660B12" w:rsidRPr="006508FE" w:rsidRDefault="0073328F" w:rsidP="004866A2">
            <w:pPr>
              <w:jc w:val="center"/>
              <w:rPr>
                <w:bCs/>
                <w:lang w:val="lt-LT"/>
              </w:rPr>
            </w:pPr>
            <w:r w:rsidRPr="0073328F">
              <w:rPr>
                <w:bCs/>
                <w:lang w:val="lt-LT"/>
              </w:rPr>
              <w:t>4400-6789-2224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D702" w14:textId="6E864B94" w:rsidR="00660B12" w:rsidRPr="006508FE" w:rsidRDefault="0073328F" w:rsidP="004866A2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1350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3834" w14:textId="7C5C714E" w:rsidR="00660B12" w:rsidRPr="006508FE" w:rsidRDefault="0073328F" w:rsidP="004866A2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44/3747644</w:t>
            </w:r>
          </w:p>
        </w:tc>
      </w:tr>
    </w:tbl>
    <w:p w14:paraId="16BF755E" w14:textId="77777777" w:rsidR="00D8165D" w:rsidRPr="00D8165D" w:rsidRDefault="00D8165D" w:rsidP="00D8165D">
      <w:pPr>
        <w:jc w:val="center"/>
        <w:rPr>
          <w:b/>
          <w:lang w:val="lt-LT"/>
        </w:rPr>
      </w:pPr>
    </w:p>
    <w:p w14:paraId="6D74953B" w14:textId="5C33D059" w:rsidR="005F7CDB" w:rsidRDefault="006C5C93" w:rsidP="006C5C93">
      <w:pPr>
        <w:jc w:val="center"/>
        <w:rPr>
          <w:lang w:val="lt-LT"/>
        </w:rPr>
      </w:pPr>
      <w:r>
        <w:rPr>
          <w:lang w:val="lt-LT"/>
        </w:rPr>
        <w:t>___________________________</w:t>
      </w:r>
    </w:p>
    <w:sectPr w:rsidR="005F7CDB" w:rsidSect="005F7CDB">
      <w:footnotePr>
        <w:pos w:val="beneathText"/>
      </w:footnotePr>
      <w:pgSz w:w="16837" w:h="11905" w:orient="landscape"/>
      <w:pgMar w:top="1701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426D9" w14:textId="77777777" w:rsidR="00F02087" w:rsidRDefault="00F02087" w:rsidP="00E84228">
      <w:r>
        <w:separator/>
      </w:r>
    </w:p>
  </w:endnote>
  <w:endnote w:type="continuationSeparator" w:id="0">
    <w:p w14:paraId="105D15A8" w14:textId="77777777" w:rsidR="00F02087" w:rsidRDefault="00F02087" w:rsidP="00E8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8EA8A" w14:textId="77777777" w:rsidR="00F02087" w:rsidRDefault="00F02087" w:rsidP="00E84228">
      <w:r>
        <w:separator/>
      </w:r>
    </w:p>
  </w:footnote>
  <w:footnote w:type="continuationSeparator" w:id="0">
    <w:p w14:paraId="4DA9DAA8" w14:textId="77777777" w:rsidR="00F02087" w:rsidRDefault="00F02087" w:rsidP="00E84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03A46" w14:textId="77777777" w:rsidR="00E84228" w:rsidRPr="00D53AC0" w:rsidRDefault="00E84228">
    <w:pPr>
      <w:pStyle w:val="Antrats"/>
      <w:jc w:val="center"/>
      <w:rPr>
        <w:rFonts w:ascii="Times New Roman" w:hAnsi="Times New Roman"/>
        <w:sz w:val="24"/>
        <w:szCs w:val="24"/>
      </w:rPr>
    </w:pPr>
    <w:r w:rsidRPr="00D53AC0">
      <w:rPr>
        <w:rFonts w:ascii="Times New Roman" w:hAnsi="Times New Roman"/>
        <w:sz w:val="24"/>
        <w:szCs w:val="24"/>
      </w:rPr>
      <w:fldChar w:fldCharType="begin"/>
    </w:r>
    <w:r w:rsidRPr="00D53AC0">
      <w:rPr>
        <w:rFonts w:ascii="Times New Roman" w:hAnsi="Times New Roman"/>
        <w:sz w:val="24"/>
        <w:szCs w:val="24"/>
      </w:rPr>
      <w:instrText>PAGE   \* MERGEFORMAT</w:instrText>
    </w:r>
    <w:r w:rsidRPr="00D53AC0">
      <w:rPr>
        <w:rFonts w:ascii="Times New Roman" w:hAnsi="Times New Roman"/>
        <w:sz w:val="24"/>
        <w:szCs w:val="24"/>
      </w:rPr>
      <w:fldChar w:fldCharType="separate"/>
    </w:r>
    <w:r w:rsidR="001B266F" w:rsidRPr="00D53AC0">
      <w:rPr>
        <w:rFonts w:ascii="Times New Roman" w:hAnsi="Times New Roman"/>
        <w:noProof/>
        <w:sz w:val="24"/>
        <w:szCs w:val="24"/>
        <w:lang w:val="lt-LT"/>
      </w:rPr>
      <w:t>2</w:t>
    </w:r>
    <w:r w:rsidRPr="00D53AC0">
      <w:rPr>
        <w:rFonts w:ascii="Times New Roman" w:hAnsi="Times New Roman"/>
        <w:sz w:val="24"/>
        <w:szCs w:val="24"/>
      </w:rPr>
      <w:fldChar w:fldCharType="end"/>
    </w:r>
  </w:p>
  <w:p w14:paraId="0A7858A3" w14:textId="77777777" w:rsidR="00E84228" w:rsidRDefault="00E8422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7A7A" w14:textId="77777777" w:rsidR="00D2519A" w:rsidRDefault="00D2519A" w:rsidP="00D2519A">
    <w:pPr>
      <w:jc w:val="right"/>
      <w:rPr>
        <w:b/>
        <w:lang w:val="lt-LT"/>
      </w:rPr>
    </w:pPr>
  </w:p>
  <w:p w14:paraId="1E6D4A55" w14:textId="77777777" w:rsidR="00D2519A" w:rsidRDefault="00D2519A" w:rsidP="00D2519A">
    <w:pPr>
      <w:jc w:val="right"/>
      <w:rPr>
        <w:b/>
        <w:lang w:val="lt-LT"/>
      </w:rPr>
    </w:pPr>
  </w:p>
  <w:p w14:paraId="1CC1C0FF" w14:textId="77777777" w:rsidR="00D2519A" w:rsidRDefault="00D25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3A00FB3"/>
    <w:multiLevelType w:val="hybridMultilevel"/>
    <w:tmpl w:val="C97ACCB2"/>
    <w:lvl w:ilvl="0" w:tplc="3738F2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300907"/>
    <w:multiLevelType w:val="hybridMultilevel"/>
    <w:tmpl w:val="3E7686BA"/>
    <w:lvl w:ilvl="0" w:tplc="8D9C2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705066"/>
    <w:multiLevelType w:val="multilevel"/>
    <w:tmpl w:val="8AC048D0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num w:numId="1" w16cid:durableId="75249246">
    <w:abstractNumId w:val="0"/>
  </w:num>
  <w:num w:numId="2" w16cid:durableId="1961062668">
    <w:abstractNumId w:val="4"/>
  </w:num>
  <w:num w:numId="3" w16cid:durableId="794299996">
    <w:abstractNumId w:val="2"/>
  </w:num>
  <w:num w:numId="4" w16cid:durableId="130558735">
    <w:abstractNumId w:val="5"/>
  </w:num>
  <w:num w:numId="5" w16cid:durableId="351734346">
    <w:abstractNumId w:val="1"/>
  </w:num>
  <w:num w:numId="6" w16cid:durableId="1560825853">
    <w:abstractNumId w:val="3"/>
  </w:num>
  <w:num w:numId="7" w16cid:durableId="1472213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016F3"/>
    <w:rsid w:val="000108AA"/>
    <w:rsid w:val="00014BF6"/>
    <w:rsid w:val="000162DC"/>
    <w:rsid w:val="00016429"/>
    <w:rsid w:val="00017E33"/>
    <w:rsid w:val="00030DC8"/>
    <w:rsid w:val="000360A1"/>
    <w:rsid w:val="00045FA2"/>
    <w:rsid w:val="00052A55"/>
    <w:rsid w:val="000536D1"/>
    <w:rsid w:val="0006363F"/>
    <w:rsid w:val="00070DB8"/>
    <w:rsid w:val="00075DE6"/>
    <w:rsid w:val="00077960"/>
    <w:rsid w:val="0008015F"/>
    <w:rsid w:val="00083C30"/>
    <w:rsid w:val="00091A8E"/>
    <w:rsid w:val="00093FC6"/>
    <w:rsid w:val="000A48FA"/>
    <w:rsid w:val="000A6F9C"/>
    <w:rsid w:val="000B01C6"/>
    <w:rsid w:val="000B0BF5"/>
    <w:rsid w:val="000C0786"/>
    <w:rsid w:val="000C4B7A"/>
    <w:rsid w:val="000C5C46"/>
    <w:rsid w:val="000C719D"/>
    <w:rsid w:val="000D503E"/>
    <w:rsid w:val="000D59BF"/>
    <w:rsid w:val="000D66E4"/>
    <w:rsid w:val="000D6F5B"/>
    <w:rsid w:val="000E1502"/>
    <w:rsid w:val="000E2CE8"/>
    <w:rsid w:val="000E5B71"/>
    <w:rsid w:val="000E71C6"/>
    <w:rsid w:val="000F1737"/>
    <w:rsid w:val="000F4080"/>
    <w:rsid w:val="000F6D94"/>
    <w:rsid w:val="001017E8"/>
    <w:rsid w:val="00103205"/>
    <w:rsid w:val="001054AB"/>
    <w:rsid w:val="00105FEA"/>
    <w:rsid w:val="00106EC2"/>
    <w:rsid w:val="001114EF"/>
    <w:rsid w:val="00115A1E"/>
    <w:rsid w:val="00117738"/>
    <w:rsid w:val="00122283"/>
    <w:rsid w:val="001235A5"/>
    <w:rsid w:val="00123EEF"/>
    <w:rsid w:val="00125A03"/>
    <w:rsid w:val="00126FFA"/>
    <w:rsid w:val="001377AE"/>
    <w:rsid w:val="0014312C"/>
    <w:rsid w:val="00143A8A"/>
    <w:rsid w:val="001538C1"/>
    <w:rsid w:val="00154063"/>
    <w:rsid w:val="001545F2"/>
    <w:rsid w:val="00156C3D"/>
    <w:rsid w:val="00162685"/>
    <w:rsid w:val="0016676A"/>
    <w:rsid w:val="00183B2D"/>
    <w:rsid w:val="00184AC6"/>
    <w:rsid w:val="001868C0"/>
    <w:rsid w:val="00187F99"/>
    <w:rsid w:val="001A211D"/>
    <w:rsid w:val="001A6117"/>
    <w:rsid w:val="001A7E5F"/>
    <w:rsid w:val="001B08AE"/>
    <w:rsid w:val="001B0C2E"/>
    <w:rsid w:val="001B110F"/>
    <w:rsid w:val="001B266F"/>
    <w:rsid w:val="001B619C"/>
    <w:rsid w:val="001B75A6"/>
    <w:rsid w:val="001C04E0"/>
    <w:rsid w:val="001C2625"/>
    <w:rsid w:val="001C7F01"/>
    <w:rsid w:val="001D2762"/>
    <w:rsid w:val="001E1B75"/>
    <w:rsid w:val="001E5A7E"/>
    <w:rsid w:val="001E6243"/>
    <w:rsid w:val="001F055D"/>
    <w:rsid w:val="001F6705"/>
    <w:rsid w:val="001F71B2"/>
    <w:rsid w:val="00200E5D"/>
    <w:rsid w:val="00204B28"/>
    <w:rsid w:val="00220051"/>
    <w:rsid w:val="0022119E"/>
    <w:rsid w:val="00227AA9"/>
    <w:rsid w:val="00233651"/>
    <w:rsid w:val="0023625C"/>
    <w:rsid w:val="00240024"/>
    <w:rsid w:val="00242542"/>
    <w:rsid w:val="002514EE"/>
    <w:rsid w:val="0026092C"/>
    <w:rsid w:val="00271902"/>
    <w:rsid w:val="00285B50"/>
    <w:rsid w:val="0028615D"/>
    <w:rsid w:val="002A37DD"/>
    <w:rsid w:val="002A4989"/>
    <w:rsid w:val="002A6567"/>
    <w:rsid w:val="002B4797"/>
    <w:rsid w:val="002B5C5E"/>
    <w:rsid w:val="002C5261"/>
    <w:rsid w:val="002D49F7"/>
    <w:rsid w:val="002D5F24"/>
    <w:rsid w:val="002E0747"/>
    <w:rsid w:val="002E468A"/>
    <w:rsid w:val="002E77E4"/>
    <w:rsid w:val="002F7D71"/>
    <w:rsid w:val="00303383"/>
    <w:rsid w:val="00307D95"/>
    <w:rsid w:val="003118B0"/>
    <w:rsid w:val="00317333"/>
    <w:rsid w:val="00324276"/>
    <w:rsid w:val="00326A51"/>
    <w:rsid w:val="00327952"/>
    <w:rsid w:val="00330D5D"/>
    <w:rsid w:val="00332AEE"/>
    <w:rsid w:val="0033414E"/>
    <w:rsid w:val="00334878"/>
    <w:rsid w:val="00340EE1"/>
    <w:rsid w:val="003439F5"/>
    <w:rsid w:val="003453F2"/>
    <w:rsid w:val="00346021"/>
    <w:rsid w:val="0035321E"/>
    <w:rsid w:val="003550F1"/>
    <w:rsid w:val="0036189B"/>
    <w:rsid w:val="00365127"/>
    <w:rsid w:val="003710B2"/>
    <w:rsid w:val="00371BCC"/>
    <w:rsid w:val="00373EA4"/>
    <w:rsid w:val="00381FAC"/>
    <w:rsid w:val="00384ED4"/>
    <w:rsid w:val="00387066"/>
    <w:rsid w:val="00387716"/>
    <w:rsid w:val="00390644"/>
    <w:rsid w:val="00395488"/>
    <w:rsid w:val="00395AC5"/>
    <w:rsid w:val="00397837"/>
    <w:rsid w:val="003A1778"/>
    <w:rsid w:val="003A18A8"/>
    <w:rsid w:val="003A2DDD"/>
    <w:rsid w:val="003A62FB"/>
    <w:rsid w:val="003B2A7A"/>
    <w:rsid w:val="003B4500"/>
    <w:rsid w:val="003C22D7"/>
    <w:rsid w:val="003C2A73"/>
    <w:rsid w:val="003D64D2"/>
    <w:rsid w:val="003E0C23"/>
    <w:rsid w:val="003E1155"/>
    <w:rsid w:val="003F03FC"/>
    <w:rsid w:val="003F3BCC"/>
    <w:rsid w:val="003F3CDE"/>
    <w:rsid w:val="003F503B"/>
    <w:rsid w:val="003F52EA"/>
    <w:rsid w:val="003F5C04"/>
    <w:rsid w:val="00401809"/>
    <w:rsid w:val="004031F5"/>
    <w:rsid w:val="00404082"/>
    <w:rsid w:val="00407F60"/>
    <w:rsid w:val="0041548B"/>
    <w:rsid w:val="00425C50"/>
    <w:rsid w:val="00426613"/>
    <w:rsid w:val="004300E0"/>
    <w:rsid w:val="0043228F"/>
    <w:rsid w:val="00442982"/>
    <w:rsid w:val="0044407D"/>
    <w:rsid w:val="004519BC"/>
    <w:rsid w:val="0045419A"/>
    <w:rsid w:val="004570E4"/>
    <w:rsid w:val="00471A47"/>
    <w:rsid w:val="00474B79"/>
    <w:rsid w:val="00474B81"/>
    <w:rsid w:val="00474DA7"/>
    <w:rsid w:val="00476C0F"/>
    <w:rsid w:val="004870DC"/>
    <w:rsid w:val="00490234"/>
    <w:rsid w:val="00492AFC"/>
    <w:rsid w:val="004948D0"/>
    <w:rsid w:val="004965B2"/>
    <w:rsid w:val="00496C05"/>
    <w:rsid w:val="00497D82"/>
    <w:rsid w:val="004B5F42"/>
    <w:rsid w:val="004B639E"/>
    <w:rsid w:val="004C1DED"/>
    <w:rsid w:val="004C5AED"/>
    <w:rsid w:val="004D2D9A"/>
    <w:rsid w:val="004D7176"/>
    <w:rsid w:val="004E5A97"/>
    <w:rsid w:val="004F626B"/>
    <w:rsid w:val="00501102"/>
    <w:rsid w:val="00501F98"/>
    <w:rsid w:val="005133FB"/>
    <w:rsid w:val="00520E41"/>
    <w:rsid w:val="00524C23"/>
    <w:rsid w:val="00526971"/>
    <w:rsid w:val="00530D7D"/>
    <w:rsid w:val="00531169"/>
    <w:rsid w:val="005340A8"/>
    <w:rsid w:val="00535FBA"/>
    <w:rsid w:val="0054685E"/>
    <w:rsid w:val="0055546C"/>
    <w:rsid w:val="00560952"/>
    <w:rsid w:val="00565DD5"/>
    <w:rsid w:val="00566C1F"/>
    <w:rsid w:val="00567319"/>
    <w:rsid w:val="00586EF9"/>
    <w:rsid w:val="00594F9A"/>
    <w:rsid w:val="005A127C"/>
    <w:rsid w:val="005A1E5F"/>
    <w:rsid w:val="005B0631"/>
    <w:rsid w:val="005B1457"/>
    <w:rsid w:val="005B2538"/>
    <w:rsid w:val="005B2801"/>
    <w:rsid w:val="005B7FD5"/>
    <w:rsid w:val="005C0263"/>
    <w:rsid w:val="005C442A"/>
    <w:rsid w:val="005C6EED"/>
    <w:rsid w:val="005C7DD6"/>
    <w:rsid w:val="005D3C8E"/>
    <w:rsid w:val="005D4249"/>
    <w:rsid w:val="005D6F10"/>
    <w:rsid w:val="005F27CD"/>
    <w:rsid w:val="005F4F77"/>
    <w:rsid w:val="005F51FE"/>
    <w:rsid w:val="005F5817"/>
    <w:rsid w:val="005F7CDB"/>
    <w:rsid w:val="006019C1"/>
    <w:rsid w:val="00602DD5"/>
    <w:rsid w:val="00603F2D"/>
    <w:rsid w:val="00611DB7"/>
    <w:rsid w:val="006128E6"/>
    <w:rsid w:val="00614DF3"/>
    <w:rsid w:val="00615FFF"/>
    <w:rsid w:val="006247E1"/>
    <w:rsid w:val="00624E54"/>
    <w:rsid w:val="0062555D"/>
    <w:rsid w:val="00625D05"/>
    <w:rsid w:val="00642BC4"/>
    <w:rsid w:val="006448CA"/>
    <w:rsid w:val="0064516C"/>
    <w:rsid w:val="0065058D"/>
    <w:rsid w:val="00651C57"/>
    <w:rsid w:val="00657745"/>
    <w:rsid w:val="00660B12"/>
    <w:rsid w:val="00662FBB"/>
    <w:rsid w:val="006708F7"/>
    <w:rsid w:val="0067248E"/>
    <w:rsid w:val="00674DDF"/>
    <w:rsid w:val="00680431"/>
    <w:rsid w:val="006814FB"/>
    <w:rsid w:val="00681C49"/>
    <w:rsid w:val="0068689B"/>
    <w:rsid w:val="006918E5"/>
    <w:rsid w:val="006922CC"/>
    <w:rsid w:val="00693FE7"/>
    <w:rsid w:val="006A0083"/>
    <w:rsid w:val="006A1092"/>
    <w:rsid w:val="006A2D43"/>
    <w:rsid w:val="006A413B"/>
    <w:rsid w:val="006A51BB"/>
    <w:rsid w:val="006B3479"/>
    <w:rsid w:val="006B5E13"/>
    <w:rsid w:val="006B7CF7"/>
    <w:rsid w:val="006C4592"/>
    <w:rsid w:val="006C5C93"/>
    <w:rsid w:val="006C6273"/>
    <w:rsid w:val="006C7B07"/>
    <w:rsid w:val="006C7DF2"/>
    <w:rsid w:val="006D1A4B"/>
    <w:rsid w:val="006E0D11"/>
    <w:rsid w:val="006F2CB4"/>
    <w:rsid w:val="007009D0"/>
    <w:rsid w:val="0070111A"/>
    <w:rsid w:val="00714BD2"/>
    <w:rsid w:val="00720F6C"/>
    <w:rsid w:val="00721158"/>
    <w:rsid w:val="007230B1"/>
    <w:rsid w:val="00727C79"/>
    <w:rsid w:val="007303EE"/>
    <w:rsid w:val="0073328F"/>
    <w:rsid w:val="0073380F"/>
    <w:rsid w:val="00743FE9"/>
    <w:rsid w:val="00745C51"/>
    <w:rsid w:val="007469FD"/>
    <w:rsid w:val="00746FF9"/>
    <w:rsid w:val="0075047A"/>
    <w:rsid w:val="00752E8E"/>
    <w:rsid w:val="0075695B"/>
    <w:rsid w:val="007614DC"/>
    <w:rsid w:val="0076694A"/>
    <w:rsid w:val="007765E7"/>
    <w:rsid w:val="00790322"/>
    <w:rsid w:val="00790DA8"/>
    <w:rsid w:val="00794BD6"/>
    <w:rsid w:val="007A14F6"/>
    <w:rsid w:val="007A1C51"/>
    <w:rsid w:val="007A2431"/>
    <w:rsid w:val="007A59D1"/>
    <w:rsid w:val="007B12C0"/>
    <w:rsid w:val="007C65FD"/>
    <w:rsid w:val="007D5126"/>
    <w:rsid w:val="007E389B"/>
    <w:rsid w:val="007E5112"/>
    <w:rsid w:val="007E5499"/>
    <w:rsid w:val="007E6DDB"/>
    <w:rsid w:val="007E760C"/>
    <w:rsid w:val="007F02FC"/>
    <w:rsid w:val="007F2DEF"/>
    <w:rsid w:val="0080078A"/>
    <w:rsid w:val="00803B64"/>
    <w:rsid w:val="00804BAD"/>
    <w:rsid w:val="00804E76"/>
    <w:rsid w:val="0081062A"/>
    <w:rsid w:val="0081078C"/>
    <w:rsid w:val="00810BB9"/>
    <w:rsid w:val="00813546"/>
    <w:rsid w:val="00813889"/>
    <w:rsid w:val="00814A8C"/>
    <w:rsid w:val="00824D6E"/>
    <w:rsid w:val="00825C09"/>
    <w:rsid w:val="0083737A"/>
    <w:rsid w:val="00841294"/>
    <w:rsid w:val="00841A5B"/>
    <w:rsid w:val="00843EA1"/>
    <w:rsid w:val="008509CD"/>
    <w:rsid w:val="0085368F"/>
    <w:rsid w:val="00865405"/>
    <w:rsid w:val="00872ACA"/>
    <w:rsid w:val="00875676"/>
    <w:rsid w:val="00881C0C"/>
    <w:rsid w:val="008864D7"/>
    <w:rsid w:val="00895FE0"/>
    <w:rsid w:val="008976D9"/>
    <w:rsid w:val="008A15D9"/>
    <w:rsid w:val="008A1D34"/>
    <w:rsid w:val="008A3016"/>
    <w:rsid w:val="008A5145"/>
    <w:rsid w:val="008A6489"/>
    <w:rsid w:val="008A7F70"/>
    <w:rsid w:val="008B4534"/>
    <w:rsid w:val="008C34F7"/>
    <w:rsid w:val="008C7CF6"/>
    <w:rsid w:val="008D558D"/>
    <w:rsid w:val="008D5A1F"/>
    <w:rsid w:val="008D7439"/>
    <w:rsid w:val="008E365B"/>
    <w:rsid w:val="008E443A"/>
    <w:rsid w:val="008F643F"/>
    <w:rsid w:val="008F7B91"/>
    <w:rsid w:val="00904E1D"/>
    <w:rsid w:val="00906D80"/>
    <w:rsid w:val="009077EC"/>
    <w:rsid w:val="00940B4A"/>
    <w:rsid w:val="0094410C"/>
    <w:rsid w:val="009450B8"/>
    <w:rsid w:val="00952D2C"/>
    <w:rsid w:val="00954128"/>
    <w:rsid w:val="00954D80"/>
    <w:rsid w:val="00954E5E"/>
    <w:rsid w:val="009608FF"/>
    <w:rsid w:val="00962713"/>
    <w:rsid w:val="00963BFA"/>
    <w:rsid w:val="009650EF"/>
    <w:rsid w:val="00971B1A"/>
    <w:rsid w:val="00975256"/>
    <w:rsid w:val="009804ED"/>
    <w:rsid w:val="00980E58"/>
    <w:rsid w:val="00982180"/>
    <w:rsid w:val="00984994"/>
    <w:rsid w:val="00986736"/>
    <w:rsid w:val="00986908"/>
    <w:rsid w:val="009A55C1"/>
    <w:rsid w:val="009A60B4"/>
    <w:rsid w:val="009B094D"/>
    <w:rsid w:val="009B61A3"/>
    <w:rsid w:val="009D2B12"/>
    <w:rsid w:val="009D38A2"/>
    <w:rsid w:val="009D713E"/>
    <w:rsid w:val="009D7E0E"/>
    <w:rsid w:val="009E0104"/>
    <w:rsid w:val="009E04F7"/>
    <w:rsid w:val="009F4C03"/>
    <w:rsid w:val="00A006F8"/>
    <w:rsid w:val="00A03D6E"/>
    <w:rsid w:val="00A056FD"/>
    <w:rsid w:val="00A05FE9"/>
    <w:rsid w:val="00A1010B"/>
    <w:rsid w:val="00A10D91"/>
    <w:rsid w:val="00A17780"/>
    <w:rsid w:val="00A224C0"/>
    <w:rsid w:val="00A22F74"/>
    <w:rsid w:val="00A23621"/>
    <w:rsid w:val="00A244D4"/>
    <w:rsid w:val="00A25DE2"/>
    <w:rsid w:val="00A26BD0"/>
    <w:rsid w:val="00A30AA9"/>
    <w:rsid w:val="00A33285"/>
    <w:rsid w:val="00A33939"/>
    <w:rsid w:val="00A44E64"/>
    <w:rsid w:val="00A45F6C"/>
    <w:rsid w:val="00A56F52"/>
    <w:rsid w:val="00A62DDB"/>
    <w:rsid w:val="00A64B1F"/>
    <w:rsid w:val="00A71735"/>
    <w:rsid w:val="00A71CAC"/>
    <w:rsid w:val="00A862FE"/>
    <w:rsid w:val="00A9253F"/>
    <w:rsid w:val="00A949D0"/>
    <w:rsid w:val="00A9656D"/>
    <w:rsid w:val="00AA510C"/>
    <w:rsid w:val="00AA5753"/>
    <w:rsid w:val="00AA5F00"/>
    <w:rsid w:val="00AB1020"/>
    <w:rsid w:val="00AB109F"/>
    <w:rsid w:val="00AB4A54"/>
    <w:rsid w:val="00AB5B42"/>
    <w:rsid w:val="00AB7E41"/>
    <w:rsid w:val="00AD0055"/>
    <w:rsid w:val="00AD4637"/>
    <w:rsid w:val="00AD6AD1"/>
    <w:rsid w:val="00AD6DE4"/>
    <w:rsid w:val="00AE530A"/>
    <w:rsid w:val="00AE7942"/>
    <w:rsid w:val="00AF295B"/>
    <w:rsid w:val="00AF4C71"/>
    <w:rsid w:val="00AF6CBE"/>
    <w:rsid w:val="00B00E86"/>
    <w:rsid w:val="00B023F9"/>
    <w:rsid w:val="00B02515"/>
    <w:rsid w:val="00B0475A"/>
    <w:rsid w:val="00B06C73"/>
    <w:rsid w:val="00B10DEA"/>
    <w:rsid w:val="00B1164D"/>
    <w:rsid w:val="00B12A4E"/>
    <w:rsid w:val="00B13564"/>
    <w:rsid w:val="00B159F2"/>
    <w:rsid w:val="00B16CBD"/>
    <w:rsid w:val="00B23BF6"/>
    <w:rsid w:val="00B23E37"/>
    <w:rsid w:val="00B31377"/>
    <w:rsid w:val="00B31ECD"/>
    <w:rsid w:val="00B346C7"/>
    <w:rsid w:val="00B4711A"/>
    <w:rsid w:val="00B56E2A"/>
    <w:rsid w:val="00B64298"/>
    <w:rsid w:val="00B6570B"/>
    <w:rsid w:val="00B66E59"/>
    <w:rsid w:val="00B77FA5"/>
    <w:rsid w:val="00B84D1E"/>
    <w:rsid w:val="00B95946"/>
    <w:rsid w:val="00BB17CC"/>
    <w:rsid w:val="00BB222E"/>
    <w:rsid w:val="00BB6413"/>
    <w:rsid w:val="00BB6D87"/>
    <w:rsid w:val="00BB7B86"/>
    <w:rsid w:val="00BB7F6F"/>
    <w:rsid w:val="00BD6425"/>
    <w:rsid w:val="00BE0CC1"/>
    <w:rsid w:val="00BF1952"/>
    <w:rsid w:val="00C021F4"/>
    <w:rsid w:val="00C02322"/>
    <w:rsid w:val="00C06B9B"/>
    <w:rsid w:val="00C07A76"/>
    <w:rsid w:val="00C11C65"/>
    <w:rsid w:val="00C17187"/>
    <w:rsid w:val="00C20C46"/>
    <w:rsid w:val="00C2272D"/>
    <w:rsid w:val="00C24805"/>
    <w:rsid w:val="00C26715"/>
    <w:rsid w:val="00C26BE7"/>
    <w:rsid w:val="00C35988"/>
    <w:rsid w:val="00C42321"/>
    <w:rsid w:val="00C46EEC"/>
    <w:rsid w:val="00C51A42"/>
    <w:rsid w:val="00C55004"/>
    <w:rsid w:val="00C57718"/>
    <w:rsid w:val="00C656C4"/>
    <w:rsid w:val="00C67636"/>
    <w:rsid w:val="00C71AC1"/>
    <w:rsid w:val="00C74A47"/>
    <w:rsid w:val="00C763FD"/>
    <w:rsid w:val="00C85D07"/>
    <w:rsid w:val="00C971B9"/>
    <w:rsid w:val="00CA164F"/>
    <w:rsid w:val="00CA730F"/>
    <w:rsid w:val="00CA7B0A"/>
    <w:rsid w:val="00CB086C"/>
    <w:rsid w:val="00CB5CB9"/>
    <w:rsid w:val="00CC19A7"/>
    <w:rsid w:val="00CC42CE"/>
    <w:rsid w:val="00CD41F3"/>
    <w:rsid w:val="00CD50F8"/>
    <w:rsid w:val="00CD6F27"/>
    <w:rsid w:val="00CE0654"/>
    <w:rsid w:val="00CE0CFE"/>
    <w:rsid w:val="00CF0A3A"/>
    <w:rsid w:val="00CF4AF5"/>
    <w:rsid w:val="00CF5A77"/>
    <w:rsid w:val="00D04953"/>
    <w:rsid w:val="00D10C6D"/>
    <w:rsid w:val="00D20A3E"/>
    <w:rsid w:val="00D21E7A"/>
    <w:rsid w:val="00D2430C"/>
    <w:rsid w:val="00D2519A"/>
    <w:rsid w:val="00D26945"/>
    <w:rsid w:val="00D30C7E"/>
    <w:rsid w:val="00D34883"/>
    <w:rsid w:val="00D3690B"/>
    <w:rsid w:val="00D36C55"/>
    <w:rsid w:val="00D42DA5"/>
    <w:rsid w:val="00D449DE"/>
    <w:rsid w:val="00D4516A"/>
    <w:rsid w:val="00D51D82"/>
    <w:rsid w:val="00D53AC0"/>
    <w:rsid w:val="00D54EF5"/>
    <w:rsid w:val="00D563E0"/>
    <w:rsid w:val="00D8089F"/>
    <w:rsid w:val="00D8165D"/>
    <w:rsid w:val="00D82760"/>
    <w:rsid w:val="00D919BB"/>
    <w:rsid w:val="00D943EB"/>
    <w:rsid w:val="00D960F5"/>
    <w:rsid w:val="00DB6F6D"/>
    <w:rsid w:val="00DC1BBC"/>
    <w:rsid w:val="00DC20A4"/>
    <w:rsid w:val="00DC29BC"/>
    <w:rsid w:val="00DD4C2B"/>
    <w:rsid w:val="00DD77B6"/>
    <w:rsid w:val="00DE32B1"/>
    <w:rsid w:val="00DE72E2"/>
    <w:rsid w:val="00DF2D7D"/>
    <w:rsid w:val="00E02EA9"/>
    <w:rsid w:val="00E10FCE"/>
    <w:rsid w:val="00E175D5"/>
    <w:rsid w:val="00E20F9B"/>
    <w:rsid w:val="00E2560A"/>
    <w:rsid w:val="00E30B3C"/>
    <w:rsid w:val="00E32172"/>
    <w:rsid w:val="00E36DA3"/>
    <w:rsid w:val="00E466D4"/>
    <w:rsid w:val="00E62AAD"/>
    <w:rsid w:val="00E66FCD"/>
    <w:rsid w:val="00E7013A"/>
    <w:rsid w:val="00E73D7E"/>
    <w:rsid w:val="00E753D7"/>
    <w:rsid w:val="00E76BFE"/>
    <w:rsid w:val="00E81F73"/>
    <w:rsid w:val="00E83678"/>
    <w:rsid w:val="00E84228"/>
    <w:rsid w:val="00E87C11"/>
    <w:rsid w:val="00E90EEE"/>
    <w:rsid w:val="00E92483"/>
    <w:rsid w:val="00EA0AC7"/>
    <w:rsid w:val="00EC247C"/>
    <w:rsid w:val="00ED4EB8"/>
    <w:rsid w:val="00ED52AD"/>
    <w:rsid w:val="00EE40B4"/>
    <w:rsid w:val="00EE749F"/>
    <w:rsid w:val="00EF7453"/>
    <w:rsid w:val="00F019B4"/>
    <w:rsid w:val="00F02087"/>
    <w:rsid w:val="00F02DA2"/>
    <w:rsid w:val="00F02F70"/>
    <w:rsid w:val="00F05DAE"/>
    <w:rsid w:val="00F05FDF"/>
    <w:rsid w:val="00F116A6"/>
    <w:rsid w:val="00F13FE1"/>
    <w:rsid w:val="00F14F52"/>
    <w:rsid w:val="00F25363"/>
    <w:rsid w:val="00F25536"/>
    <w:rsid w:val="00F25547"/>
    <w:rsid w:val="00F2785C"/>
    <w:rsid w:val="00F34A99"/>
    <w:rsid w:val="00F4000E"/>
    <w:rsid w:val="00F445D7"/>
    <w:rsid w:val="00F46B2C"/>
    <w:rsid w:val="00F46FC9"/>
    <w:rsid w:val="00F52A1D"/>
    <w:rsid w:val="00F6520B"/>
    <w:rsid w:val="00F70DC7"/>
    <w:rsid w:val="00F735B0"/>
    <w:rsid w:val="00F81ED4"/>
    <w:rsid w:val="00F85C53"/>
    <w:rsid w:val="00F87ADE"/>
    <w:rsid w:val="00F87D49"/>
    <w:rsid w:val="00F90C13"/>
    <w:rsid w:val="00F953C7"/>
    <w:rsid w:val="00F95A4C"/>
    <w:rsid w:val="00FA511F"/>
    <w:rsid w:val="00FA74D5"/>
    <w:rsid w:val="00FB3D9D"/>
    <w:rsid w:val="00FB3E90"/>
    <w:rsid w:val="00FB3EE1"/>
    <w:rsid w:val="00FB682E"/>
    <w:rsid w:val="00FB70D3"/>
    <w:rsid w:val="00FB7E58"/>
    <w:rsid w:val="00FC07EC"/>
    <w:rsid w:val="00FC4369"/>
    <w:rsid w:val="00FC6737"/>
    <w:rsid w:val="00FD00C3"/>
    <w:rsid w:val="00FD06AF"/>
    <w:rsid w:val="00FD4123"/>
    <w:rsid w:val="00FD4E16"/>
    <w:rsid w:val="00FD65AD"/>
    <w:rsid w:val="00FE1C98"/>
    <w:rsid w:val="00FE403F"/>
    <w:rsid w:val="00FF1B58"/>
    <w:rsid w:val="00FF33BD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23F1D"/>
  <w15:docId w15:val="{33E08D26-1B7E-41BC-B2C2-669113C5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B6570B"/>
    <w:pPr>
      <w:ind w:left="720"/>
      <w:contextualSpacing/>
    </w:pPr>
  </w:style>
  <w:style w:type="paragraph" w:styleId="Betarp">
    <w:name w:val="No Spacing"/>
    <w:uiPriority w:val="1"/>
    <w:qFormat/>
    <w:rsid w:val="00F25363"/>
    <w:pPr>
      <w:suppressAutoHyphens/>
    </w:pPr>
    <w:rPr>
      <w:sz w:val="24"/>
      <w:szCs w:val="24"/>
      <w:lang w:val="en-GB" w:eastAsia="ar-SA"/>
    </w:rPr>
  </w:style>
  <w:style w:type="character" w:customStyle="1" w:styleId="AntratsDiagrama">
    <w:name w:val="Antraštės Diagrama"/>
    <w:link w:val="Antrats"/>
    <w:uiPriority w:val="99"/>
    <w:rsid w:val="00E84228"/>
    <w:rPr>
      <w:rFonts w:ascii="Arial" w:hAnsi="Arial"/>
      <w:sz w:val="22"/>
      <w:lang w:val="en-US" w:eastAsia="ar-SA"/>
    </w:rPr>
  </w:style>
  <w:style w:type="paragraph" w:styleId="Pataisymai">
    <w:name w:val="Revision"/>
    <w:hidden/>
    <w:uiPriority w:val="99"/>
    <w:semiHidden/>
    <w:rsid w:val="00A949D0"/>
    <w:rPr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5b583692b0334535b838d9ba01cc5683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8420B-1E16-42F7-AFA6-33308206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5b583692b0334535b838d9ba01cc5683</Template>
  <TotalTime>1</TotalTime>
  <Pages>3</Pages>
  <Words>2727</Words>
  <Characters>1555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STATINIŲ ĮTRAUKIMO Į APSKAITĄ</vt:lpstr>
      <vt:lpstr>DĖL STATINIŲ ĮTRAUKIMO Į APSKAITĄ</vt:lpstr>
    </vt:vector>
  </TitlesOfParts>
  <Manager>2024-08-21</Manager>
  <Company>Hewlett-Packard Company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STATINIŲ ĮTRAUKIMO Į APSKAITĄ</dc:title>
  <dc:subject>34-482</dc:subject>
  <dc:creator>LAZDIJŲ RAJONO SAVIVALDYBĖS TARYBA</dc:creator>
  <cp:keywords/>
  <cp:lastModifiedBy>Jolita Galvanauskienė</cp:lastModifiedBy>
  <cp:revision>2</cp:revision>
  <cp:lastPrinted>2022-09-12T06:40:00Z</cp:lastPrinted>
  <dcterms:created xsi:type="dcterms:W3CDTF">2025-10-24T10:03:00Z</dcterms:created>
  <dcterms:modified xsi:type="dcterms:W3CDTF">2025-10-24T10:03:00Z</dcterms:modified>
  <cp:category>Sprendimo projektas</cp:category>
</cp:coreProperties>
</file>