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089A2" w14:textId="0DC80065" w:rsidR="0094799C" w:rsidRDefault="0094799C" w:rsidP="0094799C">
      <w:pPr>
        <w:jc w:val="right"/>
        <w:rPr>
          <w:b/>
          <w:lang w:val="lt-LT"/>
        </w:rPr>
      </w:pPr>
      <w:bookmarkStart w:id="0" w:name="institucija"/>
      <w:r>
        <w:rPr>
          <w:b/>
          <w:lang w:val="lt-LT"/>
        </w:rPr>
        <w:t>Projektas</w:t>
      </w:r>
    </w:p>
    <w:p w14:paraId="0E3BA0F9" w14:textId="77777777" w:rsidR="0094799C" w:rsidRDefault="0094799C" w:rsidP="0094799C">
      <w:pPr>
        <w:jc w:val="right"/>
        <w:rPr>
          <w:b/>
          <w:lang w:val="lt-LT"/>
        </w:rPr>
      </w:pPr>
    </w:p>
    <w:p w14:paraId="7169F97B" w14:textId="118E7F26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LAZDIJŲ RAJONO SAVIVALDYBĖ</w:t>
      </w:r>
      <w:bookmarkEnd w:id="0"/>
      <w:r w:rsidRPr="0034030D">
        <w:rPr>
          <w:b/>
          <w:lang w:val="lt-LT"/>
        </w:rPr>
        <w:t>S TARYBA</w:t>
      </w:r>
    </w:p>
    <w:p w14:paraId="0994CD43" w14:textId="77777777" w:rsidR="003D64D2" w:rsidRPr="00EC02F8" w:rsidRDefault="003D64D2" w:rsidP="007309A9">
      <w:pPr>
        <w:jc w:val="center"/>
        <w:rPr>
          <w:b/>
          <w:lang w:val="lt-LT"/>
        </w:rPr>
      </w:pPr>
    </w:p>
    <w:p w14:paraId="2C933445" w14:textId="77777777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SPRENDIMAS</w:t>
      </w:r>
    </w:p>
    <w:p w14:paraId="1B2F4312" w14:textId="64015987" w:rsidR="00CE50E3" w:rsidRPr="0034030D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34030D">
        <w:rPr>
          <w:b/>
          <w:lang w:val="lt-LT" w:eastAsia="en-US"/>
        </w:rPr>
        <w:t>DĖL VALSTYBĖS NEKILNOJAMOJO TURTO</w:t>
      </w:r>
      <w:r w:rsidR="00813940">
        <w:rPr>
          <w:b/>
          <w:lang w:val="lt-LT" w:eastAsia="en-US"/>
        </w:rPr>
        <w:t xml:space="preserve"> </w:t>
      </w:r>
      <w:r w:rsidR="00813940" w:rsidRPr="0034030D">
        <w:rPr>
          <w:b/>
          <w:lang w:val="lt-LT" w:eastAsia="en-US"/>
        </w:rPr>
        <w:t>(VIETINĖS REIKŠMĖS KELIŲ</w:t>
      </w:r>
      <w:r w:rsidR="00903DEB">
        <w:rPr>
          <w:b/>
          <w:lang w:val="lt-LT" w:eastAsia="en-US"/>
        </w:rPr>
        <w:t xml:space="preserve">) </w:t>
      </w:r>
      <w:r w:rsidR="00D42D2E">
        <w:rPr>
          <w:b/>
          <w:lang w:val="lt-LT" w:eastAsia="en-US"/>
        </w:rPr>
        <w:t xml:space="preserve"> </w:t>
      </w:r>
      <w:r w:rsidRPr="0034030D">
        <w:rPr>
          <w:b/>
          <w:lang w:val="lt-LT" w:eastAsia="en-US"/>
        </w:rPr>
        <w:t xml:space="preserve">PERĖMIMO LAZDIJŲ RAJONO SAVIVALDYBĖS NUOSAVYBĖN IR ŠIO TURTO PERDAVIMO </w:t>
      </w:r>
      <w:r w:rsidR="00BE746C" w:rsidRPr="0034030D">
        <w:rPr>
          <w:b/>
          <w:lang w:val="lt-LT" w:eastAsia="en-US"/>
        </w:rPr>
        <w:t xml:space="preserve">LAZDIJŲ </w:t>
      </w:r>
      <w:r w:rsidRPr="0034030D">
        <w:rPr>
          <w:b/>
          <w:lang w:val="lt-LT" w:eastAsia="en-US"/>
        </w:rPr>
        <w:t xml:space="preserve">RAJONO SAVIVALDYBĖS ADMINISTRACIJAI VALDYTI, NAUDOTI IR </w:t>
      </w:r>
      <w:r w:rsidRPr="00017F48">
        <w:rPr>
          <w:b/>
          <w:lang w:val="lt-LT" w:eastAsia="en-US"/>
        </w:rPr>
        <w:t>DISPONUOTI</w:t>
      </w:r>
      <w:r w:rsidR="00466193" w:rsidRPr="00017F48">
        <w:rPr>
          <w:b/>
          <w:lang w:val="lt-LT" w:eastAsia="en-US"/>
        </w:rPr>
        <w:t xml:space="preserve"> </w:t>
      </w:r>
      <w:r w:rsidR="00437725" w:rsidRPr="00017F48">
        <w:rPr>
          <w:b/>
          <w:lang w:val="lt-LT" w:eastAsia="en-US"/>
        </w:rPr>
        <w:t xml:space="preserve">JUO </w:t>
      </w:r>
      <w:r w:rsidRPr="00017F48">
        <w:rPr>
          <w:b/>
          <w:lang w:val="lt-LT" w:eastAsia="en-US"/>
        </w:rPr>
        <w:t>PA</w:t>
      </w:r>
      <w:r w:rsidRPr="0034030D">
        <w:rPr>
          <w:b/>
          <w:lang w:val="lt-LT" w:eastAsia="en-US"/>
        </w:rPr>
        <w:t>TIKĖJIMO TEISE</w:t>
      </w:r>
    </w:p>
    <w:bookmarkEnd w:id="1"/>
    <w:p w14:paraId="5A77D3B0" w14:textId="77777777" w:rsidR="001C31E5" w:rsidRPr="00EC02F8" w:rsidRDefault="001C31E5" w:rsidP="007309A9">
      <w:pPr>
        <w:ind w:firstLine="709"/>
        <w:jc w:val="center"/>
        <w:rPr>
          <w:b/>
          <w:lang w:val="lt-LT"/>
        </w:rPr>
      </w:pPr>
    </w:p>
    <w:p w14:paraId="4200EECA" w14:textId="138199C5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20</w:t>
      </w:r>
      <w:r w:rsidR="00B6454E" w:rsidRPr="0034030D">
        <w:rPr>
          <w:bCs/>
          <w:lang w:val="lt-LT"/>
        </w:rPr>
        <w:t>2</w:t>
      </w:r>
      <w:r w:rsidR="00F275C0" w:rsidRPr="0034030D">
        <w:rPr>
          <w:bCs/>
          <w:lang w:val="lt-LT"/>
        </w:rPr>
        <w:t>4</w:t>
      </w:r>
      <w:r w:rsidRPr="0034030D">
        <w:rPr>
          <w:bCs/>
          <w:lang w:val="lt-LT"/>
        </w:rPr>
        <w:t xml:space="preserve"> m.</w:t>
      </w:r>
      <w:r w:rsidR="008534D5" w:rsidRPr="0034030D">
        <w:rPr>
          <w:bCs/>
          <w:lang w:val="lt-LT"/>
        </w:rPr>
        <w:t xml:space="preserve"> </w:t>
      </w:r>
      <w:r w:rsidR="008A3685">
        <w:rPr>
          <w:bCs/>
          <w:lang w:val="lt-LT"/>
        </w:rPr>
        <w:t xml:space="preserve">                     </w:t>
      </w:r>
      <w:r w:rsidR="008534D5" w:rsidRPr="0034030D">
        <w:rPr>
          <w:bCs/>
          <w:lang w:val="lt-LT"/>
        </w:rPr>
        <w:t xml:space="preserve">  </w:t>
      </w:r>
      <w:r w:rsidR="009E316E" w:rsidRPr="0034030D">
        <w:rPr>
          <w:bCs/>
          <w:lang w:val="lt-LT"/>
        </w:rPr>
        <w:t xml:space="preserve"> d. </w:t>
      </w:r>
      <w:r w:rsidRPr="0034030D">
        <w:rPr>
          <w:bCs/>
          <w:lang w:val="lt-LT"/>
        </w:rPr>
        <w:t>Nr</w:t>
      </w:r>
      <w:r w:rsidR="005822A1" w:rsidRPr="0034030D">
        <w:rPr>
          <w:bCs/>
          <w:lang w:val="lt-LT"/>
        </w:rPr>
        <w:t xml:space="preserve">. </w:t>
      </w:r>
      <w:r w:rsidR="008534D5" w:rsidRPr="0034030D">
        <w:rPr>
          <w:bCs/>
          <w:lang w:val="lt-LT"/>
        </w:rPr>
        <w:t xml:space="preserve"> </w:t>
      </w:r>
    </w:p>
    <w:p w14:paraId="38D58BC8" w14:textId="77777777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Lazdijai</w:t>
      </w:r>
    </w:p>
    <w:p w14:paraId="11519635" w14:textId="77777777" w:rsidR="00335F29" w:rsidRPr="00EC02F8" w:rsidRDefault="00335F29" w:rsidP="00017F48">
      <w:pPr>
        <w:jc w:val="both"/>
        <w:rPr>
          <w:highlight w:val="green"/>
          <w:lang w:val="lt-LT"/>
        </w:rPr>
      </w:pPr>
    </w:p>
    <w:p w14:paraId="2485884C" w14:textId="77777777" w:rsidR="00437725" w:rsidRPr="0034030D" w:rsidRDefault="002B6052" w:rsidP="001441F4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Vadovaudamasi </w:t>
      </w:r>
      <w:bookmarkStart w:id="2" w:name="_Hlk36450002"/>
      <w:r w:rsidR="00EF288B" w:rsidRPr="0034030D">
        <w:rPr>
          <w:lang w:val="lt-LT"/>
        </w:rPr>
        <w:t xml:space="preserve">Lietuvos Respublikos </w:t>
      </w:r>
      <w:r w:rsidR="006C7321" w:rsidRPr="0034030D">
        <w:rPr>
          <w:lang w:val="lt-LT"/>
        </w:rPr>
        <w:t xml:space="preserve">vietos savivaldos įstatymo </w:t>
      </w:r>
      <w:r w:rsidR="00D77225" w:rsidRPr="0034030D">
        <w:rPr>
          <w:szCs w:val="20"/>
          <w:lang w:val="lt-LT" w:eastAsia="en-US"/>
        </w:rPr>
        <w:t>6 straipsnio 32 punktu, 1</w:t>
      </w:r>
      <w:r w:rsidR="006C1291" w:rsidRPr="0034030D">
        <w:rPr>
          <w:szCs w:val="20"/>
          <w:lang w:val="lt-LT" w:eastAsia="en-US"/>
        </w:rPr>
        <w:t>5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 xml:space="preserve">straipsnio 2 dalies </w:t>
      </w:r>
      <w:r w:rsidR="006C1291" w:rsidRPr="0034030D">
        <w:rPr>
          <w:szCs w:val="20"/>
          <w:lang w:val="lt-LT" w:eastAsia="en-US"/>
        </w:rPr>
        <w:t>19</w:t>
      </w:r>
      <w:r w:rsidR="00D77225" w:rsidRPr="0034030D">
        <w:rPr>
          <w:szCs w:val="20"/>
          <w:lang w:val="lt-LT" w:eastAsia="en-US"/>
        </w:rPr>
        <w:t xml:space="preserve"> punktu, Lietuvos Respublikos valstybės turto </w:t>
      </w:r>
      <w:r w:rsidR="008505A8" w:rsidRPr="0034030D">
        <w:rPr>
          <w:szCs w:val="20"/>
          <w:lang w:val="lt-LT" w:eastAsia="en-US"/>
        </w:rPr>
        <w:t>perėmimo</w:t>
      </w:r>
      <w:r w:rsidR="00D77225" w:rsidRPr="0034030D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>straipsnio 1 ir 2 dalimis</w:t>
      </w:r>
      <w:bookmarkEnd w:id="2"/>
      <w:r w:rsidR="00E874AF" w:rsidRPr="0034030D">
        <w:rPr>
          <w:lang w:val="lt-LT"/>
        </w:rPr>
        <w:t>,</w:t>
      </w:r>
      <w:r w:rsidR="00492A8F" w:rsidRPr="0034030D">
        <w:rPr>
          <w:lang w:val="lt-LT"/>
        </w:rPr>
        <w:t xml:space="preserve"> </w:t>
      </w:r>
      <w:r w:rsidR="00CE36EC" w:rsidRPr="0034030D">
        <w:rPr>
          <w:lang w:val="lt-LT"/>
        </w:rPr>
        <w:t>L</w:t>
      </w:r>
      <w:r w:rsidRPr="0034030D">
        <w:rPr>
          <w:lang w:val="lt-LT"/>
        </w:rPr>
        <w:t>azdijų rajono savivaldybės taryba</w:t>
      </w:r>
      <w:r w:rsidR="00CE36EC" w:rsidRPr="0034030D">
        <w:rPr>
          <w:lang w:val="lt-LT"/>
        </w:rPr>
        <w:t xml:space="preserve"> </w:t>
      </w:r>
      <w:r w:rsidRPr="0034030D">
        <w:rPr>
          <w:lang w:val="lt-LT"/>
        </w:rPr>
        <w:t>n u s p r e n d ž i a:</w:t>
      </w:r>
    </w:p>
    <w:p w14:paraId="1231B5BB" w14:textId="0EB0ACD0" w:rsidR="0098028E" w:rsidRPr="0098028E" w:rsidRDefault="009E316E" w:rsidP="001441F4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34030D">
        <w:rPr>
          <w:lang w:val="lt-LT"/>
        </w:rPr>
        <w:t xml:space="preserve">1. </w:t>
      </w:r>
      <w:r w:rsidR="003578B5" w:rsidRPr="0034030D">
        <w:rPr>
          <w:szCs w:val="20"/>
          <w:lang w:val="lt-LT" w:eastAsia="en-US"/>
        </w:rPr>
        <w:t>Perimti Lazdijų rajono savivaldybės nuosavybėn savivaldybės faktiškai valdomą valstybės nekilnojamąjį turtą</w:t>
      </w:r>
      <w:r w:rsidR="00D42D2E">
        <w:rPr>
          <w:szCs w:val="20"/>
          <w:lang w:val="lt-LT" w:eastAsia="en-US"/>
        </w:rPr>
        <w:t xml:space="preserve"> </w:t>
      </w:r>
      <w:r w:rsidR="00D42D2E" w:rsidRPr="0034030D">
        <w:rPr>
          <w:szCs w:val="20"/>
          <w:lang w:val="lt-LT" w:eastAsia="en-US"/>
        </w:rPr>
        <w:t>(vietinės reikšmės kelius) pagal priedą</w:t>
      </w:r>
      <w:r w:rsidR="00D42D2E">
        <w:rPr>
          <w:szCs w:val="20"/>
          <w:lang w:val="lt-LT" w:eastAsia="en-US"/>
        </w:rPr>
        <w:t xml:space="preserve">. </w:t>
      </w:r>
      <w:r w:rsidR="0098028E">
        <w:rPr>
          <w:szCs w:val="20"/>
          <w:lang w:val="lt-LT" w:eastAsia="en-US"/>
        </w:rPr>
        <w:t xml:space="preserve"> </w:t>
      </w:r>
    </w:p>
    <w:p w14:paraId="546D9C62" w14:textId="6DCFFB38" w:rsidR="004F668E" w:rsidRPr="0034030D" w:rsidRDefault="00335F29" w:rsidP="001441F4">
      <w:pPr>
        <w:pStyle w:val="Pagrindinistekstas"/>
        <w:spacing w:line="360" w:lineRule="auto"/>
        <w:ind w:firstLine="851"/>
        <w:rPr>
          <w:szCs w:val="20"/>
          <w:lang w:eastAsia="en-US"/>
        </w:rPr>
      </w:pPr>
      <w:r w:rsidRPr="0034030D">
        <w:t>2</w:t>
      </w:r>
      <w:r w:rsidR="009E316E" w:rsidRPr="0034030D">
        <w:t xml:space="preserve">. </w:t>
      </w:r>
      <w:r w:rsidR="00082854" w:rsidRPr="0034030D">
        <w:t>Nustatyti, kad p</w:t>
      </w:r>
      <w:r w:rsidR="00937647" w:rsidRPr="0034030D">
        <w:rPr>
          <w:szCs w:val="20"/>
          <w:lang w:eastAsia="en-US"/>
        </w:rPr>
        <w:t xml:space="preserve">erėmus šio sprendimo </w:t>
      </w:r>
      <w:r w:rsidR="00285C9E">
        <w:rPr>
          <w:szCs w:val="20"/>
          <w:lang w:eastAsia="en-US"/>
        </w:rPr>
        <w:t xml:space="preserve">1 punkte </w:t>
      </w:r>
      <w:r w:rsidR="00937647" w:rsidRPr="0034030D">
        <w:rPr>
          <w:szCs w:val="20"/>
          <w:lang w:eastAsia="en-US"/>
        </w:rPr>
        <w:t>nurodytą nekilnojamąjį turtą Lazdijų rajono savivaldybės nuosavybėn, j</w:t>
      </w:r>
      <w:r w:rsidR="00082854" w:rsidRPr="0034030D">
        <w:rPr>
          <w:szCs w:val="20"/>
          <w:lang w:eastAsia="en-US"/>
        </w:rPr>
        <w:t xml:space="preserve">is </w:t>
      </w:r>
      <w:r w:rsidR="00937647" w:rsidRPr="0034030D">
        <w:rPr>
          <w:szCs w:val="20"/>
          <w:lang w:eastAsia="en-US"/>
        </w:rPr>
        <w:t>perduo</w:t>
      </w:r>
      <w:r w:rsidR="00082854" w:rsidRPr="0034030D">
        <w:rPr>
          <w:szCs w:val="20"/>
          <w:lang w:eastAsia="en-US"/>
        </w:rPr>
        <w:t xml:space="preserve">damas </w:t>
      </w:r>
      <w:r w:rsidR="00937647" w:rsidRPr="0034030D">
        <w:rPr>
          <w:szCs w:val="20"/>
          <w:lang w:eastAsia="en-US"/>
        </w:rPr>
        <w:t>Lazdijų rajono savivaldybės administracijai (kodas</w:t>
      </w:r>
      <w:r w:rsidR="00502F0F" w:rsidRPr="0034030D">
        <w:rPr>
          <w:szCs w:val="20"/>
          <w:lang w:eastAsia="en-US"/>
        </w:rPr>
        <w:t xml:space="preserve"> </w:t>
      </w:r>
      <w:r w:rsidR="00937647" w:rsidRPr="0034030D">
        <w:rPr>
          <w:szCs w:val="20"/>
          <w:lang w:eastAsia="en-US"/>
        </w:rPr>
        <w:t>188714</w:t>
      </w:r>
      <w:r w:rsidR="00F561E6" w:rsidRPr="0034030D">
        <w:rPr>
          <w:szCs w:val="20"/>
          <w:lang w:eastAsia="en-US"/>
        </w:rPr>
        <w:t>992</w:t>
      </w:r>
      <w:r w:rsidR="00937647" w:rsidRPr="0034030D">
        <w:rPr>
          <w:szCs w:val="20"/>
          <w:lang w:eastAsia="en-US"/>
        </w:rPr>
        <w:t>)</w:t>
      </w:r>
      <w:r w:rsidR="004F668E" w:rsidRPr="0034030D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34030D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34030D">
        <w:rPr>
          <w:szCs w:val="20"/>
          <w:lang w:eastAsia="en-US"/>
        </w:rPr>
        <w:t xml:space="preserve"> – įgyvendinimui,</w:t>
      </w:r>
      <w:r w:rsidR="00BA11D9" w:rsidRPr="0034030D">
        <w:rPr>
          <w:szCs w:val="20"/>
          <w:lang w:eastAsia="en-US"/>
        </w:rPr>
        <w:t xml:space="preserve"> </w:t>
      </w:r>
      <w:r w:rsidR="004F668E" w:rsidRPr="0034030D">
        <w:rPr>
          <w:szCs w:val="20"/>
          <w:lang w:eastAsia="en-US"/>
        </w:rPr>
        <w:t>valdyti, naudoti ir disponuoti</w:t>
      </w:r>
      <w:r w:rsidR="00BA11D9" w:rsidRPr="0034030D">
        <w:rPr>
          <w:szCs w:val="20"/>
          <w:lang w:eastAsia="en-US"/>
        </w:rPr>
        <w:t xml:space="preserve"> </w:t>
      </w:r>
      <w:r w:rsidR="00317B5A">
        <w:rPr>
          <w:szCs w:val="20"/>
          <w:lang w:eastAsia="en-US"/>
        </w:rPr>
        <w:t xml:space="preserve">juo </w:t>
      </w:r>
      <w:r w:rsidR="00BA11D9" w:rsidRPr="0034030D">
        <w:rPr>
          <w:szCs w:val="20"/>
          <w:lang w:eastAsia="en-US"/>
        </w:rPr>
        <w:t>patikėjimo teise</w:t>
      </w:r>
      <w:bookmarkStart w:id="4" w:name="_Hlk109813147"/>
      <w:r w:rsidR="004F668E" w:rsidRPr="0034030D">
        <w:rPr>
          <w:szCs w:val="20"/>
          <w:lang w:eastAsia="en-US"/>
        </w:rPr>
        <w:t>.</w:t>
      </w:r>
    </w:p>
    <w:bookmarkEnd w:id="4"/>
    <w:p w14:paraId="21939863" w14:textId="067A657C" w:rsidR="000873E6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>3</w:t>
      </w:r>
      <w:r w:rsidR="009B76B4" w:rsidRPr="0034030D">
        <w:t xml:space="preserve">. </w:t>
      </w:r>
      <w:r w:rsidR="009E3939" w:rsidRPr="0034030D">
        <w:rPr>
          <w:szCs w:val="20"/>
          <w:lang w:eastAsia="en-US"/>
        </w:rPr>
        <w:t>Įgalioti</w:t>
      </w:r>
      <w:r w:rsidR="000873E6" w:rsidRPr="0034030D">
        <w:rPr>
          <w:szCs w:val="20"/>
          <w:lang w:eastAsia="en-US"/>
        </w:rPr>
        <w:t>:</w:t>
      </w:r>
    </w:p>
    <w:p w14:paraId="56053FA2" w14:textId="1F9FA9E0" w:rsidR="000873E6" w:rsidRPr="0034030D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rPr>
          <w:szCs w:val="20"/>
          <w:lang w:eastAsia="en-US"/>
        </w:rPr>
        <w:t xml:space="preserve">3.1 </w:t>
      </w:r>
      <w:r w:rsidRPr="0034030D">
        <w:t>Lazdijų rajono savivaldybės administraciją Nekilnojamojo turto registre įregistruoti daiktines teises į Lazdijų rajono savivaldybės nuosavybėn perimtą nekilnojamąjį turtą</w:t>
      </w:r>
      <w:r w:rsidR="00BA5C2E">
        <w:t>;</w:t>
      </w:r>
    </w:p>
    <w:p w14:paraId="250B03E9" w14:textId="2304BD71" w:rsidR="008C2762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  <w:rPr>
          <w:bCs/>
          <w:color w:val="000000"/>
          <w:szCs w:val="20"/>
        </w:rPr>
      </w:pPr>
      <w:r w:rsidRPr="0034030D">
        <w:t xml:space="preserve">3.2. </w:t>
      </w:r>
      <w:r w:rsidR="009E3939" w:rsidRPr="0034030D">
        <w:rPr>
          <w:szCs w:val="20"/>
          <w:lang w:eastAsia="en-US"/>
        </w:rPr>
        <w:t xml:space="preserve">Lazdijų </w:t>
      </w:r>
      <w:r w:rsidR="009E3939" w:rsidRPr="0034030D">
        <w:rPr>
          <w:bCs/>
          <w:szCs w:val="20"/>
          <w:lang w:eastAsia="en-US"/>
        </w:rPr>
        <w:t>rajono savivaldybės merą</w:t>
      </w:r>
      <w:r w:rsidR="009946F5" w:rsidRPr="0034030D">
        <w:rPr>
          <w:bCs/>
          <w:szCs w:val="20"/>
          <w:lang w:eastAsia="en-US"/>
        </w:rPr>
        <w:t>, o jo dėl ligos, komandiruotės, atostogų ar kitų objektyvių priežasčių nesant</w:t>
      </w:r>
      <w:r w:rsidR="00AD5557">
        <w:rPr>
          <w:bCs/>
          <w:szCs w:val="20"/>
          <w:lang w:eastAsia="en-US"/>
        </w:rPr>
        <w:t xml:space="preserve"> –</w:t>
      </w:r>
      <w:r w:rsidR="009E3939" w:rsidRPr="0034030D">
        <w:rPr>
          <w:bCs/>
          <w:szCs w:val="20"/>
          <w:lang w:eastAsia="en-US"/>
        </w:rPr>
        <w:t xml:space="preserve"> </w:t>
      </w:r>
      <w:r w:rsidR="009946F5" w:rsidRPr="0034030D">
        <w:rPr>
          <w:bCs/>
          <w:szCs w:val="20"/>
          <w:lang w:eastAsia="en-US"/>
        </w:rPr>
        <w:t>Lazdijų rajono savivaldybės vicemerą</w:t>
      </w:r>
      <w:r w:rsidR="00AD5557">
        <w:rPr>
          <w:bCs/>
          <w:szCs w:val="20"/>
          <w:lang w:eastAsia="en-US"/>
        </w:rPr>
        <w:t>,</w:t>
      </w:r>
      <w:r w:rsidR="009946F5" w:rsidRPr="0034030D">
        <w:rPr>
          <w:bCs/>
          <w:szCs w:val="20"/>
          <w:lang w:eastAsia="en-US"/>
        </w:rPr>
        <w:t xml:space="preserve"> </w:t>
      </w:r>
      <w:r w:rsidR="009E3939" w:rsidRPr="0034030D">
        <w:rPr>
          <w:bCs/>
          <w:szCs w:val="20"/>
          <w:lang w:eastAsia="en-US"/>
        </w:rPr>
        <w:t xml:space="preserve">Lazdijų rajono savivaldybės vardu pasirašyti šio sprendimo </w:t>
      </w:r>
      <w:r w:rsidR="005004D6">
        <w:rPr>
          <w:bCs/>
          <w:szCs w:val="20"/>
          <w:lang w:eastAsia="en-US"/>
        </w:rPr>
        <w:t xml:space="preserve">1 punkte </w:t>
      </w:r>
      <w:r w:rsidR="009E3939" w:rsidRPr="0034030D">
        <w:rPr>
          <w:bCs/>
          <w:szCs w:val="20"/>
          <w:lang w:eastAsia="en-US"/>
        </w:rPr>
        <w:t xml:space="preserve">nurodyto </w:t>
      </w:r>
      <w:r w:rsidR="008C2762" w:rsidRPr="0039116B">
        <w:rPr>
          <w:bCs/>
          <w:szCs w:val="20"/>
          <w:lang w:eastAsia="en-US"/>
        </w:rPr>
        <w:t>turto</w:t>
      </w:r>
      <w:r w:rsidR="008C2762">
        <w:rPr>
          <w:bCs/>
          <w:szCs w:val="20"/>
          <w:lang w:eastAsia="en-US"/>
        </w:rPr>
        <w:t>, perduodamo</w:t>
      </w:r>
      <w:r w:rsidR="008C2762" w:rsidRPr="0039116B">
        <w:rPr>
          <w:bCs/>
          <w:szCs w:val="20"/>
          <w:lang w:eastAsia="en-US"/>
        </w:rPr>
        <w:t xml:space="preserve"> Lazdijų</w:t>
      </w:r>
      <w:r w:rsidR="008C2762" w:rsidRPr="00EC1E5A">
        <w:rPr>
          <w:bCs/>
          <w:szCs w:val="20"/>
          <w:lang w:eastAsia="en-US"/>
        </w:rPr>
        <w:t xml:space="preserve"> rajono savivaldybės administracijai</w:t>
      </w:r>
      <w:r w:rsidR="008C2762" w:rsidRPr="00EC1E5A">
        <w:rPr>
          <w:bCs/>
          <w:color w:val="000000"/>
          <w:szCs w:val="20"/>
        </w:rPr>
        <w:t xml:space="preserve"> valdyti, naudoti ir disponuoti juo patikėjimo teise</w:t>
      </w:r>
      <w:r w:rsidR="008C2762">
        <w:rPr>
          <w:bCs/>
          <w:color w:val="000000"/>
          <w:szCs w:val="20"/>
        </w:rPr>
        <w:t>,</w:t>
      </w:r>
      <w:r w:rsidR="008C2762" w:rsidRPr="0039116B">
        <w:rPr>
          <w:bCs/>
          <w:szCs w:val="20"/>
          <w:lang w:eastAsia="en-US"/>
        </w:rPr>
        <w:t xml:space="preserve"> perdavimo ir priėmimo aktą</w:t>
      </w:r>
      <w:r w:rsidR="008C2762" w:rsidRPr="00EC1E5A">
        <w:rPr>
          <w:bCs/>
          <w:color w:val="000000"/>
          <w:szCs w:val="20"/>
        </w:rPr>
        <w:t>.</w:t>
      </w:r>
    </w:p>
    <w:p w14:paraId="19327971" w14:textId="5948BDDB" w:rsidR="006F3C9D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t>4</w:t>
      </w:r>
      <w:r w:rsidR="009E3939" w:rsidRPr="0034030D">
        <w:t xml:space="preserve">. </w:t>
      </w:r>
      <w:r w:rsidR="00952ACA" w:rsidRPr="0034030D">
        <w:t xml:space="preserve">Nustatyti, kad šis sprendimas per vieną mėnesį nuo paskelbimo (įteikimo) dienos gali būti skundžiamas pasirinktinai Lietuvos administracinių ginčų komisijos Kauno apygardos skyriui, adresu: Laisvės al. 36, 44240 Kaunas, Lietuvos Respublikos ikiteisminio administracinių ginčų nagrinėjimo tvarkos įstatymo nustatyta tvarka arba Regionų administracinio teismo Kauno rūmams, adresu: A. Mickevičiaus g. 8A, 44312 Kaunas, Lietuvos Respublikos administracinių bylų teisenos įstatymo nustatyta tvarka. </w:t>
      </w:r>
      <w:r w:rsidR="003D64D2" w:rsidRPr="0034030D">
        <w:rPr>
          <w:sz w:val="26"/>
          <w:szCs w:val="26"/>
        </w:rPr>
        <w:t xml:space="preserve"> </w:t>
      </w:r>
    </w:p>
    <w:p w14:paraId="2682A26D" w14:textId="2262E72E" w:rsidR="00AD5557" w:rsidRDefault="00AC3A42" w:rsidP="004F2B40">
      <w:pPr>
        <w:tabs>
          <w:tab w:val="right" w:pos="9638"/>
        </w:tabs>
        <w:rPr>
          <w:lang w:val="lt-LT"/>
        </w:rPr>
      </w:pPr>
      <w:r w:rsidRPr="0034030D">
        <w:rPr>
          <w:lang w:val="lt-LT"/>
        </w:rPr>
        <w:t xml:space="preserve">Savivaldybės merė </w:t>
      </w:r>
      <w:r w:rsidR="00A04394" w:rsidRPr="0034030D">
        <w:rPr>
          <w:lang w:val="lt-LT"/>
        </w:rPr>
        <w:t xml:space="preserve">                                                                                       </w:t>
      </w:r>
      <w:r w:rsidR="00017F48">
        <w:rPr>
          <w:lang w:val="lt-LT"/>
        </w:rPr>
        <w:t xml:space="preserve">        </w:t>
      </w:r>
      <w:r w:rsidR="009914BF" w:rsidRPr="0034030D">
        <w:rPr>
          <w:lang w:val="lt-LT"/>
        </w:rPr>
        <w:t>A</w:t>
      </w:r>
      <w:r w:rsidRPr="0034030D">
        <w:rPr>
          <w:lang w:val="lt-LT"/>
        </w:rPr>
        <w:t>usma Miškinienė</w:t>
      </w:r>
    </w:p>
    <w:p w14:paraId="388810F1" w14:textId="77777777" w:rsidR="008922E9" w:rsidRDefault="00437725" w:rsidP="004F2B40">
      <w:pPr>
        <w:tabs>
          <w:tab w:val="right" w:pos="9638"/>
        </w:tabs>
        <w:rPr>
          <w:lang w:val="lt-LT"/>
        </w:rPr>
        <w:sectPr w:rsidR="008922E9" w:rsidSect="008E7950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851" w:right="567" w:bottom="709" w:left="1701" w:header="567" w:footer="567" w:gutter="0"/>
          <w:pgNumType w:start="1"/>
          <w:cols w:space="1296"/>
          <w:titlePg/>
          <w:docGrid w:linePitch="360"/>
        </w:sectPr>
      </w:pPr>
      <w:r w:rsidRPr="00DA4C39">
        <w:rPr>
          <w:lang w:val="lt-LT"/>
        </w:rPr>
        <w:t>Jolita Galvanauskienė, mob. +370 656 07</w:t>
      </w:r>
      <w:r w:rsidR="00D42D2E">
        <w:rPr>
          <w:lang w:val="lt-LT"/>
        </w:rPr>
        <w:t> </w:t>
      </w:r>
      <w:r w:rsidRPr="00DA4C39">
        <w:rPr>
          <w:lang w:val="lt-LT"/>
        </w:rPr>
        <w:t>519</w:t>
      </w:r>
    </w:p>
    <w:p w14:paraId="21211F29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lastRenderedPageBreak/>
        <w:t xml:space="preserve">Lazdijų rajono savivaldybės tarybos </w:t>
      </w:r>
    </w:p>
    <w:p w14:paraId="0EB52BEF" w14:textId="27617C78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 xml:space="preserve">2024 m.             d. sprendimo Nr. </w:t>
      </w:r>
    </w:p>
    <w:p w14:paraId="5763209A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priedas</w:t>
      </w:r>
    </w:p>
    <w:p w14:paraId="10E6974E" w14:textId="77777777" w:rsidR="0092547E" w:rsidRPr="00DA4C39" w:rsidRDefault="0092547E" w:rsidP="0092547E">
      <w:pPr>
        <w:jc w:val="center"/>
        <w:rPr>
          <w:b/>
          <w:lang w:val="lt-LT"/>
        </w:rPr>
      </w:pPr>
    </w:p>
    <w:p w14:paraId="79473944" w14:textId="77777777" w:rsidR="0092547E" w:rsidRDefault="0092547E" w:rsidP="0092547E">
      <w:pPr>
        <w:jc w:val="center"/>
        <w:rPr>
          <w:b/>
          <w:lang w:val="lt-LT"/>
        </w:rPr>
      </w:pPr>
      <w:r w:rsidRPr="00DA4C39">
        <w:rPr>
          <w:b/>
          <w:lang w:val="lt-LT"/>
        </w:rPr>
        <w:t>VALSTYBĖS NEKILNOJAMOJO TURTO, PERIMAMO LAZDIJŲ RAJONO SAVIVALDYBĖS NUOSAVYBĖN, SĄRAŠAS</w:t>
      </w:r>
    </w:p>
    <w:p w14:paraId="6F099ED5" w14:textId="77777777" w:rsidR="009C18F4" w:rsidRDefault="009C18F4" w:rsidP="0092547E">
      <w:pPr>
        <w:jc w:val="center"/>
        <w:rPr>
          <w:b/>
          <w:lang w:val="lt-LT"/>
        </w:rPr>
      </w:pPr>
    </w:p>
    <w:tbl>
      <w:tblPr>
        <w:tblpPr w:leftFromText="180" w:rightFromText="180" w:bottomFromText="160" w:vertAnchor="text" w:horzAnchor="margin" w:tblpXSpec="center" w:tblpY="3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407"/>
        <w:gridCol w:w="1632"/>
        <w:gridCol w:w="1049"/>
        <w:gridCol w:w="1641"/>
        <w:gridCol w:w="1131"/>
        <w:gridCol w:w="1470"/>
        <w:gridCol w:w="1853"/>
        <w:gridCol w:w="951"/>
        <w:gridCol w:w="1377"/>
      </w:tblGrid>
      <w:tr w:rsidR="006508FE" w:rsidRPr="006508FE" w14:paraId="6C09A907" w14:textId="77777777" w:rsidTr="00265693">
        <w:trPr>
          <w:trHeight w:val="112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2EC05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Eil.</w:t>
            </w:r>
          </w:p>
          <w:p w14:paraId="01748176" w14:textId="7B40A124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Nr.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72D6F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6E38D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Adresas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CFE29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</w:p>
          <w:p w14:paraId="5817E095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</w:p>
          <w:p w14:paraId="40C3FF7C" w14:textId="77777777" w:rsidR="006508FE" w:rsidRDefault="006508FE" w:rsidP="006508FE">
            <w:pPr>
              <w:tabs>
                <w:tab w:val="right" w:pos="9638"/>
              </w:tabs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Kelio</w:t>
            </w:r>
          </w:p>
          <w:p w14:paraId="3FEB1223" w14:textId="3A2D1EA0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Nr.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470B7" w14:textId="1EE12F94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4E3CF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Isigijimo vertė, Eur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47967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Likutinė vertė, Eur (data, kuriai nustatyta likutinė vertė)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25244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AB91E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Ilgis (km)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C9981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Registrų Nr.</w:t>
            </w:r>
          </w:p>
        </w:tc>
      </w:tr>
      <w:tr w:rsidR="008162F8" w:rsidRPr="006508FE" w14:paraId="28F0BC5F" w14:textId="77777777" w:rsidTr="00265693">
        <w:trPr>
          <w:trHeight w:val="56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501A" w14:textId="77777777" w:rsidR="008162F8" w:rsidRPr="00265693" w:rsidRDefault="008162F8" w:rsidP="008162F8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D847" w14:textId="02E48FD4" w:rsidR="008162F8" w:rsidRPr="00C53C09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Sodų gatvė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E5AC" w14:textId="472D8209" w:rsidR="008162F8" w:rsidRPr="006508FE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 xml:space="preserve">Lazdijų r. sav. Seirijų mstl. </w:t>
            </w:r>
            <w:r w:rsidRPr="00111526">
              <w:rPr>
                <w:color w:val="000000"/>
              </w:rPr>
              <w:t>Sodų g.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F359" w14:textId="77777777" w:rsidR="009E2DE2" w:rsidRDefault="009E2DE2" w:rsidP="008162F8">
            <w:pPr>
              <w:jc w:val="center"/>
              <w:rPr>
                <w:color w:val="000000"/>
                <w:lang w:val="lt-LT"/>
              </w:rPr>
            </w:pPr>
          </w:p>
          <w:p w14:paraId="22DA538C" w14:textId="6FEA8825" w:rsidR="008162F8" w:rsidRPr="006508FE" w:rsidRDefault="009E2DE2" w:rsidP="008162F8">
            <w:pPr>
              <w:jc w:val="center"/>
              <w:rPr>
                <w:b/>
                <w:lang w:val="lt-LT"/>
              </w:rPr>
            </w:pPr>
            <w:r w:rsidRPr="00611797">
              <w:rPr>
                <w:color w:val="000000"/>
                <w:lang w:val="lt-LT"/>
              </w:rPr>
              <w:t>LZ8114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513" w14:textId="6DF6B814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781668">
              <w:rPr>
                <w:color w:val="000000"/>
              </w:rPr>
              <w:t>CA-00002288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E85C" w14:textId="2D00DC1D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890788">
              <w:rPr>
                <w:color w:val="000000"/>
              </w:rPr>
              <w:t>44889,21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2053" w14:textId="77777777" w:rsidR="008162F8" w:rsidRDefault="008162F8" w:rsidP="008162F8">
            <w:pPr>
              <w:jc w:val="center"/>
              <w:rPr>
                <w:color w:val="000000"/>
              </w:rPr>
            </w:pPr>
            <w:r w:rsidRPr="00890788">
              <w:rPr>
                <w:color w:val="000000"/>
              </w:rPr>
              <w:t>43979,74</w:t>
            </w:r>
          </w:p>
          <w:p w14:paraId="1721D45D" w14:textId="1A29D730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2024-10-31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A8EA" w14:textId="52310768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111526">
              <w:rPr>
                <w:color w:val="000000"/>
              </w:rPr>
              <w:t>4400-6474-3417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C42B" w14:textId="3DF5F8BF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0,805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7112" w14:textId="20549AAB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111526">
              <w:rPr>
                <w:color w:val="000000"/>
              </w:rPr>
              <w:t>44/3526391</w:t>
            </w:r>
          </w:p>
        </w:tc>
      </w:tr>
      <w:tr w:rsidR="008162F8" w:rsidRPr="00611797" w14:paraId="0D1D04D3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53AA" w14:textId="77777777" w:rsidR="008162F8" w:rsidRPr="00265693" w:rsidRDefault="008162F8" w:rsidP="008162F8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81B8" w14:textId="052D468C" w:rsidR="008162F8" w:rsidRPr="007A08B4" w:rsidRDefault="008162F8" w:rsidP="008162F8">
            <w:pPr>
              <w:rPr>
                <w:bCs/>
                <w:lang w:val="lt-LT"/>
              </w:rPr>
            </w:pPr>
            <w:r w:rsidRPr="007A08B4">
              <w:rPr>
                <w:color w:val="000000"/>
                <w:lang w:val="lt-LT"/>
              </w:rPr>
              <w:t>Pušyno gatvė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24F7" w14:textId="050D7683" w:rsidR="008162F8" w:rsidRPr="006508FE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Lazdijų r. sav. Metelių k. Pušyno g.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AE2A" w14:textId="77777777" w:rsidR="00A6528E" w:rsidRDefault="00A6528E" w:rsidP="008162F8">
            <w:pPr>
              <w:jc w:val="center"/>
              <w:rPr>
                <w:color w:val="000000"/>
              </w:rPr>
            </w:pPr>
          </w:p>
          <w:p w14:paraId="49D3793B" w14:textId="34F82733" w:rsidR="008162F8" w:rsidRPr="006508FE" w:rsidRDefault="00A6528E" w:rsidP="008162F8">
            <w:pPr>
              <w:jc w:val="center"/>
              <w:rPr>
                <w:b/>
                <w:lang w:val="lt-LT"/>
              </w:rPr>
            </w:pPr>
            <w:r>
              <w:rPr>
                <w:color w:val="000000"/>
              </w:rPr>
              <w:t>LZ8107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0F9D" w14:textId="68BE5F72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781668">
              <w:rPr>
                <w:color w:val="000000"/>
              </w:rPr>
              <w:t>SEIR110020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BD9" w14:textId="6A6083A2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890788">
              <w:rPr>
                <w:color w:val="000000"/>
              </w:rPr>
              <w:t>9179,51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DB49" w14:textId="77777777" w:rsidR="008162F8" w:rsidRDefault="008162F8" w:rsidP="008162F8">
            <w:pPr>
              <w:jc w:val="center"/>
              <w:rPr>
                <w:color w:val="000000"/>
              </w:rPr>
            </w:pPr>
            <w:r w:rsidRPr="00890788">
              <w:rPr>
                <w:color w:val="000000"/>
              </w:rPr>
              <w:t>1260,66</w:t>
            </w:r>
          </w:p>
          <w:p w14:paraId="124684B6" w14:textId="0337358C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2024-10-31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E99F" w14:textId="780DEDE9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111526">
              <w:rPr>
                <w:color w:val="000000"/>
              </w:rPr>
              <w:t>4400-6474-3382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58BF" w14:textId="496CEA60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0,733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6503" w14:textId="7268307A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111526">
              <w:rPr>
                <w:color w:val="000000"/>
              </w:rPr>
              <w:t>44/3526388</w:t>
            </w:r>
          </w:p>
        </w:tc>
      </w:tr>
      <w:tr w:rsidR="008162F8" w:rsidRPr="00611797" w14:paraId="6D0AD3B2" w14:textId="77777777" w:rsidTr="00C5368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93C" w14:textId="77777777" w:rsidR="008162F8" w:rsidRPr="00265693" w:rsidRDefault="008162F8" w:rsidP="008162F8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B0AF" w14:textId="1424EDD7" w:rsidR="008162F8" w:rsidRPr="00C53C09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Privažiuojamasis kelias prie sodybos nuo kelio LZ0823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3E7" w14:textId="32869715" w:rsidR="008162F8" w:rsidRPr="006508FE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Lazdijų r. sav. Gudonių k.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86E0" w14:textId="619A448B" w:rsidR="008162F8" w:rsidRPr="006508FE" w:rsidRDefault="0015384A" w:rsidP="008162F8">
            <w:pPr>
              <w:jc w:val="center"/>
              <w:rPr>
                <w:b/>
                <w:lang w:val="lt-LT"/>
              </w:rPr>
            </w:pPr>
            <w:r w:rsidRPr="00611797">
              <w:rPr>
                <w:color w:val="000000"/>
                <w:lang w:val="lt-LT"/>
              </w:rPr>
              <w:t>LZ0822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C5F3" w14:textId="22189CBA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781668">
              <w:rPr>
                <w:color w:val="000000"/>
              </w:rPr>
              <w:t>CA-00002754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DDBB" w14:textId="25414E55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890788">
              <w:rPr>
                <w:color w:val="000000"/>
              </w:rPr>
              <w:t>17364,28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E6A6" w14:textId="77777777" w:rsidR="008162F8" w:rsidRDefault="008162F8" w:rsidP="008162F8">
            <w:pPr>
              <w:jc w:val="center"/>
              <w:rPr>
                <w:color w:val="000000"/>
              </w:rPr>
            </w:pPr>
            <w:r w:rsidRPr="00890788">
              <w:rPr>
                <w:color w:val="000000"/>
              </w:rPr>
              <w:t>16251,18</w:t>
            </w:r>
          </w:p>
          <w:p w14:paraId="6E4F98DA" w14:textId="67AB4AFD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2024-10-31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DC80" w14:textId="3168C033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5C196A">
              <w:rPr>
                <w:color w:val="000000"/>
              </w:rPr>
              <w:t>4400-6471-6296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1DB4" w14:textId="1AA23AC6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0,908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37F7" w14:textId="5CB57407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5C196A">
              <w:rPr>
                <w:color w:val="000000"/>
              </w:rPr>
              <w:t>44/3526385</w:t>
            </w:r>
          </w:p>
        </w:tc>
      </w:tr>
      <w:tr w:rsidR="008162F8" w:rsidRPr="00611797" w14:paraId="2ECB5D55" w14:textId="77777777" w:rsidTr="00C5368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531E" w14:textId="77777777" w:rsidR="008162F8" w:rsidRPr="00265693" w:rsidRDefault="008162F8" w:rsidP="008162F8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7EB0" w14:textId="11FD16EF" w:rsidR="008162F8" w:rsidRPr="00C53C09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Privažiuojamasis kelias prie miško nuo kelio LZ0609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0924" w14:textId="02B93638" w:rsidR="008162F8" w:rsidRPr="006508FE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Lazdijų r. sav. Demeniškių k.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AC7" w14:textId="3924076A" w:rsidR="008162F8" w:rsidRPr="006508FE" w:rsidRDefault="00244B27" w:rsidP="008162F8">
            <w:pPr>
              <w:jc w:val="center"/>
              <w:rPr>
                <w:b/>
                <w:lang w:val="lt-LT"/>
              </w:rPr>
            </w:pPr>
            <w:r w:rsidRPr="00611797">
              <w:rPr>
                <w:color w:val="000000"/>
                <w:lang w:val="lt-LT"/>
              </w:rPr>
              <w:t>LZ0607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96CC" w14:textId="38310FED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781668">
              <w:rPr>
                <w:color w:val="000000"/>
              </w:rPr>
              <w:t>ŠLAV110006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FF87" w14:textId="4D3CD9B4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890788">
              <w:rPr>
                <w:color w:val="000000"/>
              </w:rPr>
              <w:t>7723,30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A9BB" w14:textId="77777777" w:rsidR="008162F8" w:rsidRDefault="008162F8" w:rsidP="008162F8">
            <w:pPr>
              <w:jc w:val="center"/>
              <w:rPr>
                <w:color w:val="000000"/>
              </w:rPr>
            </w:pPr>
            <w:r w:rsidRPr="00890788">
              <w:rPr>
                <w:color w:val="000000"/>
              </w:rPr>
              <w:t>0,00</w:t>
            </w:r>
          </w:p>
          <w:p w14:paraId="775AC42D" w14:textId="5A142E85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2019-05-15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DFBE" w14:textId="53497803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5C196A">
              <w:rPr>
                <w:color w:val="000000"/>
              </w:rPr>
              <w:t>4400-6474-3350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5D5B" w14:textId="448DE0CF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0,769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4419" w14:textId="11F63740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5C196A">
              <w:rPr>
                <w:color w:val="000000"/>
              </w:rPr>
              <w:t>44/3526386</w:t>
            </w:r>
          </w:p>
        </w:tc>
      </w:tr>
      <w:tr w:rsidR="008162F8" w:rsidRPr="00611797" w14:paraId="3A9A6376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F15" w14:textId="77777777" w:rsidR="008162F8" w:rsidRPr="00265693" w:rsidRDefault="008162F8" w:rsidP="008162F8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C43B" w14:textId="0D79E858" w:rsidR="008162F8" w:rsidRPr="007A08B4" w:rsidRDefault="008162F8" w:rsidP="008162F8">
            <w:pPr>
              <w:rPr>
                <w:bCs/>
                <w:lang w:val="lt-LT"/>
              </w:rPr>
            </w:pPr>
            <w:r w:rsidRPr="007A08B4">
              <w:rPr>
                <w:color w:val="000000"/>
                <w:lang w:val="lt-LT"/>
              </w:rPr>
              <w:t>Rytų gatvė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B89D" w14:textId="3A7B2E24" w:rsidR="008162F8" w:rsidRPr="006508FE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Lazdijų r. sav. Noragėlių k. Rytų g.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3F9" w14:textId="77777777" w:rsidR="00E9459F" w:rsidRDefault="00E9459F" w:rsidP="008162F8">
            <w:pPr>
              <w:jc w:val="center"/>
              <w:rPr>
                <w:color w:val="000000"/>
              </w:rPr>
            </w:pPr>
          </w:p>
          <w:p w14:paraId="71384088" w14:textId="0A113C9B" w:rsidR="008162F8" w:rsidRPr="006508FE" w:rsidRDefault="003E46C2" w:rsidP="008162F8">
            <w:pPr>
              <w:jc w:val="center"/>
              <w:rPr>
                <w:b/>
                <w:lang w:val="lt-LT"/>
              </w:rPr>
            </w:pPr>
            <w:r>
              <w:rPr>
                <w:color w:val="000000"/>
              </w:rPr>
              <w:t>LZ8001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4D2D" w14:textId="2DB241C2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781668">
              <w:rPr>
                <w:color w:val="000000"/>
              </w:rPr>
              <w:t>CA-00002869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C377" w14:textId="2A916919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890788">
              <w:rPr>
                <w:color w:val="000000"/>
              </w:rPr>
              <w:t>69102,03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B1B6" w14:textId="77777777" w:rsidR="008162F8" w:rsidRDefault="008162F8" w:rsidP="008162F8">
            <w:pPr>
              <w:jc w:val="center"/>
              <w:rPr>
                <w:color w:val="000000"/>
              </w:rPr>
            </w:pPr>
            <w:r w:rsidRPr="00890788">
              <w:rPr>
                <w:color w:val="000000"/>
              </w:rPr>
              <w:t>64672,43</w:t>
            </w:r>
          </w:p>
          <w:p w14:paraId="4DDE47F0" w14:textId="02A34D7E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2024-10-31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9D60" w14:textId="4DE07AFE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5C196A">
              <w:rPr>
                <w:color w:val="000000"/>
              </w:rPr>
              <w:t>4400-6474-3371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47E2" w14:textId="37DB4029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0,643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AB67" w14:textId="71394639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5C196A">
              <w:rPr>
                <w:color w:val="000000"/>
              </w:rPr>
              <w:t>44/3526387</w:t>
            </w:r>
          </w:p>
        </w:tc>
      </w:tr>
      <w:tr w:rsidR="008162F8" w:rsidRPr="00611797" w14:paraId="59845695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85ED" w14:textId="77777777" w:rsidR="008162F8" w:rsidRPr="00265693" w:rsidRDefault="008162F8" w:rsidP="008162F8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A9B1" w14:textId="156E7CF4" w:rsidR="008162F8" w:rsidRPr="007A08B4" w:rsidRDefault="008162F8" w:rsidP="008162F8">
            <w:pPr>
              <w:rPr>
                <w:bCs/>
                <w:lang w:val="lt-LT"/>
              </w:rPr>
            </w:pPr>
            <w:r w:rsidRPr="007A08B4">
              <w:rPr>
                <w:color w:val="000000"/>
                <w:lang w:val="lt-LT"/>
              </w:rPr>
              <w:t>Snaigyno gatvė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7E9" w14:textId="529519D8" w:rsidR="008162F8" w:rsidRPr="006508FE" w:rsidRDefault="008162F8" w:rsidP="008162F8">
            <w:pPr>
              <w:rPr>
                <w:bCs/>
                <w:lang w:val="lt-LT"/>
              </w:rPr>
            </w:pPr>
            <w:r w:rsidRPr="00611797">
              <w:rPr>
                <w:color w:val="000000"/>
                <w:lang w:val="lt-LT"/>
              </w:rPr>
              <w:t>Lazdijų r. sav. Kailinių k. Snaigyno g.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055" w14:textId="77777777" w:rsidR="00E9459F" w:rsidRDefault="00E9459F" w:rsidP="008162F8">
            <w:pPr>
              <w:jc w:val="center"/>
              <w:rPr>
                <w:color w:val="000000"/>
              </w:rPr>
            </w:pPr>
          </w:p>
          <w:p w14:paraId="6C643A67" w14:textId="4ABC5450" w:rsidR="008162F8" w:rsidRPr="006508FE" w:rsidRDefault="00E9459F" w:rsidP="008162F8">
            <w:pPr>
              <w:jc w:val="center"/>
              <w:rPr>
                <w:b/>
                <w:lang w:val="lt-LT"/>
              </w:rPr>
            </w:pPr>
            <w:r>
              <w:rPr>
                <w:color w:val="000000"/>
              </w:rPr>
              <w:t>LZ8219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22F7" w14:textId="3D47F709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781668">
              <w:rPr>
                <w:color w:val="000000"/>
              </w:rPr>
              <w:t>CA-00002883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3819" w14:textId="0CDCF7B4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890788">
              <w:rPr>
                <w:color w:val="000000"/>
              </w:rPr>
              <w:t>19142,84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694B" w14:textId="77777777" w:rsidR="008162F8" w:rsidRDefault="008162F8" w:rsidP="008162F8">
            <w:pPr>
              <w:jc w:val="center"/>
              <w:rPr>
                <w:color w:val="000000"/>
              </w:rPr>
            </w:pPr>
            <w:r w:rsidRPr="00890788">
              <w:rPr>
                <w:color w:val="000000"/>
              </w:rPr>
              <w:t>17915,74</w:t>
            </w:r>
          </w:p>
          <w:p w14:paraId="3DDBDDBE" w14:textId="612F1EDD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2024-10-31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92DF" w14:textId="67BFDC19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6352A3">
              <w:rPr>
                <w:color w:val="000000"/>
              </w:rPr>
              <w:t>4400-6474-3406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4E79" w14:textId="466BA6CA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>
              <w:rPr>
                <w:color w:val="000000"/>
              </w:rPr>
              <w:t>0,774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7384" w14:textId="2AEA68F4" w:rsidR="008162F8" w:rsidRPr="006508FE" w:rsidRDefault="008162F8" w:rsidP="008162F8">
            <w:pPr>
              <w:jc w:val="center"/>
              <w:rPr>
                <w:bCs/>
                <w:lang w:val="lt-LT"/>
              </w:rPr>
            </w:pPr>
            <w:r w:rsidRPr="006352A3">
              <w:rPr>
                <w:color w:val="000000"/>
              </w:rPr>
              <w:t>44/3526390</w:t>
            </w:r>
          </w:p>
        </w:tc>
      </w:tr>
    </w:tbl>
    <w:p w14:paraId="1E424AA3" w14:textId="6654F5EA" w:rsidR="009C18F4" w:rsidRPr="009B276F" w:rsidRDefault="00C53C09" w:rsidP="0092547E">
      <w:pPr>
        <w:jc w:val="center"/>
        <w:rPr>
          <w:bCs/>
          <w:lang w:val="lt-LT"/>
        </w:rPr>
      </w:pPr>
      <w:r w:rsidRPr="009B276F">
        <w:rPr>
          <w:bCs/>
          <w:lang w:val="lt-LT"/>
        </w:rPr>
        <w:t>_________________</w:t>
      </w:r>
    </w:p>
    <w:sectPr w:rsidR="009C18F4" w:rsidRPr="009B276F" w:rsidSect="008922E9">
      <w:footnotePr>
        <w:pos w:val="beneathText"/>
      </w:footnotePr>
      <w:pgSz w:w="16837" w:h="11905" w:orient="landscape"/>
      <w:pgMar w:top="1701" w:right="851" w:bottom="567" w:left="709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D0E1E" w14:textId="77777777" w:rsidR="00DA73FA" w:rsidRDefault="00DA73FA" w:rsidP="00DC3704">
      <w:r>
        <w:separator/>
      </w:r>
    </w:p>
  </w:endnote>
  <w:endnote w:type="continuationSeparator" w:id="0">
    <w:p w14:paraId="68D5FF51" w14:textId="77777777" w:rsidR="00DA73FA" w:rsidRDefault="00DA73FA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B56F7" w14:textId="77777777" w:rsidR="00DA73FA" w:rsidRDefault="00DA73FA" w:rsidP="00DC3704">
      <w:r>
        <w:separator/>
      </w:r>
    </w:p>
  </w:footnote>
  <w:footnote w:type="continuationSeparator" w:id="0">
    <w:p w14:paraId="4924DACD" w14:textId="77777777" w:rsidR="00DA73FA" w:rsidRDefault="00DA73FA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7749269"/>
      <w:docPartObj>
        <w:docPartGallery w:val="Page Numbers (Top of Page)"/>
        <w:docPartUnique/>
      </w:docPartObj>
    </w:sdtPr>
    <w:sdtEndPr/>
    <w:sdtContent>
      <w:p w14:paraId="5572D417" w14:textId="2092F58D" w:rsidR="006D639C" w:rsidRDefault="006D639C">
        <w:pPr>
          <w:pStyle w:val="Antrats"/>
          <w:jc w:val="center"/>
        </w:pPr>
        <w:r w:rsidRPr="006D639C">
          <w:rPr>
            <w:rFonts w:ascii="Times New Roman" w:hAnsi="Times New Roman"/>
            <w:sz w:val="24"/>
            <w:szCs w:val="24"/>
          </w:rPr>
          <w:fldChar w:fldCharType="begin"/>
        </w:r>
        <w:r w:rsidRPr="006D63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D639C">
          <w:rPr>
            <w:rFonts w:ascii="Times New Roman" w:hAnsi="Times New Roman"/>
            <w:sz w:val="24"/>
            <w:szCs w:val="24"/>
          </w:rPr>
          <w:fldChar w:fldCharType="separate"/>
        </w:r>
        <w:r w:rsidRPr="006D639C">
          <w:rPr>
            <w:rFonts w:ascii="Times New Roman" w:hAnsi="Times New Roman"/>
            <w:sz w:val="24"/>
            <w:szCs w:val="24"/>
            <w:lang w:val="lt-LT"/>
          </w:rPr>
          <w:t>2</w:t>
        </w:r>
        <w:r w:rsidRPr="006D63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D6492BC" w14:textId="77777777" w:rsidR="006D639C" w:rsidRDefault="006D639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F3F4A" w14:textId="3AEFEBEE" w:rsidR="006D639C" w:rsidRDefault="006D639C">
    <w:pPr>
      <w:pStyle w:val="Antrats"/>
      <w:jc w:val="center"/>
    </w:pPr>
  </w:p>
  <w:p w14:paraId="29746F1B" w14:textId="72D73174" w:rsidR="00437725" w:rsidRPr="00437725" w:rsidRDefault="00437725" w:rsidP="004377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66239"/>
    <w:multiLevelType w:val="hybridMultilevel"/>
    <w:tmpl w:val="55C6E4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D5A4C"/>
    <w:multiLevelType w:val="hybridMultilevel"/>
    <w:tmpl w:val="A1B4FEA4"/>
    <w:lvl w:ilvl="0" w:tplc="D2303184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3"/>
  </w:num>
  <w:num w:numId="3" w16cid:durableId="1757169344">
    <w:abstractNumId w:val="4"/>
  </w:num>
  <w:num w:numId="4" w16cid:durableId="2017268708">
    <w:abstractNumId w:val="16"/>
  </w:num>
  <w:num w:numId="5" w16cid:durableId="929582711">
    <w:abstractNumId w:val="12"/>
  </w:num>
  <w:num w:numId="6" w16cid:durableId="1820879858">
    <w:abstractNumId w:val="15"/>
  </w:num>
  <w:num w:numId="7" w16cid:durableId="2069301421">
    <w:abstractNumId w:val="8"/>
  </w:num>
  <w:num w:numId="8" w16cid:durableId="2127847390">
    <w:abstractNumId w:val="14"/>
  </w:num>
  <w:num w:numId="9" w16cid:durableId="318117414">
    <w:abstractNumId w:val="5"/>
  </w:num>
  <w:num w:numId="10" w16cid:durableId="1611736369">
    <w:abstractNumId w:val="2"/>
  </w:num>
  <w:num w:numId="11" w16cid:durableId="1906917073">
    <w:abstractNumId w:val="7"/>
  </w:num>
  <w:num w:numId="12" w16cid:durableId="546186994">
    <w:abstractNumId w:val="11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9"/>
  </w:num>
  <w:num w:numId="15" w16cid:durableId="767115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  <w:num w:numId="18" w16cid:durableId="116878658">
    <w:abstractNumId w:val="6"/>
  </w:num>
  <w:num w:numId="19" w16cid:durableId="985670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07CCE"/>
    <w:rsid w:val="00011E9C"/>
    <w:rsid w:val="00012703"/>
    <w:rsid w:val="00013432"/>
    <w:rsid w:val="000149B3"/>
    <w:rsid w:val="0001573C"/>
    <w:rsid w:val="00017763"/>
    <w:rsid w:val="00017F48"/>
    <w:rsid w:val="0002477A"/>
    <w:rsid w:val="00026A7B"/>
    <w:rsid w:val="000305B9"/>
    <w:rsid w:val="000305CB"/>
    <w:rsid w:val="00032FF6"/>
    <w:rsid w:val="000360A1"/>
    <w:rsid w:val="00037833"/>
    <w:rsid w:val="00037DB2"/>
    <w:rsid w:val="00040616"/>
    <w:rsid w:val="000420F3"/>
    <w:rsid w:val="00042622"/>
    <w:rsid w:val="00042D7F"/>
    <w:rsid w:val="00043F83"/>
    <w:rsid w:val="00044934"/>
    <w:rsid w:val="0004594C"/>
    <w:rsid w:val="00046228"/>
    <w:rsid w:val="00046AD6"/>
    <w:rsid w:val="00050A51"/>
    <w:rsid w:val="00053191"/>
    <w:rsid w:val="00053C83"/>
    <w:rsid w:val="00053DBC"/>
    <w:rsid w:val="000563BD"/>
    <w:rsid w:val="00060C11"/>
    <w:rsid w:val="000631FA"/>
    <w:rsid w:val="000678D4"/>
    <w:rsid w:val="00075DE6"/>
    <w:rsid w:val="0008015F"/>
    <w:rsid w:val="00081520"/>
    <w:rsid w:val="00081BEE"/>
    <w:rsid w:val="00082854"/>
    <w:rsid w:val="000873E6"/>
    <w:rsid w:val="00093FC6"/>
    <w:rsid w:val="00097A22"/>
    <w:rsid w:val="000A1515"/>
    <w:rsid w:val="000A288A"/>
    <w:rsid w:val="000A55AA"/>
    <w:rsid w:val="000B01C6"/>
    <w:rsid w:val="000B0BF5"/>
    <w:rsid w:val="000B4B56"/>
    <w:rsid w:val="000C0786"/>
    <w:rsid w:val="000C26F9"/>
    <w:rsid w:val="000C37E9"/>
    <w:rsid w:val="000C5C88"/>
    <w:rsid w:val="000D242B"/>
    <w:rsid w:val="000D2ADB"/>
    <w:rsid w:val="000D6DCD"/>
    <w:rsid w:val="000E2CE8"/>
    <w:rsid w:val="000E6EEB"/>
    <w:rsid w:val="000E71C6"/>
    <w:rsid w:val="000E7643"/>
    <w:rsid w:val="000F1737"/>
    <w:rsid w:val="000F4080"/>
    <w:rsid w:val="000F584D"/>
    <w:rsid w:val="000F5D62"/>
    <w:rsid w:val="000F66C6"/>
    <w:rsid w:val="000F6D94"/>
    <w:rsid w:val="000F7E66"/>
    <w:rsid w:val="000F7EAA"/>
    <w:rsid w:val="00103893"/>
    <w:rsid w:val="00104726"/>
    <w:rsid w:val="00105FEA"/>
    <w:rsid w:val="00106557"/>
    <w:rsid w:val="00106B18"/>
    <w:rsid w:val="001110D2"/>
    <w:rsid w:val="0011414A"/>
    <w:rsid w:val="0011450F"/>
    <w:rsid w:val="001159F7"/>
    <w:rsid w:val="00115A1E"/>
    <w:rsid w:val="00117738"/>
    <w:rsid w:val="00122BCD"/>
    <w:rsid w:val="00122FEA"/>
    <w:rsid w:val="001235A5"/>
    <w:rsid w:val="0012443B"/>
    <w:rsid w:val="0012530C"/>
    <w:rsid w:val="00125A03"/>
    <w:rsid w:val="00126FFA"/>
    <w:rsid w:val="0013337E"/>
    <w:rsid w:val="00133F68"/>
    <w:rsid w:val="001377AE"/>
    <w:rsid w:val="001421FE"/>
    <w:rsid w:val="001422AB"/>
    <w:rsid w:val="00142DCA"/>
    <w:rsid w:val="00143425"/>
    <w:rsid w:val="001441F4"/>
    <w:rsid w:val="001453BF"/>
    <w:rsid w:val="00145D14"/>
    <w:rsid w:val="00147B5C"/>
    <w:rsid w:val="00150309"/>
    <w:rsid w:val="001509CE"/>
    <w:rsid w:val="00152E33"/>
    <w:rsid w:val="00152E38"/>
    <w:rsid w:val="0015384A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930"/>
    <w:rsid w:val="00187F99"/>
    <w:rsid w:val="00190E05"/>
    <w:rsid w:val="0019131C"/>
    <w:rsid w:val="00191677"/>
    <w:rsid w:val="00192EDD"/>
    <w:rsid w:val="001944DE"/>
    <w:rsid w:val="00194C4B"/>
    <w:rsid w:val="001A1D23"/>
    <w:rsid w:val="001A4931"/>
    <w:rsid w:val="001A5CB1"/>
    <w:rsid w:val="001B07A8"/>
    <w:rsid w:val="001B08F7"/>
    <w:rsid w:val="001B619C"/>
    <w:rsid w:val="001B75A6"/>
    <w:rsid w:val="001C0A16"/>
    <w:rsid w:val="001C18C9"/>
    <w:rsid w:val="001C31E5"/>
    <w:rsid w:val="001C53B0"/>
    <w:rsid w:val="001C5C36"/>
    <w:rsid w:val="001D65B8"/>
    <w:rsid w:val="001D6C08"/>
    <w:rsid w:val="001E0C89"/>
    <w:rsid w:val="001E3D75"/>
    <w:rsid w:val="001E54C8"/>
    <w:rsid w:val="001F2ECE"/>
    <w:rsid w:val="001F366F"/>
    <w:rsid w:val="001F6705"/>
    <w:rsid w:val="001F71B2"/>
    <w:rsid w:val="001F7E68"/>
    <w:rsid w:val="00200E5D"/>
    <w:rsid w:val="00202102"/>
    <w:rsid w:val="00205A5B"/>
    <w:rsid w:val="00210D95"/>
    <w:rsid w:val="002142A2"/>
    <w:rsid w:val="00217B7B"/>
    <w:rsid w:val="00220B0A"/>
    <w:rsid w:val="0022119E"/>
    <w:rsid w:val="002245D9"/>
    <w:rsid w:val="0022715A"/>
    <w:rsid w:val="00234A2E"/>
    <w:rsid w:val="00236C73"/>
    <w:rsid w:val="0024235B"/>
    <w:rsid w:val="002430C8"/>
    <w:rsid w:val="00244B27"/>
    <w:rsid w:val="00245EAC"/>
    <w:rsid w:val="00246C1D"/>
    <w:rsid w:val="00246E2D"/>
    <w:rsid w:val="0025073F"/>
    <w:rsid w:val="00250B3B"/>
    <w:rsid w:val="002514EE"/>
    <w:rsid w:val="00264ED8"/>
    <w:rsid w:val="00265693"/>
    <w:rsid w:val="0027722C"/>
    <w:rsid w:val="00280727"/>
    <w:rsid w:val="00284BC3"/>
    <w:rsid w:val="00285BA0"/>
    <w:rsid w:val="00285C9E"/>
    <w:rsid w:val="002905D7"/>
    <w:rsid w:val="00290DE7"/>
    <w:rsid w:val="002936A2"/>
    <w:rsid w:val="00293CF3"/>
    <w:rsid w:val="0029689B"/>
    <w:rsid w:val="00296D57"/>
    <w:rsid w:val="002A0453"/>
    <w:rsid w:val="002A321E"/>
    <w:rsid w:val="002A7F92"/>
    <w:rsid w:val="002B0A7D"/>
    <w:rsid w:val="002B2403"/>
    <w:rsid w:val="002B4797"/>
    <w:rsid w:val="002B5C5E"/>
    <w:rsid w:val="002B6052"/>
    <w:rsid w:val="002B70D3"/>
    <w:rsid w:val="002C03A3"/>
    <w:rsid w:val="002C0940"/>
    <w:rsid w:val="002C20C9"/>
    <w:rsid w:val="002C4491"/>
    <w:rsid w:val="002C5261"/>
    <w:rsid w:val="002C5E43"/>
    <w:rsid w:val="002C6F60"/>
    <w:rsid w:val="002D3180"/>
    <w:rsid w:val="002D712C"/>
    <w:rsid w:val="002E0747"/>
    <w:rsid w:val="002E468A"/>
    <w:rsid w:val="002F6A02"/>
    <w:rsid w:val="002F7CBC"/>
    <w:rsid w:val="00303045"/>
    <w:rsid w:val="00303286"/>
    <w:rsid w:val="003059F3"/>
    <w:rsid w:val="00307ED0"/>
    <w:rsid w:val="00310179"/>
    <w:rsid w:val="00310969"/>
    <w:rsid w:val="003163CC"/>
    <w:rsid w:val="00317658"/>
    <w:rsid w:val="00317B5A"/>
    <w:rsid w:val="00326A51"/>
    <w:rsid w:val="00327952"/>
    <w:rsid w:val="00333D39"/>
    <w:rsid w:val="00334878"/>
    <w:rsid w:val="00335375"/>
    <w:rsid w:val="00335F16"/>
    <w:rsid w:val="00335F29"/>
    <w:rsid w:val="00337F2C"/>
    <w:rsid w:val="0034030D"/>
    <w:rsid w:val="00340EE1"/>
    <w:rsid w:val="00341466"/>
    <w:rsid w:val="003453F2"/>
    <w:rsid w:val="00347F40"/>
    <w:rsid w:val="00352DD0"/>
    <w:rsid w:val="003578B5"/>
    <w:rsid w:val="003600E0"/>
    <w:rsid w:val="00365127"/>
    <w:rsid w:val="00370B5C"/>
    <w:rsid w:val="00371BCC"/>
    <w:rsid w:val="003726D5"/>
    <w:rsid w:val="00375F7D"/>
    <w:rsid w:val="00376274"/>
    <w:rsid w:val="00380654"/>
    <w:rsid w:val="00380C41"/>
    <w:rsid w:val="00381FAC"/>
    <w:rsid w:val="00382790"/>
    <w:rsid w:val="0038378F"/>
    <w:rsid w:val="00384ED4"/>
    <w:rsid w:val="003855F9"/>
    <w:rsid w:val="00386298"/>
    <w:rsid w:val="00387716"/>
    <w:rsid w:val="00390644"/>
    <w:rsid w:val="0039109C"/>
    <w:rsid w:val="00395241"/>
    <w:rsid w:val="00395488"/>
    <w:rsid w:val="00395AC5"/>
    <w:rsid w:val="0039705A"/>
    <w:rsid w:val="003A18A8"/>
    <w:rsid w:val="003A2268"/>
    <w:rsid w:val="003A6A77"/>
    <w:rsid w:val="003A710D"/>
    <w:rsid w:val="003A7F3D"/>
    <w:rsid w:val="003B0D16"/>
    <w:rsid w:val="003B16EE"/>
    <w:rsid w:val="003B2A7A"/>
    <w:rsid w:val="003B4500"/>
    <w:rsid w:val="003B56FF"/>
    <w:rsid w:val="003C21A5"/>
    <w:rsid w:val="003C239F"/>
    <w:rsid w:val="003D0E40"/>
    <w:rsid w:val="003D64D2"/>
    <w:rsid w:val="003D7632"/>
    <w:rsid w:val="003E0981"/>
    <w:rsid w:val="003E0C23"/>
    <w:rsid w:val="003E2523"/>
    <w:rsid w:val="003E3675"/>
    <w:rsid w:val="003E46C2"/>
    <w:rsid w:val="003F03FC"/>
    <w:rsid w:val="003F1B40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078D9"/>
    <w:rsid w:val="004142C2"/>
    <w:rsid w:val="0041548B"/>
    <w:rsid w:val="0041626B"/>
    <w:rsid w:val="004203FF"/>
    <w:rsid w:val="00422FFD"/>
    <w:rsid w:val="00424F0B"/>
    <w:rsid w:val="00425C50"/>
    <w:rsid w:val="00426929"/>
    <w:rsid w:val="004300E0"/>
    <w:rsid w:val="0043228F"/>
    <w:rsid w:val="00432739"/>
    <w:rsid w:val="00434A55"/>
    <w:rsid w:val="00436176"/>
    <w:rsid w:val="00437725"/>
    <w:rsid w:val="00440337"/>
    <w:rsid w:val="00441AE5"/>
    <w:rsid w:val="00442655"/>
    <w:rsid w:val="00442982"/>
    <w:rsid w:val="004447A0"/>
    <w:rsid w:val="00444E20"/>
    <w:rsid w:val="00447948"/>
    <w:rsid w:val="004552FA"/>
    <w:rsid w:val="0046558F"/>
    <w:rsid w:val="004660BD"/>
    <w:rsid w:val="00466193"/>
    <w:rsid w:val="004704A7"/>
    <w:rsid w:val="004707F6"/>
    <w:rsid w:val="00471F9B"/>
    <w:rsid w:val="00472C61"/>
    <w:rsid w:val="00474747"/>
    <w:rsid w:val="004804BA"/>
    <w:rsid w:val="00483A4A"/>
    <w:rsid w:val="004900A8"/>
    <w:rsid w:val="0049092E"/>
    <w:rsid w:val="004917A9"/>
    <w:rsid w:val="00492A8F"/>
    <w:rsid w:val="00492FF8"/>
    <w:rsid w:val="00495CE6"/>
    <w:rsid w:val="004965B2"/>
    <w:rsid w:val="00496C05"/>
    <w:rsid w:val="00497D82"/>
    <w:rsid w:val="004A0BA9"/>
    <w:rsid w:val="004A1CE0"/>
    <w:rsid w:val="004A5BA6"/>
    <w:rsid w:val="004B4CE8"/>
    <w:rsid w:val="004B5355"/>
    <w:rsid w:val="004B639E"/>
    <w:rsid w:val="004B798C"/>
    <w:rsid w:val="004C16FC"/>
    <w:rsid w:val="004C2E49"/>
    <w:rsid w:val="004C54D3"/>
    <w:rsid w:val="004D023D"/>
    <w:rsid w:val="004D2CB9"/>
    <w:rsid w:val="004D4FEC"/>
    <w:rsid w:val="004D6B3A"/>
    <w:rsid w:val="004D7176"/>
    <w:rsid w:val="004E03EA"/>
    <w:rsid w:val="004E0E64"/>
    <w:rsid w:val="004E5A97"/>
    <w:rsid w:val="004E633F"/>
    <w:rsid w:val="004F0E37"/>
    <w:rsid w:val="004F2B40"/>
    <w:rsid w:val="004F5B10"/>
    <w:rsid w:val="004F668E"/>
    <w:rsid w:val="005004D6"/>
    <w:rsid w:val="00501102"/>
    <w:rsid w:val="00501280"/>
    <w:rsid w:val="00501F98"/>
    <w:rsid w:val="00502F0F"/>
    <w:rsid w:val="00503698"/>
    <w:rsid w:val="0051114D"/>
    <w:rsid w:val="005136B7"/>
    <w:rsid w:val="00515219"/>
    <w:rsid w:val="00515BC1"/>
    <w:rsid w:val="00520E41"/>
    <w:rsid w:val="0052438C"/>
    <w:rsid w:val="00526971"/>
    <w:rsid w:val="005312F3"/>
    <w:rsid w:val="00532379"/>
    <w:rsid w:val="005340A8"/>
    <w:rsid w:val="00536FAC"/>
    <w:rsid w:val="005477B5"/>
    <w:rsid w:val="00547CCD"/>
    <w:rsid w:val="00551C72"/>
    <w:rsid w:val="005566CC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1E5"/>
    <w:rsid w:val="0058657C"/>
    <w:rsid w:val="00586EF9"/>
    <w:rsid w:val="00592AD5"/>
    <w:rsid w:val="00593704"/>
    <w:rsid w:val="00594F9A"/>
    <w:rsid w:val="005A127C"/>
    <w:rsid w:val="005A21BA"/>
    <w:rsid w:val="005A3B85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17C1"/>
    <w:rsid w:val="005C442A"/>
    <w:rsid w:val="005D25D2"/>
    <w:rsid w:val="005D3215"/>
    <w:rsid w:val="005D3C8E"/>
    <w:rsid w:val="005D7813"/>
    <w:rsid w:val="005E4054"/>
    <w:rsid w:val="005E5533"/>
    <w:rsid w:val="005E5991"/>
    <w:rsid w:val="005E7A54"/>
    <w:rsid w:val="005F2EDF"/>
    <w:rsid w:val="005F31B0"/>
    <w:rsid w:val="005F4756"/>
    <w:rsid w:val="005F4F77"/>
    <w:rsid w:val="005F7B15"/>
    <w:rsid w:val="00601528"/>
    <w:rsid w:val="006044A7"/>
    <w:rsid w:val="00611797"/>
    <w:rsid w:val="0061186C"/>
    <w:rsid w:val="00611DB7"/>
    <w:rsid w:val="006128E6"/>
    <w:rsid w:val="00617F7B"/>
    <w:rsid w:val="006203ED"/>
    <w:rsid w:val="00624E54"/>
    <w:rsid w:val="0062503A"/>
    <w:rsid w:val="00625D05"/>
    <w:rsid w:val="00626C4E"/>
    <w:rsid w:val="0064040A"/>
    <w:rsid w:val="00641B14"/>
    <w:rsid w:val="00641E63"/>
    <w:rsid w:val="00642C3D"/>
    <w:rsid w:val="00642EB5"/>
    <w:rsid w:val="00643403"/>
    <w:rsid w:val="00646390"/>
    <w:rsid w:val="006471EC"/>
    <w:rsid w:val="006508FE"/>
    <w:rsid w:val="00650B9B"/>
    <w:rsid w:val="00651CF2"/>
    <w:rsid w:val="00655DA6"/>
    <w:rsid w:val="00661673"/>
    <w:rsid w:val="0066489D"/>
    <w:rsid w:val="00667CAC"/>
    <w:rsid w:val="006708F7"/>
    <w:rsid w:val="006741BE"/>
    <w:rsid w:val="0067619A"/>
    <w:rsid w:val="00681C49"/>
    <w:rsid w:val="0068413B"/>
    <w:rsid w:val="00684F8A"/>
    <w:rsid w:val="00686D89"/>
    <w:rsid w:val="006904D6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1291"/>
    <w:rsid w:val="006C36AE"/>
    <w:rsid w:val="006C3B9B"/>
    <w:rsid w:val="006C3E6B"/>
    <w:rsid w:val="006C58B1"/>
    <w:rsid w:val="006C6273"/>
    <w:rsid w:val="006C7321"/>
    <w:rsid w:val="006D0566"/>
    <w:rsid w:val="006D4471"/>
    <w:rsid w:val="006D639C"/>
    <w:rsid w:val="006D6B19"/>
    <w:rsid w:val="006E0A0D"/>
    <w:rsid w:val="006F0242"/>
    <w:rsid w:val="006F2CB4"/>
    <w:rsid w:val="006F37CD"/>
    <w:rsid w:val="006F3C9D"/>
    <w:rsid w:val="006F4255"/>
    <w:rsid w:val="006F43A7"/>
    <w:rsid w:val="007017F3"/>
    <w:rsid w:val="007021EE"/>
    <w:rsid w:val="00702870"/>
    <w:rsid w:val="0070341C"/>
    <w:rsid w:val="007037EA"/>
    <w:rsid w:val="0070717F"/>
    <w:rsid w:val="0070778E"/>
    <w:rsid w:val="00710810"/>
    <w:rsid w:val="00711127"/>
    <w:rsid w:val="00714916"/>
    <w:rsid w:val="00715EA4"/>
    <w:rsid w:val="00721158"/>
    <w:rsid w:val="007230B1"/>
    <w:rsid w:val="0072514E"/>
    <w:rsid w:val="00727C79"/>
    <w:rsid w:val="007309A9"/>
    <w:rsid w:val="0073446C"/>
    <w:rsid w:val="007347C9"/>
    <w:rsid w:val="00740EC5"/>
    <w:rsid w:val="007423F1"/>
    <w:rsid w:val="00743FE9"/>
    <w:rsid w:val="0074567F"/>
    <w:rsid w:val="00745FDD"/>
    <w:rsid w:val="0075695B"/>
    <w:rsid w:val="007607CD"/>
    <w:rsid w:val="007614DC"/>
    <w:rsid w:val="00763FF8"/>
    <w:rsid w:val="00772E22"/>
    <w:rsid w:val="007730FB"/>
    <w:rsid w:val="007740AA"/>
    <w:rsid w:val="00774300"/>
    <w:rsid w:val="00774D91"/>
    <w:rsid w:val="007808C1"/>
    <w:rsid w:val="00786253"/>
    <w:rsid w:val="00790BA9"/>
    <w:rsid w:val="0079142E"/>
    <w:rsid w:val="007933F2"/>
    <w:rsid w:val="0079748B"/>
    <w:rsid w:val="007977F9"/>
    <w:rsid w:val="007A08B4"/>
    <w:rsid w:val="007A14F6"/>
    <w:rsid w:val="007A1E16"/>
    <w:rsid w:val="007A263A"/>
    <w:rsid w:val="007B6B47"/>
    <w:rsid w:val="007C259E"/>
    <w:rsid w:val="007C64EB"/>
    <w:rsid w:val="007C65FD"/>
    <w:rsid w:val="007C70BE"/>
    <w:rsid w:val="007D47F8"/>
    <w:rsid w:val="007D593A"/>
    <w:rsid w:val="007E1E40"/>
    <w:rsid w:val="007E389B"/>
    <w:rsid w:val="007E6DDB"/>
    <w:rsid w:val="007F2DEF"/>
    <w:rsid w:val="007F79ED"/>
    <w:rsid w:val="0080474F"/>
    <w:rsid w:val="00804755"/>
    <w:rsid w:val="0081078C"/>
    <w:rsid w:val="00813940"/>
    <w:rsid w:val="00814C53"/>
    <w:rsid w:val="00816021"/>
    <w:rsid w:val="008162F8"/>
    <w:rsid w:val="008169D4"/>
    <w:rsid w:val="00822B5F"/>
    <w:rsid w:val="0082427C"/>
    <w:rsid w:val="00827894"/>
    <w:rsid w:val="00833840"/>
    <w:rsid w:val="00834280"/>
    <w:rsid w:val="00837944"/>
    <w:rsid w:val="00841A5B"/>
    <w:rsid w:val="008432A3"/>
    <w:rsid w:val="00843EA1"/>
    <w:rsid w:val="00845AD5"/>
    <w:rsid w:val="008505A8"/>
    <w:rsid w:val="008509CD"/>
    <w:rsid w:val="00852736"/>
    <w:rsid w:val="008534D5"/>
    <w:rsid w:val="0085368F"/>
    <w:rsid w:val="008618E5"/>
    <w:rsid w:val="008653A8"/>
    <w:rsid w:val="008656BB"/>
    <w:rsid w:val="0087075D"/>
    <w:rsid w:val="008712AA"/>
    <w:rsid w:val="00871352"/>
    <w:rsid w:val="00872423"/>
    <w:rsid w:val="008724F6"/>
    <w:rsid w:val="00874B00"/>
    <w:rsid w:val="00875C71"/>
    <w:rsid w:val="00877C99"/>
    <w:rsid w:val="00881C0C"/>
    <w:rsid w:val="00885846"/>
    <w:rsid w:val="008869B8"/>
    <w:rsid w:val="008879F7"/>
    <w:rsid w:val="008922E9"/>
    <w:rsid w:val="00894277"/>
    <w:rsid w:val="008A049B"/>
    <w:rsid w:val="008A1D34"/>
    <w:rsid w:val="008A3016"/>
    <w:rsid w:val="008A3685"/>
    <w:rsid w:val="008A42C3"/>
    <w:rsid w:val="008A6489"/>
    <w:rsid w:val="008A652D"/>
    <w:rsid w:val="008B2392"/>
    <w:rsid w:val="008B4496"/>
    <w:rsid w:val="008B4534"/>
    <w:rsid w:val="008B79C1"/>
    <w:rsid w:val="008C1020"/>
    <w:rsid w:val="008C2762"/>
    <w:rsid w:val="008C66DB"/>
    <w:rsid w:val="008C7E9D"/>
    <w:rsid w:val="008D6F14"/>
    <w:rsid w:val="008D7439"/>
    <w:rsid w:val="008E0315"/>
    <w:rsid w:val="008E443A"/>
    <w:rsid w:val="008E71C7"/>
    <w:rsid w:val="008E7950"/>
    <w:rsid w:val="008F4139"/>
    <w:rsid w:val="008F643F"/>
    <w:rsid w:val="008F7D39"/>
    <w:rsid w:val="00902138"/>
    <w:rsid w:val="0090257A"/>
    <w:rsid w:val="00903080"/>
    <w:rsid w:val="009039B2"/>
    <w:rsid w:val="00903B28"/>
    <w:rsid w:val="00903DEB"/>
    <w:rsid w:val="00905853"/>
    <w:rsid w:val="00906D80"/>
    <w:rsid w:val="009077EC"/>
    <w:rsid w:val="00910247"/>
    <w:rsid w:val="009108E4"/>
    <w:rsid w:val="009148E4"/>
    <w:rsid w:val="009213C7"/>
    <w:rsid w:val="0092547E"/>
    <w:rsid w:val="0092757F"/>
    <w:rsid w:val="0093159C"/>
    <w:rsid w:val="009334B5"/>
    <w:rsid w:val="00937647"/>
    <w:rsid w:val="0094101A"/>
    <w:rsid w:val="0094410C"/>
    <w:rsid w:val="00944815"/>
    <w:rsid w:val="009450B8"/>
    <w:rsid w:val="00947210"/>
    <w:rsid w:val="009476F9"/>
    <w:rsid w:val="0094799C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68BB"/>
    <w:rsid w:val="009702C5"/>
    <w:rsid w:val="00974619"/>
    <w:rsid w:val="00975256"/>
    <w:rsid w:val="00975FE2"/>
    <w:rsid w:val="00976409"/>
    <w:rsid w:val="009771D4"/>
    <w:rsid w:val="00977464"/>
    <w:rsid w:val="0098028E"/>
    <w:rsid w:val="009804ED"/>
    <w:rsid w:val="00980E58"/>
    <w:rsid w:val="00981B20"/>
    <w:rsid w:val="00982DD0"/>
    <w:rsid w:val="009847B9"/>
    <w:rsid w:val="00984994"/>
    <w:rsid w:val="00986908"/>
    <w:rsid w:val="00990AF2"/>
    <w:rsid w:val="009914BF"/>
    <w:rsid w:val="009916C9"/>
    <w:rsid w:val="00991BA3"/>
    <w:rsid w:val="00994569"/>
    <w:rsid w:val="009946F5"/>
    <w:rsid w:val="00996244"/>
    <w:rsid w:val="009A1230"/>
    <w:rsid w:val="009A2FF3"/>
    <w:rsid w:val="009B276F"/>
    <w:rsid w:val="009B27BF"/>
    <w:rsid w:val="009B4835"/>
    <w:rsid w:val="009B6289"/>
    <w:rsid w:val="009B76B4"/>
    <w:rsid w:val="009C18F4"/>
    <w:rsid w:val="009C34DF"/>
    <w:rsid w:val="009C3771"/>
    <w:rsid w:val="009C444B"/>
    <w:rsid w:val="009C4E90"/>
    <w:rsid w:val="009C57F1"/>
    <w:rsid w:val="009C68D3"/>
    <w:rsid w:val="009C7092"/>
    <w:rsid w:val="009D713E"/>
    <w:rsid w:val="009E1ED3"/>
    <w:rsid w:val="009E275B"/>
    <w:rsid w:val="009E2DE2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11997"/>
    <w:rsid w:val="00A142C7"/>
    <w:rsid w:val="00A20C31"/>
    <w:rsid w:val="00A2156C"/>
    <w:rsid w:val="00A22F74"/>
    <w:rsid w:val="00A23621"/>
    <w:rsid w:val="00A25A93"/>
    <w:rsid w:val="00A25DE2"/>
    <w:rsid w:val="00A27870"/>
    <w:rsid w:val="00A30AA9"/>
    <w:rsid w:val="00A30BE2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52EA"/>
    <w:rsid w:val="00A55A20"/>
    <w:rsid w:val="00A573B2"/>
    <w:rsid w:val="00A57BEC"/>
    <w:rsid w:val="00A622FA"/>
    <w:rsid w:val="00A62523"/>
    <w:rsid w:val="00A64B1F"/>
    <w:rsid w:val="00A6528E"/>
    <w:rsid w:val="00A654AA"/>
    <w:rsid w:val="00A73E13"/>
    <w:rsid w:val="00A758F6"/>
    <w:rsid w:val="00A77DD8"/>
    <w:rsid w:val="00A80511"/>
    <w:rsid w:val="00A910DE"/>
    <w:rsid w:val="00A9656D"/>
    <w:rsid w:val="00A96D55"/>
    <w:rsid w:val="00AA02A7"/>
    <w:rsid w:val="00AA0E10"/>
    <w:rsid w:val="00AA285F"/>
    <w:rsid w:val="00AA4040"/>
    <w:rsid w:val="00AA50A4"/>
    <w:rsid w:val="00AA74EF"/>
    <w:rsid w:val="00AB06B2"/>
    <w:rsid w:val="00AB109F"/>
    <w:rsid w:val="00AB1AD2"/>
    <w:rsid w:val="00AB2461"/>
    <w:rsid w:val="00AB34BF"/>
    <w:rsid w:val="00AB3C9D"/>
    <w:rsid w:val="00AB5B42"/>
    <w:rsid w:val="00AB5CA0"/>
    <w:rsid w:val="00AB743A"/>
    <w:rsid w:val="00AC017B"/>
    <w:rsid w:val="00AC2A84"/>
    <w:rsid w:val="00AC3A42"/>
    <w:rsid w:val="00AD0055"/>
    <w:rsid w:val="00AD5557"/>
    <w:rsid w:val="00AD7239"/>
    <w:rsid w:val="00AE22E6"/>
    <w:rsid w:val="00AE530A"/>
    <w:rsid w:val="00AE697B"/>
    <w:rsid w:val="00AE6E23"/>
    <w:rsid w:val="00AE7323"/>
    <w:rsid w:val="00AE7812"/>
    <w:rsid w:val="00AF0468"/>
    <w:rsid w:val="00AF104E"/>
    <w:rsid w:val="00AF12FF"/>
    <w:rsid w:val="00AF295B"/>
    <w:rsid w:val="00AF6CBE"/>
    <w:rsid w:val="00B003BA"/>
    <w:rsid w:val="00B02515"/>
    <w:rsid w:val="00B0508C"/>
    <w:rsid w:val="00B06BEB"/>
    <w:rsid w:val="00B108B8"/>
    <w:rsid w:val="00B116DE"/>
    <w:rsid w:val="00B1262E"/>
    <w:rsid w:val="00B12A4E"/>
    <w:rsid w:val="00B1566A"/>
    <w:rsid w:val="00B15C64"/>
    <w:rsid w:val="00B15F64"/>
    <w:rsid w:val="00B16F20"/>
    <w:rsid w:val="00B17B93"/>
    <w:rsid w:val="00B17DB5"/>
    <w:rsid w:val="00B226E4"/>
    <w:rsid w:val="00B23BF6"/>
    <w:rsid w:val="00B24E99"/>
    <w:rsid w:val="00B27F85"/>
    <w:rsid w:val="00B31F50"/>
    <w:rsid w:val="00B404DF"/>
    <w:rsid w:val="00B41E0F"/>
    <w:rsid w:val="00B429AC"/>
    <w:rsid w:val="00B45EAF"/>
    <w:rsid w:val="00B475C1"/>
    <w:rsid w:val="00B50057"/>
    <w:rsid w:val="00B508BC"/>
    <w:rsid w:val="00B54C4E"/>
    <w:rsid w:val="00B55375"/>
    <w:rsid w:val="00B6124E"/>
    <w:rsid w:val="00B61357"/>
    <w:rsid w:val="00B632EA"/>
    <w:rsid w:val="00B64298"/>
    <w:rsid w:val="00B6454E"/>
    <w:rsid w:val="00B66E59"/>
    <w:rsid w:val="00B6713D"/>
    <w:rsid w:val="00B672DC"/>
    <w:rsid w:val="00B77FA5"/>
    <w:rsid w:val="00B8190A"/>
    <w:rsid w:val="00B81BEB"/>
    <w:rsid w:val="00B84D1E"/>
    <w:rsid w:val="00B85A5B"/>
    <w:rsid w:val="00B874F2"/>
    <w:rsid w:val="00B94FF0"/>
    <w:rsid w:val="00B95946"/>
    <w:rsid w:val="00BA02A9"/>
    <w:rsid w:val="00BA11D9"/>
    <w:rsid w:val="00BA575B"/>
    <w:rsid w:val="00BA5C2E"/>
    <w:rsid w:val="00BB1FF6"/>
    <w:rsid w:val="00BB222E"/>
    <w:rsid w:val="00BB2445"/>
    <w:rsid w:val="00BB6413"/>
    <w:rsid w:val="00BB7412"/>
    <w:rsid w:val="00BB7F23"/>
    <w:rsid w:val="00BC07E3"/>
    <w:rsid w:val="00BC32E7"/>
    <w:rsid w:val="00BC509A"/>
    <w:rsid w:val="00BC5727"/>
    <w:rsid w:val="00BC5E33"/>
    <w:rsid w:val="00BC715D"/>
    <w:rsid w:val="00BC7CDE"/>
    <w:rsid w:val="00BD4C5D"/>
    <w:rsid w:val="00BD776F"/>
    <w:rsid w:val="00BE5859"/>
    <w:rsid w:val="00BE6C07"/>
    <w:rsid w:val="00BE746C"/>
    <w:rsid w:val="00BF0296"/>
    <w:rsid w:val="00BF15F1"/>
    <w:rsid w:val="00BF4A9F"/>
    <w:rsid w:val="00BF53EF"/>
    <w:rsid w:val="00C0176C"/>
    <w:rsid w:val="00C0179D"/>
    <w:rsid w:val="00C01B05"/>
    <w:rsid w:val="00C021F4"/>
    <w:rsid w:val="00C03878"/>
    <w:rsid w:val="00C06B9B"/>
    <w:rsid w:val="00C11C65"/>
    <w:rsid w:val="00C22510"/>
    <w:rsid w:val="00C2272D"/>
    <w:rsid w:val="00C2317E"/>
    <w:rsid w:val="00C30986"/>
    <w:rsid w:val="00C31F84"/>
    <w:rsid w:val="00C32E32"/>
    <w:rsid w:val="00C368D7"/>
    <w:rsid w:val="00C371F5"/>
    <w:rsid w:val="00C40EBC"/>
    <w:rsid w:val="00C41A46"/>
    <w:rsid w:val="00C52056"/>
    <w:rsid w:val="00C53652"/>
    <w:rsid w:val="00C53683"/>
    <w:rsid w:val="00C53C09"/>
    <w:rsid w:val="00C5569F"/>
    <w:rsid w:val="00C573D4"/>
    <w:rsid w:val="00C61341"/>
    <w:rsid w:val="00C65651"/>
    <w:rsid w:val="00C710A8"/>
    <w:rsid w:val="00C72438"/>
    <w:rsid w:val="00C72CE4"/>
    <w:rsid w:val="00C7721C"/>
    <w:rsid w:val="00C776C3"/>
    <w:rsid w:val="00C77BE7"/>
    <w:rsid w:val="00C80793"/>
    <w:rsid w:val="00C809B3"/>
    <w:rsid w:val="00C82103"/>
    <w:rsid w:val="00C82880"/>
    <w:rsid w:val="00C847FA"/>
    <w:rsid w:val="00C84E33"/>
    <w:rsid w:val="00C85D07"/>
    <w:rsid w:val="00C87FF7"/>
    <w:rsid w:val="00C9091B"/>
    <w:rsid w:val="00C9113D"/>
    <w:rsid w:val="00C9127E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B78AF"/>
    <w:rsid w:val="00CC010A"/>
    <w:rsid w:val="00CC32BF"/>
    <w:rsid w:val="00CC42CE"/>
    <w:rsid w:val="00CD19AF"/>
    <w:rsid w:val="00CD3848"/>
    <w:rsid w:val="00CD6F27"/>
    <w:rsid w:val="00CD7504"/>
    <w:rsid w:val="00CE0654"/>
    <w:rsid w:val="00CE0CFE"/>
    <w:rsid w:val="00CE1588"/>
    <w:rsid w:val="00CE20D8"/>
    <w:rsid w:val="00CE2ACD"/>
    <w:rsid w:val="00CE2F0F"/>
    <w:rsid w:val="00CE36EC"/>
    <w:rsid w:val="00CE50E3"/>
    <w:rsid w:val="00CE5A01"/>
    <w:rsid w:val="00CE7DAA"/>
    <w:rsid w:val="00CF093F"/>
    <w:rsid w:val="00CF0A3A"/>
    <w:rsid w:val="00CF0CB9"/>
    <w:rsid w:val="00CF0D7F"/>
    <w:rsid w:val="00CF27B6"/>
    <w:rsid w:val="00CF4AF5"/>
    <w:rsid w:val="00CF56FA"/>
    <w:rsid w:val="00CF6B64"/>
    <w:rsid w:val="00D04F59"/>
    <w:rsid w:val="00D103D2"/>
    <w:rsid w:val="00D14449"/>
    <w:rsid w:val="00D21381"/>
    <w:rsid w:val="00D2430C"/>
    <w:rsid w:val="00D2521F"/>
    <w:rsid w:val="00D30C7E"/>
    <w:rsid w:val="00D3191D"/>
    <w:rsid w:val="00D323C3"/>
    <w:rsid w:val="00D33DAB"/>
    <w:rsid w:val="00D34C94"/>
    <w:rsid w:val="00D3690B"/>
    <w:rsid w:val="00D400D3"/>
    <w:rsid w:val="00D42D2E"/>
    <w:rsid w:val="00D45229"/>
    <w:rsid w:val="00D54EF5"/>
    <w:rsid w:val="00D571E5"/>
    <w:rsid w:val="00D6359D"/>
    <w:rsid w:val="00D709F3"/>
    <w:rsid w:val="00D720FE"/>
    <w:rsid w:val="00D724D0"/>
    <w:rsid w:val="00D7690C"/>
    <w:rsid w:val="00D77225"/>
    <w:rsid w:val="00D77BEC"/>
    <w:rsid w:val="00D82366"/>
    <w:rsid w:val="00D84EA8"/>
    <w:rsid w:val="00D85352"/>
    <w:rsid w:val="00D85E41"/>
    <w:rsid w:val="00D867A6"/>
    <w:rsid w:val="00D872CC"/>
    <w:rsid w:val="00D94412"/>
    <w:rsid w:val="00DA24B2"/>
    <w:rsid w:val="00DA4C39"/>
    <w:rsid w:val="00DA6E4B"/>
    <w:rsid w:val="00DA6F15"/>
    <w:rsid w:val="00DA73FA"/>
    <w:rsid w:val="00DA78E3"/>
    <w:rsid w:val="00DB127C"/>
    <w:rsid w:val="00DB218C"/>
    <w:rsid w:val="00DB369A"/>
    <w:rsid w:val="00DB36AB"/>
    <w:rsid w:val="00DB4294"/>
    <w:rsid w:val="00DB47C2"/>
    <w:rsid w:val="00DB7CC9"/>
    <w:rsid w:val="00DC34C8"/>
    <w:rsid w:val="00DC3704"/>
    <w:rsid w:val="00DC463D"/>
    <w:rsid w:val="00DC5028"/>
    <w:rsid w:val="00DC7390"/>
    <w:rsid w:val="00DD202B"/>
    <w:rsid w:val="00DD251B"/>
    <w:rsid w:val="00DD50FE"/>
    <w:rsid w:val="00DD5611"/>
    <w:rsid w:val="00DE1AA1"/>
    <w:rsid w:val="00DE32B1"/>
    <w:rsid w:val="00DE54F4"/>
    <w:rsid w:val="00DF1354"/>
    <w:rsid w:val="00DF2D7D"/>
    <w:rsid w:val="00DF334B"/>
    <w:rsid w:val="00E037DB"/>
    <w:rsid w:val="00E106F9"/>
    <w:rsid w:val="00E10FCE"/>
    <w:rsid w:val="00E147D5"/>
    <w:rsid w:val="00E20ECD"/>
    <w:rsid w:val="00E20F9B"/>
    <w:rsid w:val="00E2254A"/>
    <w:rsid w:val="00E225DC"/>
    <w:rsid w:val="00E2560A"/>
    <w:rsid w:val="00E32172"/>
    <w:rsid w:val="00E41444"/>
    <w:rsid w:val="00E42000"/>
    <w:rsid w:val="00E452CC"/>
    <w:rsid w:val="00E4587D"/>
    <w:rsid w:val="00E500EF"/>
    <w:rsid w:val="00E50D10"/>
    <w:rsid w:val="00E544E2"/>
    <w:rsid w:val="00E55E61"/>
    <w:rsid w:val="00E646F1"/>
    <w:rsid w:val="00E7004D"/>
    <w:rsid w:val="00E7013A"/>
    <w:rsid w:val="00E72501"/>
    <w:rsid w:val="00E73D7E"/>
    <w:rsid w:val="00E75A1F"/>
    <w:rsid w:val="00E76368"/>
    <w:rsid w:val="00E766CF"/>
    <w:rsid w:val="00E76BFE"/>
    <w:rsid w:val="00E772A9"/>
    <w:rsid w:val="00E81F73"/>
    <w:rsid w:val="00E83028"/>
    <w:rsid w:val="00E845F3"/>
    <w:rsid w:val="00E857B6"/>
    <w:rsid w:val="00E865BA"/>
    <w:rsid w:val="00E8705C"/>
    <w:rsid w:val="00E874AF"/>
    <w:rsid w:val="00E90A7B"/>
    <w:rsid w:val="00E90EEE"/>
    <w:rsid w:val="00E92B19"/>
    <w:rsid w:val="00E92E75"/>
    <w:rsid w:val="00E9459F"/>
    <w:rsid w:val="00EA460C"/>
    <w:rsid w:val="00EA4BA2"/>
    <w:rsid w:val="00EA56EC"/>
    <w:rsid w:val="00EB3FB0"/>
    <w:rsid w:val="00EC02F8"/>
    <w:rsid w:val="00EC0BCD"/>
    <w:rsid w:val="00EC0EA2"/>
    <w:rsid w:val="00EC1C44"/>
    <w:rsid w:val="00EC1E5A"/>
    <w:rsid w:val="00EC247C"/>
    <w:rsid w:val="00EC4049"/>
    <w:rsid w:val="00EC4531"/>
    <w:rsid w:val="00EC74E4"/>
    <w:rsid w:val="00ED3CB8"/>
    <w:rsid w:val="00ED52AD"/>
    <w:rsid w:val="00EE3049"/>
    <w:rsid w:val="00EE40B4"/>
    <w:rsid w:val="00EE4646"/>
    <w:rsid w:val="00EE5C15"/>
    <w:rsid w:val="00EF0460"/>
    <w:rsid w:val="00EF0B47"/>
    <w:rsid w:val="00EF146C"/>
    <w:rsid w:val="00EF20CE"/>
    <w:rsid w:val="00EF288B"/>
    <w:rsid w:val="00F02883"/>
    <w:rsid w:val="00F03089"/>
    <w:rsid w:val="00F05DAE"/>
    <w:rsid w:val="00F07FEF"/>
    <w:rsid w:val="00F11022"/>
    <w:rsid w:val="00F1143B"/>
    <w:rsid w:val="00F2014C"/>
    <w:rsid w:val="00F220F5"/>
    <w:rsid w:val="00F228D8"/>
    <w:rsid w:val="00F229B4"/>
    <w:rsid w:val="00F24418"/>
    <w:rsid w:val="00F25547"/>
    <w:rsid w:val="00F275C0"/>
    <w:rsid w:val="00F349AB"/>
    <w:rsid w:val="00F35B3B"/>
    <w:rsid w:val="00F401C5"/>
    <w:rsid w:val="00F420C9"/>
    <w:rsid w:val="00F44299"/>
    <w:rsid w:val="00F44E32"/>
    <w:rsid w:val="00F454E3"/>
    <w:rsid w:val="00F4576A"/>
    <w:rsid w:val="00F45D2A"/>
    <w:rsid w:val="00F45E94"/>
    <w:rsid w:val="00F46173"/>
    <w:rsid w:val="00F50127"/>
    <w:rsid w:val="00F52A1D"/>
    <w:rsid w:val="00F55658"/>
    <w:rsid w:val="00F55BE5"/>
    <w:rsid w:val="00F561E6"/>
    <w:rsid w:val="00F6520B"/>
    <w:rsid w:val="00F65C9C"/>
    <w:rsid w:val="00F6665C"/>
    <w:rsid w:val="00F710FD"/>
    <w:rsid w:val="00F77141"/>
    <w:rsid w:val="00F81ED4"/>
    <w:rsid w:val="00F85352"/>
    <w:rsid w:val="00F85E8B"/>
    <w:rsid w:val="00F86BF0"/>
    <w:rsid w:val="00F87D49"/>
    <w:rsid w:val="00F90500"/>
    <w:rsid w:val="00F90C13"/>
    <w:rsid w:val="00F91239"/>
    <w:rsid w:val="00F927FD"/>
    <w:rsid w:val="00F9335E"/>
    <w:rsid w:val="00F94911"/>
    <w:rsid w:val="00F97822"/>
    <w:rsid w:val="00F97CB5"/>
    <w:rsid w:val="00FB229C"/>
    <w:rsid w:val="00FB2ECA"/>
    <w:rsid w:val="00FB38F3"/>
    <w:rsid w:val="00FB3D9D"/>
    <w:rsid w:val="00FB5317"/>
    <w:rsid w:val="00FB6946"/>
    <w:rsid w:val="00FB78C2"/>
    <w:rsid w:val="00FB7C79"/>
    <w:rsid w:val="00FC029F"/>
    <w:rsid w:val="00FC4369"/>
    <w:rsid w:val="00FC51FE"/>
    <w:rsid w:val="00FC5917"/>
    <w:rsid w:val="00FC6898"/>
    <w:rsid w:val="00FD00C3"/>
    <w:rsid w:val="00FD1345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  <w:style w:type="character" w:styleId="Vietosrezervavimoenklotekstas">
    <w:name w:val="Placeholder Text"/>
    <w:basedOn w:val="Numatytasispastraiposriftas"/>
    <w:uiPriority w:val="99"/>
    <w:semiHidden/>
    <w:rsid w:val="006741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0</TotalTime>
  <Pages>2</Pages>
  <Words>2524</Words>
  <Characters>1439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2023-09-19T08:39:00Z</cp:lastPrinted>
  <dcterms:created xsi:type="dcterms:W3CDTF">2024-10-28T08:37:00Z</dcterms:created>
  <dcterms:modified xsi:type="dcterms:W3CDTF">2024-10-28T08:37:00Z</dcterms:modified>
  <cp:category>Sprendimas</cp:category>
</cp:coreProperties>
</file>