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089A2" w14:textId="0DC80065" w:rsidR="0094799C" w:rsidRDefault="0094799C" w:rsidP="0094799C">
      <w:pPr>
        <w:jc w:val="right"/>
        <w:rPr>
          <w:b/>
          <w:lang w:val="lt-LT"/>
        </w:rPr>
      </w:pPr>
      <w:bookmarkStart w:id="0" w:name="institucija"/>
      <w:r>
        <w:rPr>
          <w:b/>
          <w:lang w:val="lt-LT"/>
        </w:rPr>
        <w:t>Projektas</w:t>
      </w:r>
    </w:p>
    <w:p w14:paraId="0E3BA0F9" w14:textId="77777777" w:rsidR="0094799C" w:rsidRDefault="0094799C" w:rsidP="0094799C">
      <w:pPr>
        <w:jc w:val="right"/>
        <w:rPr>
          <w:b/>
          <w:lang w:val="lt-LT"/>
        </w:rPr>
      </w:pPr>
    </w:p>
    <w:p w14:paraId="7169F97B" w14:textId="118E7F26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LAZDIJŲ RAJONO SAVIVALDYBĖ</w:t>
      </w:r>
      <w:bookmarkEnd w:id="0"/>
      <w:r w:rsidRPr="0034030D">
        <w:rPr>
          <w:b/>
          <w:lang w:val="lt-LT"/>
        </w:rPr>
        <w:t>S TARYBA</w:t>
      </w:r>
    </w:p>
    <w:p w14:paraId="0994CD43" w14:textId="77777777" w:rsidR="003D64D2" w:rsidRPr="00EC02F8" w:rsidRDefault="003D64D2" w:rsidP="007309A9">
      <w:pPr>
        <w:jc w:val="center"/>
        <w:rPr>
          <w:b/>
          <w:lang w:val="lt-LT"/>
        </w:rPr>
      </w:pPr>
    </w:p>
    <w:p w14:paraId="2C933445" w14:textId="77777777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SPRENDIMAS</w:t>
      </w:r>
    </w:p>
    <w:p w14:paraId="1B2F4312" w14:textId="64015987" w:rsidR="00CE50E3" w:rsidRPr="0034030D" w:rsidRDefault="00CE50E3" w:rsidP="00CE50E3">
      <w:pPr>
        <w:suppressAutoHyphens w:val="0"/>
        <w:jc w:val="center"/>
        <w:rPr>
          <w:b/>
          <w:lang w:val="lt-LT" w:eastAsia="en-US"/>
        </w:rPr>
      </w:pPr>
      <w:bookmarkStart w:id="1" w:name="_Hlk35109670"/>
      <w:r w:rsidRPr="0034030D">
        <w:rPr>
          <w:b/>
          <w:lang w:val="lt-LT" w:eastAsia="en-US"/>
        </w:rPr>
        <w:t>DĖL VALSTYBĖS NEKILNOJAMOJO TURTO</w:t>
      </w:r>
      <w:r w:rsidR="00813940">
        <w:rPr>
          <w:b/>
          <w:lang w:val="lt-LT" w:eastAsia="en-US"/>
        </w:rPr>
        <w:t xml:space="preserve"> </w:t>
      </w:r>
      <w:r w:rsidR="00813940" w:rsidRPr="0034030D">
        <w:rPr>
          <w:b/>
          <w:lang w:val="lt-LT" w:eastAsia="en-US"/>
        </w:rPr>
        <w:t>(VIETINĖS REIKŠMĖS KELIŲ</w:t>
      </w:r>
      <w:r w:rsidR="00903DEB">
        <w:rPr>
          <w:b/>
          <w:lang w:val="lt-LT" w:eastAsia="en-US"/>
        </w:rPr>
        <w:t xml:space="preserve">) </w:t>
      </w:r>
      <w:r w:rsidR="00D42D2E">
        <w:rPr>
          <w:b/>
          <w:lang w:val="lt-LT" w:eastAsia="en-US"/>
        </w:rPr>
        <w:t xml:space="preserve"> </w:t>
      </w:r>
      <w:r w:rsidRPr="0034030D">
        <w:rPr>
          <w:b/>
          <w:lang w:val="lt-LT" w:eastAsia="en-US"/>
        </w:rPr>
        <w:t xml:space="preserve">PERĖMIMO LAZDIJŲ RAJONO SAVIVALDYBĖS NUOSAVYBĖN IR ŠIO TURTO PERDAVIMO </w:t>
      </w:r>
      <w:r w:rsidR="00BE746C" w:rsidRPr="0034030D">
        <w:rPr>
          <w:b/>
          <w:lang w:val="lt-LT" w:eastAsia="en-US"/>
        </w:rPr>
        <w:t xml:space="preserve">LAZDIJŲ </w:t>
      </w:r>
      <w:r w:rsidRPr="0034030D">
        <w:rPr>
          <w:b/>
          <w:lang w:val="lt-LT" w:eastAsia="en-US"/>
        </w:rPr>
        <w:t xml:space="preserve">RAJONO SAVIVALDYBĖS ADMINISTRACIJAI VALDYTI, NAUDOTI IR </w:t>
      </w:r>
      <w:r w:rsidRPr="00017F48">
        <w:rPr>
          <w:b/>
          <w:lang w:val="lt-LT" w:eastAsia="en-US"/>
        </w:rPr>
        <w:t>DISPONUOTI</w:t>
      </w:r>
      <w:r w:rsidR="00466193" w:rsidRPr="00017F48">
        <w:rPr>
          <w:b/>
          <w:lang w:val="lt-LT" w:eastAsia="en-US"/>
        </w:rPr>
        <w:t xml:space="preserve"> </w:t>
      </w:r>
      <w:r w:rsidR="00437725" w:rsidRPr="00017F48">
        <w:rPr>
          <w:b/>
          <w:lang w:val="lt-LT" w:eastAsia="en-US"/>
        </w:rPr>
        <w:t xml:space="preserve">JUO </w:t>
      </w:r>
      <w:r w:rsidRPr="00017F48">
        <w:rPr>
          <w:b/>
          <w:lang w:val="lt-LT" w:eastAsia="en-US"/>
        </w:rPr>
        <w:t>PA</w:t>
      </w:r>
      <w:r w:rsidRPr="0034030D">
        <w:rPr>
          <w:b/>
          <w:lang w:val="lt-LT" w:eastAsia="en-US"/>
        </w:rPr>
        <w:t>TIKĖJIMO TEISE</w:t>
      </w:r>
    </w:p>
    <w:bookmarkEnd w:id="1"/>
    <w:p w14:paraId="5A77D3B0" w14:textId="77777777" w:rsidR="001C31E5" w:rsidRPr="00EC02F8" w:rsidRDefault="001C31E5" w:rsidP="007309A9">
      <w:pPr>
        <w:ind w:firstLine="709"/>
        <w:jc w:val="center"/>
        <w:rPr>
          <w:b/>
          <w:lang w:val="lt-LT"/>
        </w:rPr>
      </w:pPr>
    </w:p>
    <w:p w14:paraId="4200EECA" w14:textId="138199C5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20</w:t>
      </w:r>
      <w:r w:rsidR="00B6454E" w:rsidRPr="0034030D">
        <w:rPr>
          <w:bCs/>
          <w:lang w:val="lt-LT"/>
        </w:rPr>
        <w:t>2</w:t>
      </w:r>
      <w:r w:rsidR="00F275C0" w:rsidRPr="0034030D">
        <w:rPr>
          <w:bCs/>
          <w:lang w:val="lt-LT"/>
        </w:rPr>
        <w:t>4</w:t>
      </w:r>
      <w:r w:rsidRPr="0034030D">
        <w:rPr>
          <w:bCs/>
          <w:lang w:val="lt-LT"/>
        </w:rPr>
        <w:t xml:space="preserve"> m.</w:t>
      </w:r>
      <w:r w:rsidR="008534D5" w:rsidRPr="0034030D">
        <w:rPr>
          <w:bCs/>
          <w:lang w:val="lt-LT"/>
        </w:rPr>
        <w:t xml:space="preserve"> </w:t>
      </w:r>
      <w:r w:rsidR="008A3685">
        <w:rPr>
          <w:bCs/>
          <w:lang w:val="lt-LT"/>
        </w:rPr>
        <w:t xml:space="preserve">                     </w:t>
      </w:r>
      <w:r w:rsidR="008534D5" w:rsidRPr="0034030D">
        <w:rPr>
          <w:bCs/>
          <w:lang w:val="lt-LT"/>
        </w:rPr>
        <w:t xml:space="preserve">  </w:t>
      </w:r>
      <w:r w:rsidR="009E316E" w:rsidRPr="0034030D">
        <w:rPr>
          <w:bCs/>
          <w:lang w:val="lt-LT"/>
        </w:rPr>
        <w:t xml:space="preserve"> d. </w:t>
      </w:r>
      <w:r w:rsidRPr="0034030D">
        <w:rPr>
          <w:bCs/>
          <w:lang w:val="lt-LT"/>
        </w:rPr>
        <w:t>Nr</w:t>
      </w:r>
      <w:r w:rsidR="005822A1" w:rsidRPr="0034030D">
        <w:rPr>
          <w:bCs/>
          <w:lang w:val="lt-LT"/>
        </w:rPr>
        <w:t xml:space="preserve">. </w:t>
      </w:r>
      <w:r w:rsidR="008534D5" w:rsidRPr="0034030D">
        <w:rPr>
          <w:bCs/>
          <w:lang w:val="lt-LT"/>
        </w:rPr>
        <w:t xml:space="preserve"> </w:t>
      </w:r>
    </w:p>
    <w:p w14:paraId="38D58BC8" w14:textId="77777777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Lazdijai</w:t>
      </w:r>
    </w:p>
    <w:p w14:paraId="11519635" w14:textId="77777777" w:rsidR="00335F29" w:rsidRPr="00EC02F8" w:rsidRDefault="00335F29" w:rsidP="00017F48">
      <w:pPr>
        <w:jc w:val="both"/>
        <w:rPr>
          <w:highlight w:val="green"/>
          <w:lang w:val="lt-LT"/>
        </w:rPr>
      </w:pPr>
    </w:p>
    <w:p w14:paraId="2485884C" w14:textId="77777777" w:rsidR="00437725" w:rsidRPr="0034030D" w:rsidRDefault="002B6052" w:rsidP="001441F4">
      <w:pPr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 xml:space="preserve">Vadovaudamasi </w:t>
      </w:r>
      <w:bookmarkStart w:id="2" w:name="_Hlk36450002"/>
      <w:r w:rsidR="00EF288B" w:rsidRPr="0034030D">
        <w:rPr>
          <w:lang w:val="lt-LT"/>
        </w:rPr>
        <w:t xml:space="preserve">Lietuvos Respublikos </w:t>
      </w:r>
      <w:r w:rsidR="006C7321" w:rsidRPr="0034030D">
        <w:rPr>
          <w:lang w:val="lt-LT"/>
        </w:rPr>
        <w:t xml:space="preserve">vietos savivaldos įstatymo </w:t>
      </w:r>
      <w:r w:rsidR="00D77225" w:rsidRPr="0034030D">
        <w:rPr>
          <w:szCs w:val="20"/>
          <w:lang w:val="lt-LT" w:eastAsia="en-US"/>
        </w:rPr>
        <w:t>6 straipsnio 32 punktu, 1</w:t>
      </w:r>
      <w:r w:rsidR="006C1291" w:rsidRPr="0034030D">
        <w:rPr>
          <w:szCs w:val="20"/>
          <w:lang w:val="lt-LT" w:eastAsia="en-US"/>
        </w:rPr>
        <w:t>5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 xml:space="preserve">straipsnio 2 dalies </w:t>
      </w:r>
      <w:r w:rsidR="006C1291" w:rsidRPr="0034030D">
        <w:rPr>
          <w:szCs w:val="20"/>
          <w:lang w:val="lt-LT" w:eastAsia="en-US"/>
        </w:rPr>
        <w:t>19</w:t>
      </w:r>
      <w:r w:rsidR="00D77225" w:rsidRPr="0034030D">
        <w:rPr>
          <w:szCs w:val="20"/>
          <w:lang w:val="lt-LT" w:eastAsia="en-US"/>
        </w:rPr>
        <w:t xml:space="preserve"> punktu, Lietuvos Respublikos valstybės turto </w:t>
      </w:r>
      <w:r w:rsidR="008505A8" w:rsidRPr="0034030D">
        <w:rPr>
          <w:szCs w:val="20"/>
          <w:lang w:val="lt-LT" w:eastAsia="en-US"/>
        </w:rPr>
        <w:t>perėmimo</w:t>
      </w:r>
      <w:r w:rsidR="00D77225" w:rsidRPr="0034030D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>straipsnio 1 ir 2 dalimis</w:t>
      </w:r>
      <w:bookmarkEnd w:id="2"/>
      <w:r w:rsidR="00E874AF" w:rsidRPr="0034030D">
        <w:rPr>
          <w:lang w:val="lt-LT"/>
        </w:rPr>
        <w:t>,</w:t>
      </w:r>
      <w:r w:rsidR="00492A8F" w:rsidRPr="0034030D">
        <w:rPr>
          <w:lang w:val="lt-LT"/>
        </w:rPr>
        <w:t xml:space="preserve"> </w:t>
      </w:r>
      <w:r w:rsidR="00CE36EC" w:rsidRPr="0034030D">
        <w:rPr>
          <w:lang w:val="lt-LT"/>
        </w:rPr>
        <w:t>L</w:t>
      </w:r>
      <w:r w:rsidRPr="0034030D">
        <w:rPr>
          <w:lang w:val="lt-LT"/>
        </w:rPr>
        <w:t>azdijų rajono savivaldybės taryba</w:t>
      </w:r>
      <w:r w:rsidR="00CE36EC" w:rsidRPr="0034030D">
        <w:rPr>
          <w:lang w:val="lt-LT"/>
        </w:rPr>
        <w:t xml:space="preserve"> </w:t>
      </w:r>
      <w:r w:rsidRPr="0034030D">
        <w:rPr>
          <w:lang w:val="lt-LT"/>
        </w:rPr>
        <w:t>n u s p r e n d ž i a:</w:t>
      </w:r>
    </w:p>
    <w:p w14:paraId="1231B5BB" w14:textId="0EB0ACD0" w:rsidR="0098028E" w:rsidRPr="0098028E" w:rsidRDefault="009E316E" w:rsidP="001441F4">
      <w:pPr>
        <w:spacing w:line="360" w:lineRule="auto"/>
        <w:ind w:firstLine="851"/>
        <w:jc w:val="both"/>
        <w:rPr>
          <w:szCs w:val="20"/>
          <w:lang w:val="lt-LT" w:eastAsia="en-US"/>
        </w:rPr>
      </w:pPr>
      <w:r w:rsidRPr="0034030D">
        <w:rPr>
          <w:lang w:val="lt-LT"/>
        </w:rPr>
        <w:t xml:space="preserve">1. </w:t>
      </w:r>
      <w:r w:rsidR="003578B5" w:rsidRPr="0034030D">
        <w:rPr>
          <w:szCs w:val="20"/>
          <w:lang w:val="lt-LT" w:eastAsia="en-US"/>
        </w:rPr>
        <w:t>Perimti Lazdijų rajono savivaldybės nuosavybėn savivaldybės faktiškai valdomą valstybės nekilnojamąjį turtą</w:t>
      </w:r>
      <w:r w:rsidR="00D42D2E">
        <w:rPr>
          <w:szCs w:val="20"/>
          <w:lang w:val="lt-LT" w:eastAsia="en-US"/>
        </w:rPr>
        <w:t xml:space="preserve"> </w:t>
      </w:r>
      <w:r w:rsidR="00D42D2E" w:rsidRPr="0034030D">
        <w:rPr>
          <w:szCs w:val="20"/>
          <w:lang w:val="lt-LT" w:eastAsia="en-US"/>
        </w:rPr>
        <w:t>(vietinės reikšmės kelius) pagal priedą</w:t>
      </w:r>
      <w:r w:rsidR="00D42D2E">
        <w:rPr>
          <w:szCs w:val="20"/>
          <w:lang w:val="lt-LT" w:eastAsia="en-US"/>
        </w:rPr>
        <w:t xml:space="preserve">. </w:t>
      </w:r>
      <w:r w:rsidR="0098028E">
        <w:rPr>
          <w:szCs w:val="20"/>
          <w:lang w:val="lt-LT" w:eastAsia="en-US"/>
        </w:rPr>
        <w:t xml:space="preserve"> </w:t>
      </w:r>
    </w:p>
    <w:p w14:paraId="546D9C62" w14:textId="6DCFFB38" w:rsidR="004F668E" w:rsidRPr="0034030D" w:rsidRDefault="00335F29" w:rsidP="001441F4">
      <w:pPr>
        <w:pStyle w:val="Pagrindinistekstas"/>
        <w:spacing w:line="360" w:lineRule="auto"/>
        <w:ind w:firstLine="851"/>
        <w:rPr>
          <w:szCs w:val="20"/>
          <w:lang w:eastAsia="en-US"/>
        </w:rPr>
      </w:pPr>
      <w:r w:rsidRPr="0034030D">
        <w:t>2</w:t>
      </w:r>
      <w:r w:rsidR="009E316E" w:rsidRPr="0034030D">
        <w:t xml:space="preserve">. </w:t>
      </w:r>
      <w:r w:rsidR="00082854" w:rsidRPr="0034030D">
        <w:t>Nustatyti, kad p</w:t>
      </w:r>
      <w:r w:rsidR="00937647" w:rsidRPr="0034030D">
        <w:rPr>
          <w:szCs w:val="20"/>
          <w:lang w:eastAsia="en-US"/>
        </w:rPr>
        <w:t xml:space="preserve">erėmus šio sprendimo </w:t>
      </w:r>
      <w:r w:rsidR="00285C9E">
        <w:rPr>
          <w:szCs w:val="20"/>
          <w:lang w:eastAsia="en-US"/>
        </w:rPr>
        <w:t xml:space="preserve">1 punkte </w:t>
      </w:r>
      <w:r w:rsidR="00937647" w:rsidRPr="0034030D">
        <w:rPr>
          <w:szCs w:val="20"/>
          <w:lang w:eastAsia="en-US"/>
        </w:rPr>
        <w:t>nurodytą nekilnojamąjį turtą Lazdijų rajono savivaldybės nuosavybėn, j</w:t>
      </w:r>
      <w:r w:rsidR="00082854" w:rsidRPr="0034030D">
        <w:rPr>
          <w:szCs w:val="20"/>
          <w:lang w:eastAsia="en-US"/>
        </w:rPr>
        <w:t xml:space="preserve">is </w:t>
      </w:r>
      <w:r w:rsidR="00937647" w:rsidRPr="0034030D">
        <w:rPr>
          <w:szCs w:val="20"/>
          <w:lang w:eastAsia="en-US"/>
        </w:rPr>
        <w:t>perduo</w:t>
      </w:r>
      <w:r w:rsidR="00082854" w:rsidRPr="0034030D">
        <w:rPr>
          <w:szCs w:val="20"/>
          <w:lang w:eastAsia="en-US"/>
        </w:rPr>
        <w:t xml:space="preserve">damas </w:t>
      </w:r>
      <w:r w:rsidR="00937647" w:rsidRPr="0034030D">
        <w:rPr>
          <w:szCs w:val="20"/>
          <w:lang w:eastAsia="en-US"/>
        </w:rPr>
        <w:t>Lazdijų rajono savivaldybės administracijai (kodas</w:t>
      </w:r>
      <w:r w:rsidR="00502F0F" w:rsidRPr="0034030D">
        <w:rPr>
          <w:szCs w:val="20"/>
          <w:lang w:eastAsia="en-US"/>
        </w:rPr>
        <w:t xml:space="preserve"> </w:t>
      </w:r>
      <w:r w:rsidR="00937647" w:rsidRPr="0034030D">
        <w:rPr>
          <w:szCs w:val="20"/>
          <w:lang w:eastAsia="en-US"/>
        </w:rPr>
        <w:t>188714</w:t>
      </w:r>
      <w:r w:rsidR="00F561E6" w:rsidRPr="0034030D">
        <w:rPr>
          <w:szCs w:val="20"/>
          <w:lang w:eastAsia="en-US"/>
        </w:rPr>
        <w:t>992</w:t>
      </w:r>
      <w:r w:rsidR="00937647" w:rsidRPr="0034030D">
        <w:rPr>
          <w:szCs w:val="20"/>
          <w:lang w:eastAsia="en-US"/>
        </w:rPr>
        <w:t>)</w:t>
      </w:r>
      <w:r w:rsidR="004F668E" w:rsidRPr="0034030D">
        <w:rPr>
          <w:szCs w:val="20"/>
          <w:lang w:eastAsia="en-US"/>
        </w:rPr>
        <w:t xml:space="preserve"> savarankiškųjų savivaldybių funkcijų – </w:t>
      </w:r>
      <w:bookmarkStart w:id="3" w:name="_Hlk30143734"/>
      <w:r w:rsidR="004F668E" w:rsidRPr="0034030D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3"/>
      <w:r w:rsidR="004F668E" w:rsidRPr="0034030D">
        <w:rPr>
          <w:szCs w:val="20"/>
          <w:lang w:eastAsia="en-US"/>
        </w:rPr>
        <w:t xml:space="preserve"> – įgyvendinimui,</w:t>
      </w:r>
      <w:r w:rsidR="00BA11D9" w:rsidRPr="0034030D">
        <w:rPr>
          <w:szCs w:val="20"/>
          <w:lang w:eastAsia="en-US"/>
        </w:rPr>
        <w:t xml:space="preserve"> </w:t>
      </w:r>
      <w:r w:rsidR="004F668E" w:rsidRPr="0034030D">
        <w:rPr>
          <w:szCs w:val="20"/>
          <w:lang w:eastAsia="en-US"/>
        </w:rPr>
        <w:t>valdyti, naudoti ir disponuoti</w:t>
      </w:r>
      <w:r w:rsidR="00BA11D9" w:rsidRPr="0034030D">
        <w:rPr>
          <w:szCs w:val="20"/>
          <w:lang w:eastAsia="en-US"/>
        </w:rPr>
        <w:t xml:space="preserve"> </w:t>
      </w:r>
      <w:r w:rsidR="00317B5A">
        <w:rPr>
          <w:szCs w:val="20"/>
          <w:lang w:eastAsia="en-US"/>
        </w:rPr>
        <w:t xml:space="preserve">juo </w:t>
      </w:r>
      <w:r w:rsidR="00BA11D9" w:rsidRPr="0034030D">
        <w:rPr>
          <w:szCs w:val="20"/>
          <w:lang w:eastAsia="en-US"/>
        </w:rPr>
        <w:t>patikėjimo teise</w:t>
      </w:r>
      <w:bookmarkStart w:id="4" w:name="_Hlk109813147"/>
      <w:r w:rsidR="004F668E" w:rsidRPr="0034030D">
        <w:rPr>
          <w:szCs w:val="20"/>
          <w:lang w:eastAsia="en-US"/>
        </w:rPr>
        <w:t>.</w:t>
      </w:r>
    </w:p>
    <w:bookmarkEnd w:id="4"/>
    <w:p w14:paraId="21939863" w14:textId="067A657C" w:rsidR="000873E6" w:rsidRPr="0034030D" w:rsidRDefault="00335F29" w:rsidP="001441F4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34030D">
        <w:t>3</w:t>
      </w:r>
      <w:r w:rsidR="009B76B4" w:rsidRPr="0034030D">
        <w:t xml:space="preserve">. </w:t>
      </w:r>
      <w:r w:rsidR="009E3939" w:rsidRPr="0034030D">
        <w:rPr>
          <w:szCs w:val="20"/>
          <w:lang w:eastAsia="en-US"/>
        </w:rPr>
        <w:t>Įgalioti</w:t>
      </w:r>
      <w:r w:rsidR="000873E6" w:rsidRPr="0034030D">
        <w:rPr>
          <w:szCs w:val="20"/>
          <w:lang w:eastAsia="en-US"/>
        </w:rPr>
        <w:t>:</w:t>
      </w:r>
    </w:p>
    <w:p w14:paraId="56053FA2" w14:textId="20940B95" w:rsidR="000873E6" w:rsidRPr="0034030D" w:rsidRDefault="000873E6" w:rsidP="001441F4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rPr>
          <w:szCs w:val="20"/>
          <w:lang w:eastAsia="en-US"/>
        </w:rPr>
        <w:t xml:space="preserve">3.1 </w:t>
      </w:r>
      <w:r w:rsidRPr="0034030D">
        <w:t>Lazdijų rajono savivaldybės administraciją Nekilnojamojo turto registre įregistruoti daiktines teises į Lazdijų rajono savivaldybės nuosavybėn perimtą nekilnojamąjį turtą.</w:t>
      </w:r>
    </w:p>
    <w:p w14:paraId="250B03E9" w14:textId="2304BD71" w:rsidR="008C2762" w:rsidRDefault="000873E6" w:rsidP="001441F4">
      <w:pPr>
        <w:pStyle w:val="Pagrindinistekstas"/>
        <w:tabs>
          <w:tab w:val="left" w:pos="567"/>
        </w:tabs>
        <w:spacing w:line="360" w:lineRule="auto"/>
        <w:ind w:firstLine="851"/>
        <w:rPr>
          <w:bCs/>
          <w:color w:val="000000"/>
          <w:szCs w:val="20"/>
        </w:rPr>
      </w:pPr>
      <w:r w:rsidRPr="0034030D">
        <w:t xml:space="preserve">3.2. </w:t>
      </w:r>
      <w:r w:rsidR="009E3939" w:rsidRPr="0034030D">
        <w:rPr>
          <w:szCs w:val="20"/>
          <w:lang w:eastAsia="en-US"/>
        </w:rPr>
        <w:t xml:space="preserve">Lazdijų </w:t>
      </w:r>
      <w:r w:rsidR="009E3939" w:rsidRPr="0034030D">
        <w:rPr>
          <w:bCs/>
          <w:szCs w:val="20"/>
          <w:lang w:eastAsia="en-US"/>
        </w:rPr>
        <w:t>rajono savivaldybės merą</w:t>
      </w:r>
      <w:r w:rsidR="009946F5" w:rsidRPr="0034030D">
        <w:rPr>
          <w:bCs/>
          <w:szCs w:val="20"/>
          <w:lang w:eastAsia="en-US"/>
        </w:rPr>
        <w:t>, o jo dėl ligos, komandiruotės, atostogų ar kitų objektyvių priežasčių nesant</w:t>
      </w:r>
      <w:r w:rsidR="00AD5557">
        <w:rPr>
          <w:bCs/>
          <w:szCs w:val="20"/>
          <w:lang w:eastAsia="en-US"/>
        </w:rPr>
        <w:t xml:space="preserve"> –</w:t>
      </w:r>
      <w:r w:rsidR="009E3939" w:rsidRPr="0034030D">
        <w:rPr>
          <w:bCs/>
          <w:szCs w:val="20"/>
          <w:lang w:eastAsia="en-US"/>
        </w:rPr>
        <w:t xml:space="preserve"> </w:t>
      </w:r>
      <w:r w:rsidR="009946F5" w:rsidRPr="0034030D">
        <w:rPr>
          <w:bCs/>
          <w:szCs w:val="20"/>
          <w:lang w:eastAsia="en-US"/>
        </w:rPr>
        <w:t>Lazdijų rajono savivaldybės vicemerą</w:t>
      </w:r>
      <w:r w:rsidR="00AD5557">
        <w:rPr>
          <w:bCs/>
          <w:szCs w:val="20"/>
          <w:lang w:eastAsia="en-US"/>
        </w:rPr>
        <w:t>,</w:t>
      </w:r>
      <w:r w:rsidR="009946F5" w:rsidRPr="0034030D">
        <w:rPr>
          <w:bCs/>
          <w:szCs w:val="20"/>
          <w:lang w:eastAsia="en-US"/>
        </w:rPr>
        <w:t xml:space="preserve"> </w:t>
      </w:r>
      <w:r w:rsidR="009E3939" w:rsidRPr="0034030D">
        <w:rPr>
          <w:bCs/>
          <w:szCs w:val="20"/>
          <w:lang w:eastAsia="en-US"/>
        </w:rPr>
        <w:t xml:space="preserve">Lazdijų rajono savivaldybės vardu pasirašyti šio sprendimo </w:t>
      </w:r>
      <w:r w:rsidR="005004D6">
        <w:rPr>
          <w:bCs/>
          <w:szCs w:val="20"/>
          <w:lang w:eastAsia="en-US"/>
        </w:rPr>
        <w:t xml:space="preserve">1 punkte </w:t>
      </w:r>
      <w:r w:rsidR="009E3939" w:rsidRPr="0034030D">
        <w:rPr>
          <w:bCs/>
          <w:szCs w:val="20"/>
          <w:lang w:eastAsia="en-US"/>
        </w:rPr>
        <w:t xml:space="preserve">nurodyto </w:t>
      </w:r>
      <w:r w:rsidR="008C2762" w:rsidRPr="0039116B">
        <w:rPr>
          <w:bCs/>
          <w:szCs w:val="20"/>
          <w:lang w:eastAsia="en-US"/>
        </w:rPr>
        <w:t>turto</w:t>
      </w:r>
      <w:r w:rsidR="008C2762">
        <w:rPr>
          <w:bCs/>
          <w:szCs w:val="20"/>
          <w:lang w:eastAsia="en-US"/>
        </w:rPr>
        <w:t>, perduodamo</w:t>
      </w:r>
      <w:r w:rsidR="008C2762" w:rsidRPr="0039116B">
        <w:rPr>
          <w:bCs/>
          <w:szCs w:val="20"/>
          <w:lang w:eastAsia="en-US"/>
        </w:rPr>
        <w:t xml:space="preserve"> Lazdijų</w:t>
      </w:r>
      <w:r w:rsidR="008C2762" w:rsidRPr="00EC1E5A">
        <w:rPr>
          <w:bCs/>
          <w:szCs w:val="20"/>
          <w:lang w:eastAsia="en-US"/>
        </w:rPr>
        <w:t xml:space="preserve"> rajono savivaldybės administracijai</w:t>
      </w:r>
      <w:r w:rsidR="008C2762" w:rsidRPr="00EC1E5A">
        <w:rPr>
          <w:bCs/>
          <w:color w:val="000000"/>
          <w:szCs w:val="20"/>
        </w:rPr>
        <w:t xml:space="preserve"> valdyti, naudoti ir disponuoti juo patikėjimo teise</w:t>
      </w:r>
      <w:r w:rsidR="008C2762">
        <w:rPr>
          <w:bCs/>
          <w:color w:val="000000"/>
          <w:szCs w:val="20"/>
        </w:rPr>
        <w:t>,</w:t>
      </w:r>
      <w:r w:rsidR="008C2762" w:rsidRPr="0039116B">
        <w:rPr>
          <w:bCs/>
          <w:szCs w:val="20"/>
          <w:lang w:eastAsia="en-US"/>
        </w:rPr>
        <w:t xml:space="preserve"> perdavimo ir priėmimo aktą</w:t>
      </w:r>
      <w:r w:rsidR="008C2762" w:rsidRPr="00EC1E5A">
        <w:rPr>
          <w:bCs/>
          <w:color w:val="000000"/>
          <w:szCs w:val="20"/>
        </w:rPr>
        <w:t>.</w:t>
      </w:r>
    </w:p>
    <w:p w14:paraId="19327971" w14:textId="5948BDDB" w:rsidR="006F3C9D" w:rsidRPr="0034030D" w:rsidRDefault="00335F29" w:rsidP="001441F4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t>4</w:t>
      </w:r>
      <w:r w:rsidR="009E3939" w:rsidRPr="0034030D">
        <w:t xml:space="preserve">. </w:t>
      </w:r>
      <w:r w:rsidR="00952ACA" w:rsidRPr="0034030D">
        <w:t xml:space="preserve">Nustatyti, kad šis sprendimas per vieną mėnesį nuo paskelbimo (įteikimo) dienos gali būti skundžiamas pasirinktinai Lietuvos administracinių ginčų komisijos Kauno apygardos skyriui, adresu: Laisvės al. 36, 44240 Kaunas, Lietuvos Respublikos ikiteisminio administracinių ginčų nagrinėjimo tvarkos įstatymo nustatyta tvarka arba Regionų administracinio teismo Kauno rūmams, adresu: A. Mickevičiaus g. 8A, 44312 Kaunas, Lietuvos Respublikos administracinių bylų teisenos įstatymo nustatyta tvarka. </w:t>
      </w:r>
      <w:r w:rsidR="003D64D2" w:rsidRPr="0034030D">
        <w:rPr>
          <w:sz w:val="26"/>
          <w:szCs w:val="26"/>
        </w:rPr>
        <w:t xml:space="preserve"> </w:t>
      </w:r>
    </w:p>
    <w:p w14:paraId="2682A26D" w14:textId="2262E72E" w:rsidR="00AD5557" w:rsidRDefault="00AC3A42" w:rsidP="004F2B40">
      <w:pPr>
        <w:tabs>
          <w:tab w:val="right" w:pos="9638"/>
        </w:tabs>
        <w:rPr>
          <w:lang w:val="lt-LT"/>
        </w:rPr>
      </w:pPr>
      <w:r w:rsidRPr="0034030D">
        <w:rPr>
          <w:lang w:val="lt-LT"/>
        </w:rPr>
        <w:t xml:space="preserve">Savivaldybės merė </w:t>
      </w:r>
      <w:r w:rsidR="00A04394" w:rsidRPr="0034030D">
        <w:rPr>
          <w:lang w:val="lt-LT"/>
        </w:rPr>
        <w:t xml:space="preserve">                                                                                       </w:t>
      </w:r>
      <w:r w:rsidR="00017F48">
        <w:rPr>
          <w:lang w:val="lt-LT"/>
        </w:rPr>
        <w:t xml:space="preserve">        </w:t>
      </w:r>
      <w:r w:rsidR="009914BF" w:rsidRPr="0034030D">
        <w:rPr>
          <w:lang w:val="lt-LT"/>
        </w:rPr>
        <w:t>A</w:t>
      </w:r>
      <w:r w:rsidRPr="0034030D">
        <w:rPr>
          <w:lang w:val="lt-LT"/>
        </w:rPr>
        <w:t>usma Miškinienė</w:t>
      </w:r>
    </w:p>
    <w:p w14:paraId="00405876" w14:textId="77777777" w:rsidR="00726434" w:rsidRDefault="00726434" w:rsidP="004F2B40">
      <w:pPr>
        <w:tabs>
          <w:tab w:val="right" w:pos="9638"/>
        </w:tabs>
        <w:rPr>
          <w:lang w:val="lt-LT"/>
        </w:rPr>
      </w:pPr>
    </w:p>
    <w:p w14:paraId="388810F1" w14:textId="77777777" w:rsidR="008922E9" w:rsidRDefault="00437725" w:rsidP="004F2B40">
      <w:pPr>
        <w:tabs>
          <w:tab w:val="right" w:pos="9638"/>
        </w:tabs>
        <w:rPr>
          <w:lang w:val="lt-LT"/>
        </w:rPr>
        <w:sectPr w:rsidR="008922E9" w:rsidSect="00726434">
          <w:headerReference w:type="default" r:id="rId8"/>
          <w:footnotePr>
            <w:pos w:val="beneathText"/>
          </w:footnotePr>
          <w:pgSz w:w="11905" w:h="16837"/>
          <w:pgMar w:top="568" w:right="567" w:bottom="709" w:left="1701" w:header="567" w:footer="567" w:gutter="0"/>
          <w:pgNumType w:start="1"/>
          <w:cols w:space="1296"/>
          <w:titlePg/>
          <w:docGrid w:linePitch="360"/>
        </w:sectPr>
      </w:pPr>
      <w:r w:rsidRPr="00DA4C39">
        <w:rPr>
          <w:lang w:val="lt-LT"/>
        </w:rPr>
        <w:t>Jolita Galvanauskienė, mob. +370 656 07</w:t>
      </w:r>
      <w:r w:rsidR="00D42D2E">
        <w:rPr>
          <w:lang w:val="lt-LT"/>
        </w:rPr>
        <w:t> </w:t>
      </w:r>
      <w:r w:rsidRPr="00DA4C39">
        <w:rPr>
          <w:lang w:val="lt-LT"/>
        </w:rPr>
        <w:t>519</w:t>
      </w:r>
    </w:p>
    <w:p w14:paraId="21211F29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lastRenderedPageBreak/>
        <w:t xml:space="preserve">Lazdijų rajono savivaldybės tarybos </w:t>
      </w:r>
    </w:p>
    <w:p w14:paraId="0EB52BEF" w14:textId="6887A5A4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 xml:space="preserve">2024 m.             d. sprendimo Nr. </w:t>
      </w:r>
    </w:p>
    <w:p w14:paraId="5763209A" w14:textId="77777777" w:rsidR="0092547E" w:rsidRPr="00DA4C39" w:rsidRDefault="0092547E" w:rsidP="0092547E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>priedas</w:t>
      </w:r>
    </w:p>
    <w:p w14:paraId="10E6974E" w14:textId="77777777" w:rsidR="0092547E" w:rsidRPr="00DA4C39" w:rsidRDefault="0092547E" w:rsidP="0092547E">
      <w:pPr>
        <w:jc w:val="center"/>
        <w:rPr>
          <w:b/>
          <w:lang w:val="lt-LT"/>
        </w:rPr>
      </w:pPr>
    </w:p>
    <w:p w14:paraId="79473944" w14:textId="77777777" w:rsidR="0092547E" w:rsidRPr="00DA4C39" w:rsidRDefault="0092547E" w:rsidP="0092547E">
      <w:pPr>
        <w:jc w:val="center"/>
        <w:rPr>
          <w:b/>
          <w:lang w:val="lt-LT"/>
        </w:rPr>
      </w:pPr>
      <w:r w:rsidRPr="00DA4C39">
        <w:rPr>
          <w:b/>
          <w:lang w:val="lt-LT"/>
        </w:rPr>
        <w:t>VALSTYBĖS NEKILNOJAMOJO TURTO, PERIMAMO LAZDIJŲ RAJONO SAVIVALDYBĖS NUOSAVYBĖN, SĄRAŠAS</w:t>
      </w:r>
    </w:p>
    <w:p w14:paraId="7B0E6B20" w14:textId="666AC310" w:rsidR="00F97CB5" w:rsidRDefault="00F97CB5" w:rsidP="004F2B40">
      <w:pPr>
        <w:tabs>
          <w:tab w:val="right" w:pos="9638"/>
        </w:tabs>
        <w:rPr>
          <w:lang w:val="lt-LT"/>
        </w:rPr>
      </w:pPr>
    </w:p>
    <w:tbl>
      <w:tblPr>
        <w:tblStyle w:val="Lentelstinklelis"/>
        <w:tblW w:w="14884" w:type="dxa"/>
        <w:tblInd w:w="704" w:type="dxa"/>
        <w:tblLook w:val="04A0" w:firstRow="1" w:lastRow="0" w:firstColumn="1" w:lastColumn="0" w:noHBand="0" w:noVBand="1"/>
      </w:tblPr>
      <w:tblGrid>
        <w:gridCol w:w="570"/>
        <w:gridCol w:w="2371"/>
        <w:gridCol w:w="1595"/>
        <w:gridCol w:w="1134"/>
        <w:gridCol w:w="1701"/>
        <w:gridCol w:w="1510"/>
        <w:gridCol w:w="1513"/>
        <w:gridCol w:w="2080"/>
        <w:gridCol w:w="992"/>
        <w:gridCol w:w="1418"/>
      </w:tblGrid>
      <w:tr w:rsidR="00C01B05" w14:paraId="75B704BB" w14:textId="77777777" w:rsidTr="0072643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FB36A" w14:textId="77777777" w:rsidR="00A96D55" w:rsidRDefault="00C01B05" w:rsidP="00A96D55">
            <w:pPr>
              <w:tabs>
                <w:tab w:val="right" w:pos="9638"/>
              </w:tabs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Eil.</w:t>
            </w:r>
          </w:p>
          <w:p w14:paraId="78B31ED1" w14:textId="1DE97A90" w:rsidR="00C01B05" w:rsidRDefault="00C01B05" w:rsidP="00A96D55">
            <w:pPr>
              <w:tabs>
                <w:tab w:val="right" w:pos="9638"/>
              </w:tabs>
              <w:ind w:left="454" w:hanging="454"/>
              <w:jc w:val="center"/>
              <w:rPr>
                <w:lang w:val="lt-LT"/>
              </w:rPr>
            </w:pPr>
            <w:r w:rsidRPr="00DA4C39">
              <w:rPr>
                <w:b/>
                <w:bCs/>
                <w:lang w:val="lt-LT"/>
              </w:rPr>
              <w:t>Nr.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23EBA" w14:textId="0E52DA2E" w:rsidR="00C01B05" w:rsidRDefault="00C01B05" w:rsidP="00A96D55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A4C39">
              <w:rPr>
                <w:b/>
                <w:bCs/>
                <w:lang w:val="lt-LT"/>
              </w:rPr>
              <w:t>Objekto pavadinimas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D105A" w14:textId="1B88D55B" w:rsidR="00C01B05" w:rsidRDefault="00C01B05" w:rsidP="00A96D55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A4C39">
              <w:rPr>
                <w:b/>
                <w:lang w:val="lt-LT"/>
              </w:rPr>
              <w:t>Adresas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DB1D6" w14:textId="77777777" w:rsidR="00C01B05" w:rsidRPr="00DA4C39" w:rsidRDefault="00C01B05" w:rsidP="00A96D55">
            <w:pPr>
              <w:jc w:val="center"/>
              <w:rPr>
                <w:b/>
                <w:bCs/>
                <w:lang w:val="lt-LT"/>
              </w:rPr>
            </w:pPr>
          </w:p>
          <w:p w14:paraId="6A4C5E45" w14:textId="77777777" w:rsidR="00C01B05" w:rsidRPr="00DA4C39" w:rsidRDefault="00C01B05" w:rsidP="00A96D55">
            <w:pPr>
              <w:jc w:val="center"/>
              <w:rPr>
                <w:b/>
                <w:bCs/>
                <w:lang w:val="lt-LT"/>
              </w:rPr>
            </w:pPr>
          </w:p>
          <w:p w14:paraId="49F9B87B" w14:textId="77777777" w:rsidR="00A96D55" w:rsidRDefault="00C01B05" w:rsidP="00A96D55">
            <w:pPr>
              <w:tabs>
                <w:tab w:val="right" w:pos="9638"/>
              </w:tabs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Kelio</w:t>
            </w:r>
          </w:p>
          <w:p w14:paraId="3D094209" w14:textId="0AC58EBC" w:rsidR="00C01B05" w:rsidRDefault="00C01B05" w:rsidP="00A96D55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A4C39">
              <w:rPr>
                <w:b/>
                <w:bCs/>
                <w:lang w:val="lt-LT"/>
              </w:rPr>
              <w:t>Nr.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71821" w14:textId="5DFDC99B" w:rsidR="00C01B05" w:rsidRDefault="00C01B0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A4C39">
              <w:rPr>
                <w:b/>
                <w:bCs/>
                <w:lang w:val="lt-LT"/>
              </w:rPr>
              <w:t>Buhalterinės apskaitos inventorinis Nr.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5810F" w14:textId="6C2C2848" w:rsidR="00C01B05" w:rsidRDefault="00C01B0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A4C39">
              <w:rPr>
                <w:b/>
                <w:bCs/>
                <w:lang w:val="lt-LT"/>
              </w:rPr>
              <w:t>Įsigijimo vertė, Eur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4D278" w14:textId="75123E5A" w:rsidR="00C01B05" w:rsidRDefault="00C01B0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A4C39">
              <w:rPr>
                <w:b/>
                <w:bCs/>
                <w:lang w:val="lt-LT"/>
              </w:rPr>
              <w:t>Likutinė vertė, Eur (data, kuriai nustatyta likutinė vertė)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B4460" w14:textId="57EEE79F" w:rsidR="00C01B05" w:rsidRDefault="00C01B0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A4C39">
              <w:rPr>
                <w:b/>
                <w:bCs/>
                <w:lang w:val="lt-LT"/>
              </w:rPr>
              <w:t>Unikalus 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AD73C" w14:textId="0338B261" w:rsidR="00C01B05" w:rsidRDefault="00C01B0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A4C39">
              <w:rPr>
                <w:b/>
                <w:bCs/>
                <w:lang w:val="lt-LT"/>
              </w:rPr>
              <w:t>Ilgis (km)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01A20" w14:textId="311FF121" w:rsidR="00C01B05" w:rsidRDefault="00C01B0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A4C39">
              <w:rPr>
                <w:b/>
                <w:bCs/>
                <w:lang w:val="lt-LT"/>
              </w:rPr>
              <w:t>Registrų Nr.</w:t>
            </w:r>
          </w:p>
        </w:tc>
      </w:tr>
      <w:tr w:rsidR="00536FAC" w14:paraId="20DC1D20" w14:textId="77777777" w:rsidTr="00997C0E">
        <w:tc>
          <w:tcPr>
            <w:tcW w:w="570" w:type="dxa"/>
          </w:tcPr>
          <w:p w14:paraId="093D623D" w14:textId="24421440" w:rsidR="00C53652" w:rsidRPr="00AB3C9D" w:rsidRDefault="00AB3C9D" w:rsidP="00AB3C9D">
            <w:pPr>
              <w:tabs>
                <w:tab w:val="right" w:pos="9638"/>
              </w:tabs>
              <w:rPr>
                <w:lang w:val="lt-LT"/>
              </w:rPr>
            </w:pPr>
            <w:r w:rsidRPr="00AB3C9D">
              <w:rPr>
                <w:lang w:val="lt-LT"/>
              </w:rPr>
              <w:t>1.</w:t>
            </w:r>
            <w:r>
              <w:rPr>
                <w:lang w:val="lt-LT"/>
              </w:rPr>
              <w:t xml:space="preserve"> </w:t>
            </w:r>
          </w:p>
        </w:tc>
        <w:tc>
          <w:tcPr>
            <w:tcW w:w="2371" w:type="dxa"/>
            <w:vAlign w:val="center"/>
          </w:tcPr>
          <w:p w14:paraId="12EE6BA5" w14:textId="577F4956" w:rsidR="00C53652" w:rsidRDefault="00C53652" w:rsidP="00C53652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>Paveisiejų gatvė</w:t>
            </w:r>
          </w:p>
        </w:tc>
        <w:tc>
          <w:tcPr>
            <w:tcW w:w="1595" w:type="dxa"/>
          </w:tcPr>
          <w:p w14:paraId="5FA4563B" w14:textId="3F24880D" w:rsidR="00C53652" w:rsidRPr="00DB369A" w:rsidRDefault="00C53652" w:rsidP="00C53652">
            <w:pPr>
              <w:tabs>
                <w:tab w:val="right" w:pos="9638"/>
              </w:tabs>
              <w:rPr>
                <w:lang w:val="lt-LT"/>
              </w:rPr>
            </w:pPr>
            <w:r w:rsidRPr="00DB369A">
              <w:rPr>
                <w:lang w:val="lt-LT"/>
              </w:rPr>
              <w:t>Lazdijų r. sav. Paveisiejų k. Paveisiejų g.</w:t>
            </w:r>
          </w:p>
        </w:tc>
        <w:tc>
          <w:tcPr>
            <w:tcW w:w="1134" w:type="dxa"/>
          </w:tcPr>
          <w:p w14:paraId="4D1351B8" w14:textId="77777777" w:rsidR="00C847FA" w:rsidRPr="00C847FA" w:rsidRDefault="00C847FA" w:rsidP="00C847FA">
            <w:pPr>
              <w:tabs>
                <w:tab w:val="right" w:pos="9638"/>
              </w:tabs>
              <w:jc w:val="center"/>
              <w:rPr>
                <w:lang w:val="lt-LT"/>
              </w:rPr>
            </w:pPr>
          </w:p>
          <w:p w14:paraId="3E8D059A" w14:textId="58DDB91C" w:rsidR="00C53652" w:rsidRDefault="00C53652" w:rsidP="00C847FA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91677">
              <w:t>LZ8211</w:t>
            </w:r>
          </w:p>
        </w:tc>
        <w:tc>
          <w:tcPr>
            <w:tcW w:w="1701" w:type="dxa"/>
            <w:vAlign w:val="center"/>
          </w:tcPr>
          <w:p w14:paraId="431CBB90" w14:textId="7D88283A" w:rsidR="00C53652" w:rsidRDefault="00C5365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A77DAA">
              <w:rPr>
                <w:color w:val="000000"/>
              </w:rPr>
              <w:t>CA-</w:t>
            </w:r>
            <w:r w:rsidR="00C847FA">
              <w:rPr>
                <w:color w:val="000000"/>
              </w:rPr>
              <w:t>0</w:t>
            </w:r>
            <w:r w:rsidRPr="00A77DAA">
              <w:rPr>
                <w:color w:val="000000"/>
              </w:rPr>
              <w:t>0002878</w:t>
            </w:r>
          </w:p>
        </w:tc>
        <w:tc>
          <w:tcPr>
            <w:tcW w:w="1510" w:type="dxa"/>
            <w:vAlign w:val="center"/>
          </w:tcPr>
          <w:p w14:paraId="40545C41" w14:textId="7FF24836" w:rsidR="00C53652" w:rsidRDefault="00C5365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6C4258">
              <w:rPr>
                <w:color w:val="000000"/>
              </w:rPr>
              <w:t>18932,22</w:t>
            </w:r>
          </w:p>
        </w:tc>
        <w:tc>
          <w:tcPr>
            <w:tcW w:w="1513" w:type="dxa"/>
            <w:vAlign w:val="center"/>
          </w:tcPr>
          <w:p w14:paraId="0CC94F8F" w14:textId="77777777" w:rsidR="00C53652" w:rsidRDefault="00C53652" w:rsidP="00BB7412">
            <w:pPr>
              <w:jc w:val="center"/>
              <w:rPr>
                <w:color w:val="000000"/>
              </w:rPr>
            </w:pPr>
            <w:r w:rsidRPr="006C4258">
              <w:rPr>
                <w:color w:val="000000"/>
              </w:rPr>
              <w:t>17961,34</w:t>
            </w:r>
          </w:p>
          <w:p w14:paraId="7F63F463" w14:textId="2DBBF4DA" w:rsidR="00C53652" w:rsidRDefault="00C5365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(2024-08-31)</w:t>
            </w:r>
          </w:p>
        </w:tc>
        <w:tc>
          <w:tcPr>
            <w:tcW w:w="2080" w:type="dxa"/>
          </w:tcPr>
          <w:p w14:paraId="38A384CF" w14:textId="39E03E43" w:rsidR="00C53652" w:rsidRDefault="00C5365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91677">
              <w:t>4400-6444-0060</w:t>
            </w:r>
          </w:p>
        </w:tc>
        <w:tc>
          <w:tcPr>
            <w:tcW w:w="992" w:type="dxa"/>
          </w:tcPr>
          <w:p w14:paraId="742AC300" w14:textId="5A4785E4" w:rsidR="00C53652" w:rsidRDefault="00BF029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2,169</w:t>
            </w:r>
          </w:p>
        </w:tc>
        <w:tc>
          <w:tcPr>
            <w:tcW w:w="1418" w:type="dxa"/>
          </w:tcPr>
          <w:p w14:paraId="2787D3FB" w14:textId="74038498" w:rsidR="00C53652" w:rsidRDefault="000631F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A77DAA">
              <w:rPr>
                <w:color w:val="000000"/>
              </w:rPr>
              <w:t>44/3515766</w:t>
            </w:r>
          </w:p>
        </w:tc>
      </w:tr>
      <w:tr w:rsidR="00726434" w14:paraId="440F43C8" w14:textId="73551552" w:rsidTr="00997C0E">
        <w:tc>
          <w:tcPr>
            <w:tcW w:w="570" w:type="dxa"/>
          </w:tcPr>
          <w:p w14:paraId="37561F67" w14:textId="09F07DA1" w:rsidR="00726434" w:rsidRDefault="00726434" w:rsidP="00C84E33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2371" w:type="dxa"/>
          </w:tcPr>
          <w:p w14:paraId="7DFF96E5" w14:textId="274DAEB1" w:rsidR="00726434" w:rsidRDefault="00726434" w:rsidP="00C84E33">
            <w:pPr>
              <w:tabs>
                <w:tab w:val="right" w:pos="9638"/>
              </w:tabs>
              <w:rPr>
                <w:lang w:val="lt-LT"/>
              </w:rPr>
            </w:pPr>
            <w:r w:rsidRPr="00F85E8B">
              <w:rPr>
                <w:lang w:val="lt-LT"/>
              </w:rPr>
              <w:t>Privažiuojamasis kelias prie Teizų ežero nuo kelio 2509 Rūda</w:t>
            </w:r>
            <w:r>
              <w:rPr>
                <w:lang w:val="lt-LT"/>
              </w:rPr>
              <w:t>–</w:t>
            </w:r>
            <w:r w:rsidRPr="00F85E8B">
              <w:rPr>
                <w:lang w:val="lt-LT"/>
              </w:rPr>
              <w:t>Šventežeris</w:t>
            </w:r>
            <w:r>
              <w:rPr>
                <w:lang w:val="lt-LT"/>
              </w:rPr>
              <w:t>–</w:t>
            </w:r>
            <w:r w:rsidRPr="00F85E8B">
              <w:rPr>
                <w:lang w:val="lt-LT"/>
              </w:rPr>
              <w:t>Teizai</w:t>
            </w:r>
            <w:r>
              <w:rPr>
                <w:lang w:val="lt-LT"/>
              </w:rPr>
              <w:t>–</w:t>
            </w:r>
            <w:r w:rsidRPr="00F85E8B">
              <w:rPr>
                <w:lang w:val="lt-LT"/>
              </w:rPr>
              <w:t>Kavalčiukai</w:t>
            </w:r>
          </w:p>
        </w:tc>
        <w:tc>
          <w:tcPr>
            <w:tcW w:w="1595" w:type="dxa"/>
            <w:vAlign w:val="center"/>
          </w:tcPr>
          <w:p w14:paraId="514CBF49" w14:textId="26CE8457" w:rsidR="00726434" w:rsidRDefault="00726434" w:rsidP="00C84E33">
            <w:pPr>
              <w:tabs>
                <w:tab w:val="right" w:pos="9638"/>
              </w:tabs>
              <w:rPr>
                <w:lang w:val="lt-LT"/>
              </w:rPr>
            </w:pPr>
            <w:r w:rsidRPr="00BB2445">
              <w:rPr>
                <w:lang w:val="lt-LT"/>
              </w:rPr>
              <w:t>Lazdijų r. sav. teritorija</w:t>
            </w:r>
          </w:p>
        </w:tc>
        <w:tc>
          <w:tcPr>
            <w:tcW w:w="1134" w:type="dxa"/>
          </w:tcPr>
          <w:p w14:paraId="57A09C0E" w14:textId="77777777" w:rsidR="00726434" w:rsidRDefault="00726434" w:rsidP="00C84E33">
            <w:pPr>
              <w:tabs>
                <w:tab w:val="right" w:pos="9638"/>
              </w:tabs>
              <w:rPr>
                <w:lang w:val="lt-LT"/>
              </w:rPr>
            </w:pPr>
          </w:p>
          <w:p w14:paraId="6E6E7DA2" w14:textId="77777777" w:rsidR="00726434" w:rsidRDefault="00726434" w:rsidP="00C84E33">
            <w:pPr>
              <w:tabs>
                <w:tab w:val="right" w:pos="9638"/>
              </w:tabs>
              <w:rPr>
                <w:lang w:val="lt-LT"/>
              </w:rPr>
            </w:pPr>
          </w:p>
          <w:p w14:paraId="0853232C" w14:textId="478FB062" w:rsidR="00726434" w:rsidRDefault="00726434" w:rsidP="00C84E33">
            <w:pPr>
              <w:tabs>
                <w:tab w:val="right" w:pos="9638"/>
              </w:tabs>
              <w:rPr>
                <w:lang w:val="lt-LT"/>
              </w:rPr>
            </w:pPr>
            <w:r w:rsidRPr="005A3B85">
              <w:rPr>
                <w:lang w:val="lt-LT"/>
              </w:rPr>
              <w:t>LZ0930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05AE" w14:textId="4F606D5F" w:rsidR="00726434" w:rsidRDefault="0072643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17B93">
              <w:rPr>
                <w:lang w:val="lt-LT"/>
              </w:rPr>
              <w:t>TEIZ110025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D4FA" w14:textId="3C2833CC" w:rsidR="00726434" w:rsidRDefault="0072643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6C4258">
              <w:rPr>
                <w:color w:val="000000"/>
              </w:rPr>
              <w:t>4938,89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FD83" w14:textId="77777777" w:rsidR="00726434" w:rsidRDefault="00726434" w:rsidP="00BB7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6D8662E5" w14:textId="6F6045BD" w:rsidR="00726434" w:rsidRDefault="0072643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(2018-08-01)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D07E" w14:textId="5D550753" w:rsidR="00726434" w:rsidRDefault="0072643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FB02F2">
              <w:rPr>
                <w:color w:val="000000"/>
              </w:rPr>
              <w:t>4400-6443-1250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61CA" w14:textId="2206DECF" w:rsidR="00726434" w:rsidRDefault="0072643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1,617</w:t>
            </w:r>
          </w:p>
        </w:tc>
        <w:tc>
          <w:tcPr>
            <w:tcW w:w="1418" w:type="dxa"/>
            <w:vAlign w:val="center"/>
          </w:tcPr>
          <w:p w14:paraId="11DF716E" w14:textId="7C9E7500" w:rsidR="00726434" w:rsidRDefault="0072643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A77DAA">
              <w:rPr>
                <w:color w:val="000000"/>
              </w:rPr>
              <w:t>44/3515362</w:t>
            </w:r>
          </w:p>
        </w:tc>
      </w:tr>
      <w:tr w:rsidR="006E0A0D" w14:paraId="1D619F42" w14:textId="77777777" w:rsidTr="00726434">
        <w:tc>
          <w:tcPr>
            <w:tcW w:w="570" w:type="dxa"/>
          </w:tcPr>
          <w:p w14:paraId="65D9B7DE" w14:textId="305E5B2D" w:rsidR="006E0A0D" w:rsidRDefault="00872423" w:rsidP="006E0A0D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A240" w14:textId="18DCC0DE" w:rsidR="006E0A0D" w:rsidRDefault="006E0A0D" w:rsidP="006E0A0D">
            <w:pPr>
              <w:tabs>
                <w:tab w:val="right" w:pos="9638"/>
              </w:tabs>
              <w:rPr>
                <w:lang w:val="lt-LT"/>
              </w:rPr>
            </w:pPr>
            <w:r w:rsidRPr="005D7813">
              <w:rPr>
                <w:color w:val="000000"/>
                <w:lang w:val="lt-LT"/>
              </w:rPr>
              <w:t>Dzūkų gatvė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2F4" w14:textId="6C69E779" w:rsidR="006E0A0D" w:rsidRDefault="006E0A0D" w:rsidP="006E0A0D">
            <w:pPr>
              <w:tabs>
                <w:tab w:val="right" w:pos="9638"/>
              </w:tabs>
              <w:rPr>
                <w:lang w:val="lt-LT"/>
              </w:rPr>
            </w:pPr>
            <w:r w:rsidRPr="005D7813">
              <w:rPr>
                <w:color w:val="000000"/>
                <w:lang w:val="lt-LT"/>
              </w:rPr>
              <w:t>Lazdijų r. sav. Veisiejų m. Dzūkų g.</w:t>
            </w:r>
          </w:p>
        </w:tc>
        <w:tc>
          <w:tcPr>
            <w:tcW w:w="1134" w:type="dxa"/>
          </w:tcPr>
          <w:p w14:paraId="688B0FA0" w14:textId="77777777" w:rsidR="00104726" w:rsidRDefault="00104726" w:rsidP="006E0A0D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</w:p>
          <w:p w14:paraId="3936BE4D" w14:textId="3E83FCEE" w:rsidR="006E0A0D" w:rsidRDefault="006E0A0D" w:rsidP="006E0A0D">
            <w:pPr>
              <w:tabs>
                <w:tab w:val="right" w:pos="9638"/>
              </w:tabs>
              <w:rPr>
                <w:lang w:val="lt-LT"/>
              </w:rPr>
            </w:pPr>
            <w:r w:rsidRPr="005D7813">
              <w:rPr>
                <w:color w:val="000000"/>
                <w:lang w:val="lt-LT"/>
              </w:rPr>
              <w:t>LZ8401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6AA4" w14:textId="3DA3F685" w:rsidR="006E0A0D" w:rsidRDefault="006E0A0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FB02F2">
              <w:rPr>
                <w:color w:val="000000"/>
              </w:rPr>
              <w:t>CA-00002902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C0D0" w14:textId="563514EC" w:rsidR="006E0A0D" w:rsidRDefault="006E0A0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6C4258">
              <w:rPr>
                <w:color w:val="000000"/>
              </w:rPr>
              <w:t>17294,08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7BF3" w14:textId="77777777" w:rsidR="006E0A0D" w:rsidRDefault="006E0A0D" w:rsidP="00BB7412">
            <w:pPr>
              <w:jc w:val="center"/>
              <w:rPr>
                <w:color w:val="000000"/>
              </w:rPr>
            </w:pPr>
            <w:r w:rsidRPr="006C4258">
              <w:rPr>
                <w:color w:val="000000"/>
              </w:rPr>
              <w:t>16407,20</w:t>
            </w:r>
          </w:p>
          <w:p w14:paraId="5F63BDFB" w14:textId="1A06BC81" w:rsidR="006E0A0D" w:rsidRDefault="00BB741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6E0A0D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3EE5" w14:textId="676E2BBE" w:rsidR="006E0A0D" w:rsidRDefault="006E0A0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FB02F2">
              <w:rPr>
                <w:color w:val="000000"/>
              </w:rPr>
              <w:t>4400-6439-4390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A293" w14:textId="08910EA3" w:rsidR="006E0A0D" w:rsidRDefault="006E0A0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0,724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8A89" w14:textId="3FEB4B4C" w:rsidR="006E0A0D" w:rsidRDefault="006E0A0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FB02F2">
              <w:rPr>
                <w:color w:val="000000"/>
              </w:rPr>
              <w:t>44/3513170</w:t>
            </w:r>
          </w:p>
        </w:tc>
      </w:tr>
      <w:tr w:rsidR="000F7E66" w14:paraId="02DFC3C7" w14:textId="77777777" w:rsidTr="00997C0E">
        <w:tc>
          <w:tcPr>
            <w:tcW w:w="570" w:type="dxa"/>
          </w:tcPr>
          <w:p w14:paraId="20E55DCE" w14:textId="4C7EF9C8" w:rsidR="000F7E66" w:rsidRDefault="006D0566" w:rsidP="000F7E66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4. </w:t>
            </w:r>
          </w:p>
        </w:tc>
        <w:tc>
          <w:tcPr>
            <w:tcW w:w="2371" w:type="dxa"/>
            <w:vAlign w:val="center"/>
          </w:tcPr>
          <w:p w14:paraId="1A4C6907" w14:textId="0EB29DC3" w:rsidR="000F7E66" w:rsidRDefault="000F7E66" w:rsidP="000F7E66">
            <w:pPr>
              <w:tabs>
                <w:tab w:val="right" w:pos="9638"/>
              </w:tabs>
              <w:rPr>
                <w:lang w:val="lt-LT"/>
              </w:rPr>
            </w:pPr>
            <w:r w:rsidRPr="00FB02F2">
              <w:rPr>
                <w:color w:val="000000"/>
              </w:rPr>
              <w:t>Aušros gatvė</w:t>
            </w:r>
          </w:p>
        </w:tc>
        <w:tc>
          <w:tcPr>
            <w:tcW w:w="1595" w:type="dxa"/>
            <w:vAlign w:val="center"/>
          </w:tcPr>
          <w:p w14:paraId="0065E612" w14:textId="6D54D36B" w:rsidR="000F7E66" w:rsidRDefault="000F7E66" w:rsidP="000F7E66">
            <w:pPr>
              <w:tabs>
                <w:tab w:val="right" w:pos="9638"/>
              </w:tabs>
              <w:rPr>
                <w:lang w:val="lt-LT"/>
              </w:rPr>
            </w:pPr>
            <w:r w:rsidRPr="00E452CC">
              <w:rPr>
                <w:color w:val="000000"/>
                <w:lang w:val="lt-LT"/>
              </w:rPr>
              <w:t>Lazdijų r. sav. Veisiejų m. Aušros g.</w:t>
            </w:r>
          </w:p>
        </w:tc>
        <w:tc>
          <w:tcPr>
            <w:tcW w:w="1134" w:type="dxa"/>
            <w:vAlign w:val="center"/>
          </w:tcPr>
          <w:p w14:paraId="603800AD" w14:textId="4C8D073A" w:rsidR="000F7E66" w:rsidRDefault="000F7E66" w:rsidP="000F7E66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color w:val="000000"/>
              </w:rPr>
              <w:t>LZ8403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D945" w14:textId="0064DE26" w:rsidR="000F7E66" w:rsidRDefault="000F7E6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FB02F2">
              <w:rPr>
                <w:color w:val="000000"/>
              </w:rPr>
              <w:t>VEIM110026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0DED" w14:textId="38AAF673" w:rsidR="000F7E66" w:rsidRDefault="000F7E6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6C4258">
              <w:rPr>
                <w:color w:val="000000"/>
              </w:rPr>
              <w:t>6086,66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7EC9" w14:textId="77777777" w:rsidR="000F7E66" w:rsidRDefault="000F7E66" w:rsidP="00BB7412">
            <w:pPr>
              <w:jc w:val="center"/>
              <w:rPr>
                <w:color w:val="000000"/>
              </w:rPr>
            </w:pPr>
            <w:r w:rsidRPr="006C4258">
              <w:rPr>
                <w:color w:val="000000"/>
              </w:rPr>
              <w:t>0,00</w:t>
            </w:r>
          </w:p>
          <w:p w14:paraId="6CBCF91D" w14:textId="07A11EDD" w:rsidR="000F7E66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0F7E66">
              <w:rPr>
                <w:color w:val="000000"/>
              </w:rPr>
              <w:t>2014-12-31</w:t>
            </w:r>
            <w:r w:rsidR="00BB7412"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BA55" w14:textId="2BF582CF" w:rsidR="000F7E66" w:rsidRDefault="000F7E6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FB02F2">
              <w:rPr>
                <w:color w:val="000000"/>
              </w:rPr>
              <w:t>4400-6439-4403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1ED4" w14:textId="04A806E9" w:rsidR="000F7E66" w:rsidRDefault="000F7E6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0,671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7D96" w14:textId="3D1DC59A" w:rsidR="000F7E66" w:rsidRDefault="000F7E6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FB02F2">
              <w:rPr>
                <w:color w:val="000000"/>
              </w:rPr>
              <w:t>44/3513171</w:t>
            </w:r>
          </w:p>
        </w:tc>
      </w:tr>
      <w:tr w:rsidR="00352DD0" w14:paraId="1E19DD23" w14:textId="77777777" w:rsidTr="00997C0E">
        <w:tc>
          <w:tcPr>
            <w:tcW w:w="570" w:type="dxa"/>
          </w:tcPr>
          <w:p w14:paraId="6295413C" w14:textId="36BF0FB4" w:rsidR="00352DD0" w:rsidRDefault="00352DD0" w:rsidP="00352DD0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5.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9814" w14:textId="724E6F7F" w:rsidR="00352DD0" w:rsidRDefault="00352DD0" w:rsidP="00352DD0">
            <w:pPr>
              <w:tabs>
                <w:tab w:val="right" w:pos="9638"/>
              </w:tabs>
              <w:rPr>
                <w:lang w:val="lt-LT"/>
              </w:rPr>
            </w:pPr>
            <w:r w:rsidRPr="00A80511">
              <w:rPr>
                <w:color w:val="000000"/>
                <w:lang w:val="lt-LT"/>
              </w:rPr>
              <w:t>Privažiuojamasis kelias prie miško nuo kelio 2502 Krosna</w:t>
            </w:r>
            <w:r w:rsidR="00997C0E">
              <w:rPr>
                <w:color w:val="000000"/>
                <w:lang w:val="lt-LT"/>
              </w:rPr>
              <w:t>–</w:t>
            </w:r>
            <w:r w:rsidRPr="00A80511">
              <w:rPr>
                <w:color w:val="000000"/>
                <w:lang w:val="lt-LT"/>
              </w:rPr>
              <w:t>Lazdijai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05B7" w14:textId="298EB086" w:rsidR="00352DD0" w:rsidRDefault="00352DD0" w:rsidP="00352DD0">
            <w:pPr>
              <w:tabs>
                <w:tab w:val="right" w:pos="9638"/>
              </w:tabs>
              <w:rPr>
                <w:lang w:val="lt-LT"/>
              </w:rPr>
            </w:pPr>
            <w:r w:rsidRPr="00A80511">
              <w:rPr>
                <w:color w:val="000000"/>
                <w:lang w:val="lt-LT"/>
              </w:rPr>
              <w:t>Lazdijų r. sav. teritorija</w:t>
            </w:r>
          </w:p>
        </w:tc>
        <w:tc>
          <w:tcPr>
            <w:tcW w:w="1134" w:type="dxa"/>
            <w:vAlign w:val="center"/>
          </w:tcPr>
          <w:p w14:paraId="26971E24" w14:textId="3B4B2834" w:rsidR="00352DD0" w:rsidRDefault="00352DD0" w:rsidP="00352DD0">
            <w:pPr>
              <w:tabs>
                <w:tab w:val="right" w:pos="9638"/>
              </w:tabs>
              <w:rPr>
                <w:lang w:val="lt-LT"/>
              </w:rPr>
            </w:pPr>
            <w:r w:rsidRPr="00A80511">
              <w:rPr>
                <w:color w:val="000000"/>
                <w:lang w:val="lt-LT"/>
              </w:rPr>
              <w:t>LZ0701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0AB2" w14:textId="19F03B9D" w:rsidR="00352DD0" w:rsidRDefault="00352DD0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C22F1">
              <w:rPr>
                <w:color w:val="000000"/>
              </w:rPr>
              <w:t>CA-00002725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0A4E" w14:textId="302BB6ED" w:rsidR="00352DD0" w:rsidRDefault="00352DD0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6C4258">
              <w:rPr>
                <w:color w:val="000000"/>
              </w:rPr>
              <w:t>14883,67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611D" w14:textId="77777777" w:rsidR="00352DD0" w:rsidRDefault="00352DD0" w:rsidP="00BB7412">
            <w:pPr>
              <w:jc w:val="center"/>
              <w:rPr>
                <w:color w:val="000000"/>
              </w:rPr>
            </w:pPr>
            <w:r w:rsidRPr="006C4258">
              <w:rPr>
                <w:color w:val="000000"/>
              </w:rPr>
              <w:t>14120,39</w:t>
            </w:r>
          </w:p>
          <w:p w14:paraId="5E0F42A7" w14:textId="1D446571" w:rsidR="00352DD0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352DD0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E53A" w14:textId="0CCAF775" w:rsidR="00352DD0" w:rsidRDefault="00352DD0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C22F1">
              <w:rPr>
                <w:color w:val="000000"/>
              </w:rPr>
              <w:t>4400-6438-6778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8C67" w14:textId="6183FEB2" w:rsidR="00352DD0" w:rsidRDefault="00352DD0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0,619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D4F" w14:textId="1FCEDF8A" w:rsidR="00352DD0" w:rsidRDefault="00352DD0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C22F1">
              <w:rPr>
                <w:color w:val="000000"/>
              </w:rPr>
              <w:t>44/3512484</w:t>
            </w:r>
          </w:p>
        </w:tc>
      </w:tr>
      <w:tr w:rsidR="00AB1AD2" w14:paraId="2CC8779E" w14:textId="77777777" w:rsidTr="00997C0E">
        <w:tc>
          <w:tcPr>
            <w:tcW w:w="570" w:type="dxa"/>
          </w:tcPr>
          <w:p w14:paraId="723CA4A6" w14:textId="4496EC3E" w:rsidR="00AB1AD2" w:rsidRDefault="00AB1AD2" w:rsidP="00AB1AD2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6. </w:t>
            </w:r>
          </w:p>
        </w:tc>
        <w:tc>
          <w:tcPr>
            <w:tcW w:w="2371" w:type="dxa"/>
            <w:vAlign w:val="center"/>
          </w:tcPr>
          <w:p w14:paraId="1B856693" w14:textId="7DF89C4A" w:rsidR="00AB1AD2" w:rsidRDefault="00AB1AD2" w:rsidP="00AB1AD2">
            <w:pPr>
              <w:tabs>
                <w:tab w:val="right" w:pos="9638"/>
              </w:tabs>
              <w:rPr>
                <w:lang w:val="lt-LT"/>
              </w:rPr>
            </w:pPr>
            <w:r w:rsidRPr="00BC22F1">
              <w:rPr>
                <w:color w:val="000000"/>
              </w:rPr>
              <w:t>Piliakalnio gatvė</w:t>
            </w:r>
          </w:p>
        </w:tc>
        <w:tc>
          <w:tcPr>
            <w:tcW w:w="1595" w:type="dxa"/>
            <w:vAlign w:val="center"/>
          </w:tcPr>
          <w:p w14:paraId="67BCC907" w14:textId="1D39217B" w:rsidR="00AB1AD2" w:rsidRDefault="00AB1AD2" w:rsidP="00AB1AD2">
            <w:pPr>
              <w:tabs>
                <w:tab w:val="right" w:pos="9638"/>
              </w:tabs>
              <w:rPr>
                <w:lang w:val="lt-LT"/>
              </w:rPr>
            </w:pPr>
            <w:r w:rsidRPr="000B4B56">
              <w:rPr>
                <w:color w:val="000000"/>
                <w:lang w:val="lt-LT"/>
              </w:rPr>
              <w:t>Lazdijų r. sav. teritorija</w:t>
            </w:r>
          </w:p>
        </w:tc>
        <w:tc>
          <w:tcPr>
            <w:tcW w:w="1134" w:type="dxa"/>
            <w:vAlign w:val="center"/>
          </w:tcPr>
          <w:p w14:paraId="5078F127" w14:textId="21901100" w:rsidR="00AB1AD2" w:rsidRDefault="00AB1AD2" w:rsidP="00AB1AD2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color w:val="000000"/>
              </w:rPr>
              <w:t>LZ7004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3651" w14:textId="21CB663F" w:rsidR="00AB1AD2" w:rsidRDefault="00AB1AD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C22F1">
              <w:rPr>
                <w:color w:val="000000"/>
              </w:rPr>
              <w:t>ŠEŠT110009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9066" w14:textId="131E4672" w:rsidR="00AB1AD2" w:rsidRDefault="00AB1AD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6C4258">
              <w:rPr>
                <w:color w:val="000000"/>
              </w:rPr>
              <w:t>3162,36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48CD" w14:textId="77777777" w:rsidR="00AB1AD2" w:rsidRDefault="00AB1AD2" w:rsidP="00BB7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78288420" w14:textId="3134DCB2" w:rsidR="00AB1AD2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AB1AD2">
              <w:rPr>
                <w:color w:val="000000"/>
              </w:rPr>
              <w:t>2019-11-26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AF31" w14:textId="1FA7D5C3" w:rsidR="00AB1AD2" w:rsidRDefault="00AB1AD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C22F1">
              <w:rPr>
                <w:color w:val="000000"/>
              </w:rPr>
              <w:t>4400-6438-6798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D679" w14:textId="04C04E85" w:rsidR="00AB1AD2" w:rsidRDefault="00AB1AD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0,669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BA79" w14:textId="6090EC07" w:rsidR="00AB1AD2" w:rsidRDefault="00AB1AD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C22F1">
              <w:rPr>
                <w:color w:val="000000"/>
              </w:rPr>
              <w:t>44/3512485</w:t>
            </w:r>
          </w:p>
        </w:tc>
      </w:tr>
      <w:tr w:rsidR="00104726" w14:paraId="7A048F97" w14:textId="77777777" w:rsidTr="00997C0E">
        <w:tc>
          <w:tcPr>
            <w:tcW w:w="570" w:type="dxa"/>
          </w:tcPr>
          <w:p w14:paraId="3B29C5BB" w14:textId="6AD2E909" w:rsidR="00104726" w:rsidRDefault="00104726" w:rsidP="00104726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C76" w14:textId="0EF0DF91" w:rsidR="00104726" w:rsidRDefault="00104726" w:rsidP="00104726">
            <w:pPr>
              <w:tabs>
                <w:tab w:val="right" w:pos="9638"/>
              </w:tabs>
              <w:rPr>
                <w:lang w:val="lt-LT"/>
              </w:rPr>
            </w:pPr>
            <w:r w:rsidRPr="00EA4BA2">
              <w:rPr>
                <w:color w:val="000000"/>
                <w:lang w:val="lt-LT"/>
              </w:rPr>
              <w:t xml:space="preserve">Privažiuojamasis kelias prie Kelmynų </w:t>
            </w:r>
            <w:r w:rsidR="00997C0E">
              <w:rPr>
                <w:color w:val="000000"/>
                <w:lang w:val="lt-LT"/>
              </w:rPr>
              <w:lastRenderedPageBreak/>
              <w:t xml:space="preserve">k. </w:t>
            </w:r>
            <w:r w:rsidRPr="00EA4BA2">
              <w:rPr>
                <w:color w:val="000000"/>
                <w:lang w:val="lt-LT"/>
              </w:rPr>
              <w:t>nuo kelio 2513 Lazdijai</w:t>
            </w:r>
            <w:r w:rsidR="00997C0E">
              <w:rPr>
                <w:color w:val="000000"/>
                <w:lang w:val="lt-LT"/>
              </w:rPr>
              <w:t>–</w:t>
            </w:r>
            <w:r w:rsidRPr="00EA4BA2">
              <w:rPr>
                <w:color w:val="000000"/>
                <w:lang w:val="lt-LT"/>
              </w:rPr>
              <w:t>Naujoji Kirsna</w:t>
            </w:r>
            <w:r w:rsidR="00997C0E">
              <w:rPr>
                <w:color w:val="000000"/>
                <w:lang w:val="lt-LT"/>
              </w:rPr>
              <w:t>–</w:t>
            </w:r>
            <w:r w:rsidRPr="00EA4BA2">
              <w:rPr>
                <w:color w:val="000000"/>
                <w:lang w:val="lt-LT"/>
              </w:rPr>
              <w:t>Šeštokai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996D" w14:textId="21A35549" w:rsidR="00104726" w:rsidRDefault="00104726" w:rsidP="00104726">
            <w:pPr>
              <w:tabs>
                <w:tab w:val="right" w:pos="9638"/>
              </w:tabs>
              <w:rPr>
                <w:lang w:val="lt-LT"/>
              </w:rPr>
            </w:pPr>
            <w:r w:rsidRPr="00EA4BA2">
              <w:rPr>
                <w:color w:val="000000"/>
                <w:lang w:val="lt-LT"/>
              </w:rPr>
              <w:lastRenderedPageBreak/>
              <w:t>Lazdijų r. sav. Kelmynų k.</w:t>
            </w:r>
          </w:p>
        </w:tc>
        <w:tc>
          <w:tcPr>
            <w:tcW w:w="1134" w:type="dxa"/>
            <w:vAlign w:val="center"/>
          </w:tcPr>
          <w:p w14:paraId="047CCD48" w14:textId="7D6AC7EF" w:rsidR="00104726" w:rsidRDefault="00104726" w:rsidP="00104726">
            <w:pPr>
              <w:tabs>
                <w:tab w:val="right" w:pos="9638"/>
              </w:tabs>
              <w:rPr>
                <w:lang w:val="lt-LT"/>
              </w:rPr>
            </w:pPr>
            <w:r w:rsidRPr="00EA4BA2">
              <w:rPr>
                <w:color w:val="000000"/>
                <w:lang w:val="lt-LT"/>
              </w:rPr>
              <w:t>LZ0067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FF19" w14:textId="3C1912D0" w:rsidR="00104726" w:rsidRDefault="0010472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83506">
              <w:rPr>
                <w:color w:val="000000"/>
              </w:rPr>
              <w:t>MELI110924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47EA" w14:textId="28F38EF4" w:rsidR="00104726" w:rsidRDefault="0010472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6C4258">
              <w:rPr>
                <w:color w:val="000000"/>
              </w:rPr>
              <w:t>15755,33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F4DE" w14:textId="77777777" w:rsidR="00104726" w:rsidRDefault="00104726" w:rsidP="00BB7412">
            <w:pPr>
              <w:jc w:val="center"/>
              <w:rPr>
                <w:color w:val="000000"/>
              </w:rPr>
            </w:pPr>
            <w:r w:rsidRPr="006C4258">
              <w:rPr>
                <w:color w:val="000000"/>
              </w:rPr>
              <w:t>0,00</w:t>
            </w:r>
          </w:p>
          <w:p w14:paraId="139189B8" w14:textId="22891955" w:rsidR="00104726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104726">
              <w:rPr>
                <w:color w:val="000000"/>
              </w:rPr>
              <w:t>2014-12-3</w:t>
            </w:r>
            <w:r>
              <w:rPr>
                <w:color w:val="000000"/>
              </w:rPr>
              <w:t>)</w:t>
            </w:r>
            <w:r w:rsidR="00104726"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03AD" w14:textId="5D129F65" w:rsidR="00104726" w:rsidRDefault="0010472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83506">
              <w:rPr>
                <w:color w:val="000000"/>
              </w:rPr>
              <w:t>4400-6438-6689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E7A6" w14:textId="2E79C693" w:rsidR="00104726" w:rsidRDefault="0010472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C96A" w14:textId="10C3C9ED" w:rsidR="00104726" w:rsidRDefault="00104726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C22F1">
              <w:rPr>
                <w:color w:val="000000"/>
              </w:rPr>
              <w:t>44/3512482</w:t>
            </w:r>
          </w:p>
        </w:tc>
      </w:tr>
      <w:tr w:rsidR="00246E2D" w14:paraId="2BD9AE07" w14:textId="77777777" w:rsidTr="00997C0E">
        <w:tc>
          <w:tcPr>
            <w:tcW w:w="570" w:type="dxa"/>
          </w:tcPr>
          <w:p w14:paraId="56D39A30" w14:textId="750E264B" w:rsidR="00246E2D" w:rsidRDefault="00246E2D" w:rsidP="00246E2D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8.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1A21" w14:textId="03239CEC" w:rsidR="00246E2D" w:rsidRDefault="00246E2D" w:rsidP="00246E2D">
            <w:pPr>
              <w:tabs>
                <w:tab w:val="right" w:pos="9638"/>
              </w:tabs>
              <w:rPr>
                <w:lang w:val="lt-LT"/>
              </w:rPr>
            </w:pPr>
            <w:r w:rsidRPr="00083506">
              <w:rPr>
                <w:color w:val="000000"/>
              </w:rPr>
              <w:t>Dumblis</w:t>
            </w:r>
            <w:r w:rsidR="00997C0E">
              <w:rPr>
                <w:color w:val="000000"/>
              </w:rPr>
              <w:t>–</w:t>
            </w:r>
            <w:r w:rsidRPr="00083506">
              <w:rPr>
                <w:color w:val="000000"/>
              </w:rPr>
              <w:t>Buniškiai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0CAD" w14:textId="49042DCB" w:rsidR="00246E2D" w:rsidRDefault="00246E2D" w:rsidP="00246E2D">
            <w:pPr>
              <w:tabs>
                <w:tab w:val="right" w:pos="9638"/>
              </w:tabs>
              <w:rPr>
                <w:lang w:val="lt-LT"/>
              </w:rPr>
            </w:pPr>
            <w:r w:rsidRPr="00007CCE">
              <w:rPr>
                <w:color w:val="000000"/>
                <w:lang w:val="lt-LT"/>
              </w:rPr>
              <w:t>Lazdijų r. sav. teritorija</w:t>
            </w:r>
          </w:p>
        </w:tc>
        <w:tc>
          <w:tcPr>
            <w:tcW w:w="1134" w:type="dxa"/>
            <w:vAlign w:val="center"/>
          </w:tcPr>
          <w:p w14:paraId="7A351486" w14:textId="47B8CCE7" w:rsidR="00246E2D" w:rsidRDefault="00246E2D" w:rsidP="00246E2D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color w:val="000000"/>
              </w:rPr>
              <w:t>LZ0007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440D" w14:textId="501EED37" w:rsidR="00246E2D" w:rsidRDefault="00246E2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83506">
              <w:rPr>
                <w:color w:val="000000"/>
              </w:rPr>
              <w:t>CA-00002557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8BCC" w14:textId="4D7F420D" w:rsidR="00246E2D" w:rsidRDefault="00246E2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6C4258">
              <w:rPr>
                <w:color w:val="000000"/>
              </w:rPr>
              <w:t>22676,54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DC38" w14:textId="77777777" w:rsidR="00246E2D" w:rsidRDefault="00246E2D" w:rsidP="00BB7412">
            <w:pPr>
              <w:jc w:val="center"/>
              <w:rPr>
                <w:color w:val="000000"/>
              </w:rPr>
            </w:pPr>
            <w:r w:rsidRPr="006C4258">
              <w:rPr>
                <w:color w:val="000000"/>
              </w:rPr>
              <w:t>21513,66</w:t>
            </w:r>
          </w:p>
          <w:p w14:paraId="240C1296" w14:textId="466BC88E" w:rsidR="00246E2D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246E2D">
              <w:rPr>
                <w:color w:val="000000"/>
              </w:rPr>
              <w:t>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D988" w14:textId="43734E57" w:rsidR="00246E2D" w:rsidRDefault="00246E2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83506">
              <w:rPr>
                <w:color w:val="000000"/>
              </w:rPr>
              <w:t>4400-6438-6723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CD4" w14:textId="39912703" w:rsidR="00246E2D" w:rsidRDefault="00246E2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1,546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65C3" w14:textId="10927BE7" w:rsidR="00246E2D" w:rsidRDefault="00246E2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83506">
              <w:rPr>
                <w:color w:val="000000"/>
              </w:rPr>
              <w:t>44/3512483</w:t>
            </w:r>
          </w:p>
        </w:tc>
      </w:tr>
      <w:tr w:rsidR="00DD251B" w14:paraId="6070D57A" w14:textId="77777777" w:rsidTr="00726434">
        <w:tc>
          <w:tcPr>
            <w:tcW w:w="570" w:type="dxa"/>
          </w:tcPr>
          <w:p w14:paraId="24C48D09" w14:textId="2222136A" w:rsidR="00DD251B" w:rsidRDefault="00DD251B" w:rsidP="00DD251B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9.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5AF4" w14:textId="355CED31" w:rsidR="00DD251B" w:rsidRDefault="00DD251B" w:rsidP="00DD251B">
            <w:pPr>
              <w:tabs>
                <w:tab w:val="right" w:pos="9638"/>
              </w:tabs>
              <w:rPr>
                <w:lang w:val="lt-LT"/>
              </w:rPr>
            </w:pPr>
            <w:r w:rsidRPr="00BC715D">
              <w:rPr>
                <w:color w:val="000000"/>
                <w:lang w:val="lt-LT"/>
              </w:rPr>
              <w:t>Privažiuojamasis kelias prie Galadusio ež. nuo kelio LZ0043 Filicijanavas</w:t>
            </w:r>
            <w:r w:rsidR="00997C0E">
              <w:rPr>
                <w:color w:val="000000"/>
                <w:lang w:val="lt-LT"/>
              </w:rPr>
              <w:t>–</w:t>
            </w:r>
            <w:r w:rsidRPr="00BC715D">
              <w:rPr>
                <w:color w:val="000000"/>
                <w:lang w:val="lt-LT"/>
              </w:rPr>
              <w:t>Janaslavas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FD76" w14:textId="405D990A" w:rsidR="00DD251B" w:rsidRDefault="00DD251B" w:rsidP="00DD251B">
            <w:pPr>
              <w:tabs>
                <w:tab w:val="right" w:pos="9638"/>
              </w:tabs>
              <w:rPr>
                <w:lang w:val="lt-LT"/>
              </w:rPr>
            </w:pPr>
            <w:r w:rsidRPr="00BC715D">
              <w:rPr>
                <w:color w:val="000000"/>
                <w:lang w:val="lt-LT"/>
              </w:rPr>
              <w:t>Lazdijų r. sav. teritorija</w:t>
            </w:r>
          </w:p>
        </w:tc>
        <w:tc>
          <w:tcPr>
            <w:tcW w:w="1134" w:type="dxa"/>
          </w:tcPr>
          <w:p w14:paraId="364F37CD" w14:textId="77777777" w:rsidR="00DD251B" w:rsidRDefault="00DD251B" w:rsidP="00DD251B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</w:p>
          <w:p w14:paraId="17388C56" w14:textId="77777777" w:rsidR="00DD251B" w:rsidRDefault="00DD251B" w:rsidP="00DD251B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</w:p>
          <w:p w14:paraId="159C61E6" w14:textId="181C781C" w:rsidR="00DD251B" w:rsidRDefault="00DD251B" w:rsidP="00DD251B">
            <w:pPr>
              <w:tabs>
                <w:tab w:val="right" w:pos="9638"/>
              </w:tabs>
              <w:rPr>
                <w:lang w:val="lt-LT"/>
              </w:rPr>
            </w:pPr>
            <w:r w:rsidRPr="00BC715D">
              <w:rPr>
                <w:color w:val="000000"/>
                <w:lang w:val="lt-LT"/>
              </w:rPr>
              <w:t>LZ0044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79B7" w14:textId="038AAEF9" w:rsidR="00DD251B" w:rsidRDefault="00DD251B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83506">
              <w:rPr>
                <w:color w:val="000000"/>
              </w:rPr>
              <w:t>CA-00002574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2E0F" w14:textId="7A672879" w:rsidR="00DD251B" w:rsidRDefault="00DD251B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6C4258">
              <w:rPr>
                <w:color w:val="000000"/>
              </w:rPr>
              <w:t>16498,41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95A1" w14:textId="77777777" w:rsidR="00DD251B" w:rsidRDefault="00DD251B" w:rsidP="00BB7412">
            <w:pPr>
              <w:jc w:val="center"/>
              <w:rPr>
                <w:color w:val="000000"/>
              </w:rPr>
            </w:pPr>
            <w:r w:rsidRPr="006C4258">
              <w:rPr>
                <w:color w:val="000000"/>
              </w:rPr>
              <w:t>15652,33</w:t>
            </w:r>
          </w:p>
          <w:p w14:paraId="7759C159" w14:textId="1CC1E18E" w:rsidR="00DD251B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DD251B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739C" w14:textId="52FEF5E5" w:rsidR="00DD251B" w:rsidRDefault="00DD251B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83506">
              <w:rPr>
                <w:color w:val="000000"/>
              </w:rPr>
              <w:t>4400-6434-0387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0050" w14:textId="1A2C28BC" w:rsidR="00DD251B" w:rsidRDefault="00DD251B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0,780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D255" w14:textId="2B238645" w:rsidR="00DD251B" w:rsidRDefault="00DD251B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83506">
              <w:rPr>
                <w:color w:val="000000"/>
              </w:rPr>
              <w:t>44/3510650</w:t>
            </w:r>
          </w:p>
        </w:tc>
      </w:tr>
      <w:tr w:rsidR="004E03EA" w14:paraId="4DCD470F" w14:textId="77777777" w:rsidTr="00997C0E">
        <w:tc>
          <w:tcPr>
            <w:tcW w:w="570" w:type="dxa"/>
          </w:tcPr>
          <w:p w14:paraId="50DE298D" w14:textId="2B9B0DE9" w:rsidR="004E03EA" w:rsidRDefault="004E03EA" w:rsidP="004E03EA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10.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EF58" w14:textId="5CFA32BD" w:rsidR="004E03EA" w:rsidRPr="00991BA3" w:rsidRDefault="004E03EA" w:rsidP="004E03EA">
            <w:pPr>
              <w:tabs>
                <w:tab w:val="right" w:pos="9638"/>
              </w:tabs>
              <w:rPr>
                <w:lang w:val="lt-LT"/>
              </w:rPr>
            </w:pPr>
            <w:r w:rsidRPr="00991BA3">
              <w:rPr>
                <w:color w:val="000000"/>
                <w:lang w:val="lt-LT"/>
              </w:rPr>
              <w:t>Privažiuojamasis kelias prie sodybos nuo kelio 2522 Lazdijai</w:t>
            </w:r>
            <w:r w:rsidR="00997C0E">
              <w:rPr>
                <w:color w:val="000000"/>
                <w:lang w:val="lt-LT"/>
              </w:rPr>
              <w:t>–</w:t>
            </w:r>
            <w:r w:rsidRPr="00991BA3">
              <w:rPr>
                <w:color w:val="000000"/>
                <w:lang w:val="lt-LT"/>
              </w:rPr>
              <w:t>Vingrėnai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FD1B" w14:textId="5DBFD976" w:rsidR="004E03EA" w:rsidRDefault="004E03EA" w:rsidP="004E03EA">
            <w:pPr>
              <w:tabs>
                <w:tab w:val="right" w:pos="9638"/>
              </w:tabs>
              <w:rPr>
                <w:lang w:val="lt-LT"/>
              </w:rPr>
            </w:pPr>
            <w:r w:rsidRPr="00991BA3">
              <w:rPr>
                <w:color w:val="000000"/>
                <w:lang w:val="lt-LT"/>
              </w:rPr>
              <w:t>Lazdijų r. sav. teritorija</w:t>
            </w:r>
          </w:p>
        </w:tc>
        <w:tc>
          <w:tcPr>
            <w:tcW w:w="1134" w:type="dxa"/>
            <w:vAlign w:val="center"/>
          </w:tcPr>
          <w:p w14:paraId="2A48AB48" w14:textId="36C426F9" w:rsidR="004E03EA" w:rsidRDefault="004E03EA" w:rsidP="004E03EA">
            <w:pPr>
              <w:tabs>
                <w:tab w:val="right" w:pos="9638"/>
              </w:tabs>
              <w:rPr>
                <w:lang w:val="lt-LT"/>
              </w:rPr>
            </w:pPr>
            <w:r w:rsidRPr="00991BA3">
              <w:rPr>
                <w:color w:val="000000"/>
                <w:lang w:val="lt-LT"/>
              </w:rPr>
              <w:t>LZ0077</w:t>
            </w:r>
          </w:p>
        </w:tc>
        <w:tc>
          <w:tcPr>
            <w:tcW w:w="1701" w:type="dxa"/>
            <w:vAlign w:val="center"/>
          </w:tcPr>
          <w:p w14:paraId="40DFC505" w14:textId="36186BA4" w:rsidR="004E03EA" w:rsidRDefault="004E03E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E5A75">
              <w:rPr>
                <w:color w:val="000000"/>
              </w:rPr>
              <w:t>MELI110343</w:t>
            </w:r>
          </w:p>
        </w:tc>
        <w:tc>
          <w:tcPr>
            <w:tcW w:w="1510" w:type="dxa"/>
            <w:vAlign w:val="center"/>
          </w:tcPr>
          <w:p w14:paraId="63961ED1" w14:textId="61E64C31" w:rsidR="004E03EA" w:rsidRDefault="004E03E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6C4258">
              <w:rPr>
                <w:color w:val="000000"/>
              </w:rPr>
              <w:t>9912,53</w:t>
            </w:r>
          </w:p>
        </w:tc>
        <w:tc>
          <w:tcPr>
            <w:tcW w:w="1513" w:type="dxa"/>
            <w:vAlign w:val="center"/>
          </w:tcPr>
          <w:p w14:paraId="5B05D6EE" w14:textId="77777777" w:rsidR="004E03EA" w:rsidRDefault="004E03EA" w:rsidP="00BB7412">
            <w:pPr>
              <w:jc w:val="center"/>
              <w:rPr>
                <w:color w:val="000000"/>
              </w:rPr>
            </w:pPr>
            <w:r w:rsidRPr="006C4258">
              <w:rPr>
                <w:color w:val="000000"/>
              </w:rPr>
              <w:t>0,00</w:t>
            </w:r>
          </w:p>
          <w:p w14:paraId="11291524" w14:textId="54563E08" w:rsidR="004E03EA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(2</w:t>
            </w:r>
            <w:r w:rsidR="004E03EA">
              <w:rPr>
                <w:color w:val="000000"/>
              </w:rPr>
              <w:t>020-09-24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vAlign w:val="center"/>
          </w:tcPr>
          <w:p w14:paraId="701CB80D" w14:textId="21AC6115" w:rsidR="004E03EA" w:rsidRDefault="004E03E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E5A75">
              <w:rPr>
                <w:color w:val="000000"/>
              </w:rPr>
              <w:t>4400-6434-0398</w:t>
            </w:r>
          </w:p>
        </w:tc>
        <w:tc>
          <w:tcPr>
            <w:tcW w:w="992" w:type="dxa"/>
            <w:vAlign w:val="center"/>
          </w:tcPr>
          <w:p w14:paraId="18CDD0D9" w14:textId="6D1538F2" w:rsidR="004E03EA" w:rsidRDefault="004E03E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1,307</w:t>
            </w:r>
          </w:p>
        </w:tc>
        <w:tc>
          <w:tcPr>
            <w:tcW w:w="1418" w:type="dxa"/>
            <w:vAlign w:val="center"/>
          </w:tcPr>
          <w:p w14:paraId="2AD1CDB4" w14:textId="62367F58" w:rsidR="004E03EA" w:rsidRDefault="004E03E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E5A75">
              <w:rPr>
                <w:color w:val="000000"/>
              </w:rPr>
              <w:t>44/3510651</w:t>
            </w:r>
          </w:p>
        </w:tc>
      </w:tr>
      <w:tr w:rsidR="00F229B4" w14:paraId="6D441A5A" w14:textId="77777777" w:rsidTr="00997C0E">
        <w:tc>
          <w:tcPr>
            <w:tcW w:w="570" w:type="dxa"/>
          </w:tcPr>
          <w:p w14:paraId="6F0ECA7A" w14:textId="73C2EB53" w:rsidR="00F229B4" w:rsidRDefault="00F229B4" w:rsidP="00F229B4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>11.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9BC4" w14:textId="3BB64ED4" w:rsidR="00F229B4" w:rsidRDefault="00F229B4" w:rsidP="00F229B4">
            <w:pPr>
              <w:tabs>
                <w:tab w:val="right" w:pos="9638"/>
              </w:tabs>
              <w:rPr>
                <w:lang w:val="lt-LT"/>
              </w:rPr>
            </w:pPr>
            <w:r w:rsidRPr="003726D5">
              <w:rPr>
                <w:color w:val="000000"/>
                <w:lang w:val="lt-LT"/>
              </w:rPr>
              <w:t>Privažiuojamasis kelias prie karjero nuo kelio 2510 Lazdijai</w:t>
            </w:r>
            <w:r w:rsidR="00997C0E">
              <w:rPr>
                <w:color w:val="000000"/>
                <w:lang w:val="lt-LT"/>
              </w:rPr>
              <w:t>–</w:t>
            </w:r>
            <w:r w:rsidRPr="003726D5">
              <w:rPr>
                <w:color w:val="000000"/>
                <w:lang w:val="lt-LT"/>
              </w:rPr>
              <w:t>Kučiūnai</w:t>
            </w:r>
            <w:r w:rsidR="00997C0E">
              <w:rPr>
                <w:color w:val="000000"/>
                <w:lang w:val="lt-LT"/>
              </w:rPr>
              <w:t>–</w:t>
            </w:r>
            <w:r w:rsidRPr="003726D5">
              <w:rPr>
                <w:color w:val="000000"/>
                <w:lang w:val="lt-LT"/>
              </w:rPr>
              <w:t>Veisiejai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61FA" w14:textId="1117518C" w:rsidR="00F229B4" w:rsidRDefault="00F229B4" w:rsidP="00F229B4">
            <w:pPr>
              <w:tabs>
                <w:tab w:val="right" w:pos="9638"/>
              </w:tabs>
              <w:rPr>
                <w:lang w:val="lt-LT"/>
              </w:rPr>
            </w:pPr>
            <w:r w:rsidRPr="003726D5">
              <w:rPr>
                <w:color w:val="000000"/>
                <w:lang w:val="it-IT"/>
              </w:rPr>
              <w:t>Lazdijų r. sav. Papalazdijų I k.</w:t>
            </w:r>
          </w:p>
        </w:tc>
        <w:tc>
          <w:tcPr>
            <w:tcW w:w="1134" w:type="dxa"/>
            <w:vAlign w:val="center"/>
          </w:tcPr>
          <w:p w14:paraId="4ED9A15D" w14:textId="4CA2D0D8" w:rsidR="00F229B4" w:rsidRDefault="00F229B4" w:rsidP="00F229B4">
            <w:pPr>
              <w:tabs>
                <w:tab w:val="right" w:pos="9638"/>
              </w:tabs>
              <w:rPr>
                <w:lang w:val="lt-LT"/>
              </w:rPr>
            </w:pPr>
            <w:r w:rsidRPr="003726D5">
              <w:rPr>
                <w:color w:val="000000"/>
                <w:lang w:val="lt-LT"/>
              </w:rPr>
              <w:t>LZ0181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5C35" w14:textId="7F57E996" w:rsidR="00F229B4" w:rsidRDefault="00F229B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E5A75">
              <w:rPr>
                <w:color w:val="000000"/>
              </w:rPr>
              <w:t>CA-00002650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148E" w14:textId="6AA919D9" w:rsidR="00F229B4" w:rsidRDefault="00F229B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F478D">
              <w:rPr>
                <w:color w:val="000000"/>
              </w:rPr>
              <w:t>16709,03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8B7F" w14:textId="77777777" w:rsidR="00F229B4" w:rsidRDefault="00F229B4" w:rsidP="00BB7412">
            <w:pPr>
              <w:jc w:val="center"/>
              <w:rPr>
                <w:color w:val="000000"/>
              </w:rPr>
            </w:pPr>
            <w:r w:rsidRPr="000F478D">
              <w:rPr>
                <w:color w:val="000000"/>
              </w:rPr>
              <w:t>15852,15</w:t>
            </w:r>
          </w:p>
          <w:p w14:paraId="45574103" w14:textId="2C3A8788" w:rsidR="00F229B4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F229B4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D71F" w14:textId="70F9E426" w:rsidR="00F229B4" w:rsidRDefault="00F229B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E5A75">
              <w:rPr>
                <w:color w:val="000000"/>
              </w:rPr>
              <w:t>4400-6434-0376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A198" w14:textId="3DB27E84" w:rsidR="00F229B4" w:rsidRDefault="00F229B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1C2F" w14:textId="03AC5969" w:rsidR="00F229B4" w:rsidRDefault="00F229B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E5A75">
              <w:rPr>
                <w:color w:val="000000"/>
              </w:rPr>
              <w:t>44/3510649</w:t>
            </w:r>
          </w:p>
        </w:tc>
      </w:tr>
      <w:tr w:rsidR="00F46173" w14:paraId="5CB24BD0" w14:textId="77777777" w:rsidTr="00997C0E">
        <w:tc>
          <w:tcPr>
            <w:tcW w:w="570" w:type="dxa"/>
          </w:tcPr>
          <w:p w14:paraId="2007A2ED" w14:textId="4421A679" w:rsidR="00F46173" w:rsidRDefault="00F46173" w:rsidP="00F46173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12.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2EF2" w14:textId="2BE5F48E" w:rsidR="00F46173" w:rsidRDefault="00F46173" w:rsidP="00F46173">
            <w:pPr>
              <w:tabs>
                <w:tab w:val="right" w:pos="9638"/>
              </w:tabs>
              <w:rPr>
                <w:lang w:val="lt-LT"/>
              </w:rPr>
            </w:pPr>
            <w:r w:rsidRPr="001A5CB1">
              <w:rPr>
                <w:color w:val="000000"/>
                <w:lang w:val="lt-LT"/>
              </w:rPr>
              <w:t>Privažiuojamasis kelias prie kelio LZ0015 Nemajūnai</w:t>
            </w:r>
            <w:r w:rsidR="00997C0E">
              <w:rPr>
                <w:color w:val="000000"/>
                <w:lang w:val="lt-LT"/>
              </w:rPr>
              <w:t>–</w:t>
            </w:r>
            <w:r w:rsidRPr="001A5CB1">
              <w:rPr>
                <w:color w:val="000000"/>
                <w:lang w:val="lt-LT"/>
              </w:rPr>
              <w:t>Kirtiliškė nuo kelio 132 Alytus</w:t>
            </w:r>
            <w:r w:rsidR="00997C0E">
              <w:rPr>
                <w:color w:val="000000"/>
                <w:lang w:val="lt-LT"/>
              </w:rPr>
              <w:t>–</w:t>
            </w:r>
            <w:r w:rsidRPr="001A5CB1">
              <w:rPr>
                <w:color w:val="000000"/>
                <w:lang w:val="lt-LT"/>
              </w:rPr>
              <w:t>Seirijai</w:t>
            </w:r>
            <w:r w:rsidR="00997C0E">
              <w:rPr>
                <w:color w:val="000000"/>
                <w:lang w:val="lt-LT"/>
              </w:rPr>
              <w:t>–</w:t>
            </w:r>
            <w:r w:rsidRPr="001A5CB1">
              <w:rPr>
                <w:color w:val="000000"/>
                <w:lang w:val="lt-LT"/>
              </w:rPr>
              <w:t>Lazdijai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D361" w14:textId="58131936" w:rsidR="00F46173" w:rsidRDefault="00F46173" w:rsidP="00F46173">
            <w:pPr>
              <w:tabs>
                <w:tab w:val="right" w:pos="9638"/>
              </w:tabs>
              <w:rPr>
                <w:lang w:val="lt-LT"/>
              </w:rPr>
            </w:pPr>
            <w:r w:rsidRPr="001A5CB1">
              <w:rPr>
                <w:color w:val="000000"/>
                <w:lang w:val="lt-LT"/>
              </w:rPr>
              <w:t>Lazdijų r. sav. Nemajūnų k.</w:t>
            </w:r>
          </w:p>
        </w:tc>
        <w:tc>
          <w:tcPr>
            <w:tcW w:w="1134" w:type="dxa"/>
            <w:vAlign w:val="center"/>
          </w:tcPr>
          <w:p w14:paraId="15ED056F" w14:textId="24595897" w:rsidR="00F46173" w:rsidRDefault="00F46173" w:rsidP="00F46173">
            <w:pPr>
              <w:tabs>
                <w:tab w:val="right" w:pos="9638"/>
              </w:tabs>
              <w:rPr>
                <w:lang w:val="lt-LT"/>
              </w:rPr>
            </w:pPr>
            <w:r w:rsidRPr="001A5CB1">
              <w:rPr>
                <w:color w:val="000000"/>
                <w:lang w:val="lt-LT"/>
              </w:rPr>
              <w:t>LZ0016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3AF5" w14:textId="5ECDAA8C" w:rsidR="00F46173" w:rsidRDefault="00F46173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E5A75">
              <w:rPr>
                <w:color w:val="000000"/>
              </w:rPr>
              <w:t>CA-00002561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955B" w14:textId="1314A636" w:rsidR="00F46173" w:rsidRDefault="00F46173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F478D">
              <w:rPr>
                <w:color w:val="000000"/>
              </w:rPr>
              <w:t>16358,00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27EE" w14:textId="77777777" w:rsidR="00F46173" w:rsidRDefault="00F46173" w:rsidP="00BB7412">
            <w:pPr>
              <w:jc w:val="center"/>
              <w:rPr>
                <w:color w:val="000000"/>
              </w:rPr>
            </w:pPr>
            <w:r w:rsidRPr="000F478D">
              <w:rPr>
                <w:color w:val="000000"/>
              </w:rPr>
              <w:t>15519,12</w:t>
            </w:r>
          </w:p>
          <w:p w14:paraId="65AEA16B" w14:textId="0C339FF4" w:rsidR="00F46173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F46173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6C25" w14:textId="0F8DDF12" w:rsidR="00F46173" w:rsidRDefault="00F46173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E5A75">
              <w:rPr>
                <w:color w:val="000000"/>
              </w:rPr>
              <w:t>4400-6434-0410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C553" w14:textId="50B38137" w:rsidR="00F46173" w:rsidRDefault="00F46173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BA9F" w14:textId="1171065B" w:rsidR="00F46173" w:rsidRDefault="00F46173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E5A75">
              <w:rPr>
                <w:color w:val="000000"/>
              </w:rPr>
              <w:t>44/3510653</w:t>
            </w:r>
          </w:p>
        </w:tc>
      </w:tr>
      <w:tr w:rsidR="00593704" w14:paraId="189B0266" w14:textId="77777777" w:rsidTr="00726434">
        <w:tc>
          <w:tcPr>
            <w:tcW w:w="570" w:type="dxa"/>
          </w:tcPr>
          <w:p w14:paraId="2A462214" w14:textId="7AFA711C" w:rsidR="00593704" w:rsidRPr="00375F7D" w:rsidRDefault="00375F7D" w:rsidP="00593704">
            <w:pPr>
              <w:tabs>
                <w:tab w:val="right" w:pos="9638"/>
              </w:tabs>
              <w:rPr>
                <w:lang w:val="lt-LT"/>
              </w:rPr>
            </w:pPr>
            <w:r w:rsidRPr="00375F7D">
              <w:rPr>
                <w:lang w:val="lt-LT"/>
              </w:rPr>
              <w:t xml:space="preserve">13.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220F" w14:textId="14543C69" w:rsidR="00593704" w:rsidRPr="00375F7D" w:rsidRDefault="00593704" w:rsidP="00593704">
            <w:pPr>
              <w:tabs>
                <w:tab w:val="right" w:pos="9638"/>
              </w:tabs>
              <w:rPr>
                <w:lang w:val="lt-LT"/>
              </w:rPr>
            </w:pPr>
            <w:r w:rsidRPr="00375F7D">
              <w:rPr>
                <w:color w:val="000000"/>
              </w:rPr>
              <w:t>Liepų gatvė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88E8" w14:textId="715B6A0E" w:rsidR="00593704" w:rsidRDefault="00593704" w:rsidP="00593704">
            <w:pPr>
              <w:tabs>
                <w:tab w:val="right" w:pos="9638"/>
              </w:tabs>
              <w:rPr>
                <w:lang w:val="lt-LT"/>
              </w:rPr>
            </w:pPr>
            <w:r w:rsidRPr="00187930">
              <w:rPr>
                <w:color w:val="000000"/>
                <w:lang w:val="lt-LT"/>
              </w:rPr>
              <w:t>Lazdijų r. sav. Lazdijų m. Liepų g.</w:t>
            </w:r>
          </w:p>
        </w:tc>
        <w:tc>
          <w:tcPr>
            <w:tcW w:w="1134" w:type="dxa"/>
          </w:tcPr>
          <w:p w14:paraId="4929302F" w14:textId="77777777" w:rsidR="00B45EAF" w:rsidRDefault="00B45EAF" w:rsidP="00593704">
            <w:pPr>
              <w:tabs>
                <w:tab w:val="right" w:pos="9638"/>
              </w:tabs>
              <w:rPr>
                <w:color w:val="000000"/>
              </w:rPr>
            </w:pPr>
          </w:p>
          <w:p w14:paraId="7281FA34" w14:textId="27858AC3" w:rsidR="00593704" w:rsidRDefault="00593704" w:rsidP="00593704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color w:val="000000"/>
              </w:rPr>
              <w:t>LZ9223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997E" w14:textId="2DE92598" w:rsidR="00593704" w:rsidRDefault="0059370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E2486F">
              <w:rPr>
                <w:color w:val="000000"/>
              </w:rPr>
              <w:t>LAZM110016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79AC" w14:textId="64540E9C" w:rsidR="00593704" w:rsidRDefault="0059370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F478D">
              <w:rPr>
                <w:color w:val="000000"/>
              </w:rPr>
              <w:t>48866,63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6113" w14:textId="77777777" w:rsidR="00593704" w:rsidRDefault="00593704" w:rsidP="00BB7412">
            <w:pPr>
              <w:jc w:val="center"/>
              <w:rPr>
                <w:color w:val="000000"/>
              </w:rPr>
            </w:pPr>
            <w:r w:rsidRPr="000F478D">
              <w:rPr>
                <w:color w:val="000000"/>
              </w:rPr>
              <w:t>11921,87</w:t>
            </w:r>
          </w:p>
          <w:p w14:paraId="1AA9A1EA" w14:textId="1CA98AB4" w:rsidR="00593704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593704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4D2B" w14:textId="7893E490" w:rsidR="00593704" w:rsidRDefault="0059370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E2486F">
              <w:rPr>
                <w:color w:val="000000"/>
              </w:rPr>
              <w:t>4400-6434-0065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6F8B" w14:textId="5CB462F8" w:rsidR="00593704" w:rsidRDefault="0059370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0,626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0A53" w14:textId="0F45AB46" w:rsidR="00593704" w:rsidRDefault="00593704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E2486F">
              <w:rPr>
                <w:color w:val="000000"/>
              </w:rPr>
              <w:t>44/3510476</w:t>
            </w:r>
          </w:p>
        </w:tc>
      </w:tr>
      <w:tr w:rsidR="001D6C08" w14:paraId="3A99EAA2" w14:textId="77777777" w:rsidTr="00726434">
        <w:tc>
          <w:tcPr>
            <w:tcW w:w="570" w:type="dxa"/>
          </w:tcPr>
          <w:p w14:paraId="60C7FD9B" w14:textId="0E4C8304" w:rsidR="001D6C08" w:rsidRDefault="001D6C08" w:rsidP="001D6C08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14.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1905" w14:textId="29C6B63F" w:rsidR="001D6C08" w:rsidRDefault="001D6C08" w:rsidP="001D6C08">
            <w:pPr>
              <w:tabs>
                <w:tab w:val="right" w:pos="9638"/>
              </w:tabs>
              <w:rPr>
                <w:lang w:val="lt-LT"/>
              </w:rPr>
            </w:pPr>
            <w:r w:rsidRPr="009771D4">
              <w:rPr>
                <w:color w:val="000000"/>
                <w:lang w:val="lt-LT"/>
              </w:rPr>
              <w:t>Artojų gatvė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BC5E" w14:textId="44B80F7D" w:rsidR="001D6C08" w:rsidRDefault="001D6C08" w:rsidP="001D6C08">
            <w:pPr>
              <w:tabs>
                <w:tab w:val="right" w:pos="9638"/>
              </w:tabs>
              <w:rPr>
                <w:lang w:val="lt-LT"/>
              </w:rPr>
            </w:pPr>
            <w:r w:rsidRPr="009771D4">
              <w:rPr>
                <w:color w:val="000000"/>
                <w:lang w:val="lt-LT"/>
              </w:rPr>
              <w:t>Lazdijų r. sav. Birsčių k. Artojų g.</w:t>
            </w:r>
          </w:p>
        </w:tc>
        <w:tc>
          <w:tcPr>
            <w:tcW w:w="1134" w:type="dxa"/>
          </w:tcPr>
          <w:p w14:paraId="7725A96C" w14:textId="77777777" w:rsidR="00B27F85" w:rsidRDefault="00B27F85" w:rsidP="001D6C08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</w:p>
          <w:p w14:paraId="75443D2F" w14:textId="759884A5" w:rsidR="001D6C08" w:rsidRDefault="001D6C08" w:rsidP="001D6C08">
            <w:pPr>
              <w:tabs>
                <w:tab w:val="right" w:pos="9638"/>
              </w:tabs>
              <w:rPr>
                <w:lang w:val="lt-LT"/>
              </w:rPr>
            </w:pPr>
            <w:r w:rsidRPr="009771D4">
              <w:rPr>
                <w:color w:val="000000"/>
                <w:lang w:val="lt-LT"/>
              </w:rPr>
              <w:t>LZ7106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2883" w14:textId="2B23814A" w:rsidR="001D6C08" w:rsidRDefault="001D6C08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E2486F">
              <w:rPr>
                <w:color w:val="000000"/>
              </w:rPr>
              <w:t>7000008174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0DEB" w14:textId="0C23C3E9" w:rsidR="001D6C08" w:rsidRDefault="001D6C08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F478D">
              <w:rPr>
                <w:color w:val="000000"/>
              </w:rPr>
              <w:t>35331,38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74D2" w14:textId="77777777" w:rsidR="001D6C08" w:rsidRDefault="001D6C08" w:rsidP="00BB7412">
            <w:pPr>
              <w:jc w:val="center"/>
              <w:rPr>
                <w:color w:val="000000"/>
              </w:rPr>
            </w:pPr>
            <w:r w:rsidRPr="000F478D">
              <w:rPr>
                <w:color w:val="000000"/>
              </w:rPr>
              <w:t>15578,47</w:t>
            </w:r>
          </w:p>
          <w:p w14:paraId="71B1D286" w14:textId="01522777" w:rsidR="001D6C08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1D6C08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5CEF" w14:textId="1706BDA7" w:rsidR="001D6C08" w:rsidRDefault="001D6C08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E2486F">
              <w:rPr>
                <w:color w:val="000000"/>
              </w:rPr>
              <w:t>4400-6430-5600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1937" w14:textId="78A67C77" w:rsidR="001D6C08" w:rsidRDefault="001D6C08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0509" w14:textId="2601E867" w:rsidR="001D6C08" w:rsidRDefault="001D6C08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E2486F">
              <w:rPr>
                <w:color w:val="000000"/>
              </w:rPr>
              <w:t>44/3508596</w:t>
            </w:r>
          </w:p>
        </w:tc>
      </w:tr>
      <w:tr w:rsidR="00EA460C" w14:paraId="71FF764A" w14:textId="77777777" w:rsidTr="00997C0E">
        <w:tc>
          <w:tcPr>
            <w:tcW w:w="570" w:type="dxa"/>
          </w:tcPr>
          <w:p w14:paraId="5AE67609" w14:textId="528BBF85" w:rsidR="00EA460C" w:rsidRDefault="00EA460C" w:rsidP="00EA460C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15.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215E" w14:textId="4D4278FD" w:rsidR="00EA460C" w:rsidRDefault="00EA460C" w:rsidP="00EA460C">
            <w:pPr>
              <w:tabs>
                <w:tab w:val="right" w:pos="9638"/>
              </w:tabs>
              <w:rPr>
                <w:lang w:val="lt-LT"/>
              </w:rPr>
            </w:pPr>
            <w:r w:rsidRPr="00F420C9">
              <w:rPr>
                <w:color w:val="000000"/>
                <w:lang w:val="lt-LT"/>
              </w:rPr>
              <w:t>Šeštokai</w:t>
            </w:r>
            <w:r w:rsidR="00997C0E">
              <w:rPr>
                <w:color w:val="000000"/>
                <w:lang w:val="lt-LT"/>
              </w:rPr>
              <w:t>–</w:t>
            </w:r>
            <w:r w:rsidRPr="00F420C9">
              <w:rPr>
                <w:color w:val="000000"/>
                <w:lang w:val="lt-LT"/>
              </w:rPr>
              <w:t>Kirsnos upelis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F4C8" w14:textId="72F048D2" w:rsidR="00EA460C" w:rsidRDefault="00EA460C" w:rsidP="00EA460C">
            <w:pPr>
              <w:tabs>
                <w:tab w:val="right" w:pos="9638"/>
              </w:tabs>
              <w:rPr>
                <w:lang w:val="lt-LT"/>
              </w:rPr>
            </w:pPr>
            <w:r w:rsidRPr="00F420C9">
              <w:rPr>
                <w:color w:val="000000"/>
                <w:lang w:val="lt-LT"/>
              </w:rPr>
              <w:t>Lazdijų r. sav. Šeštokų k.</w:t>
            </w:r>
          </w:p>
        </w:tc>
        <w:tc>
          <w:tcPr>
            <w:tcW w:w="1134" w:type="dxa"/>
            <w:vAlign w:val="center"/>
          </w:tcPr>
          <w:p w14:paraId="4BFA6A22" w14:textId="7CF9E121" w:rsidR="00EA460C" w:rsidRDefault="00EA460C" w:rsidP="00EA460C">
            <w:pPr>
              <w:tabs>
                <w:tab w:val="right" w:pos="9638"/>
              </w:tabs>
              <w:rPr>
                <w:lang w:val="lt-LT"/>
              </w:rPr>
            </w:pPr>
            <w:r w:rsidRPr="00F420C9">
              <w:rPr>
                <w:color w:val="000000"/>
                <w:lang w:val="lt-LT"/>
              </w:rPr>
              <w:t>LZ0736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6D25" w14:textId="2ECBC7A9" w:rsidR="00EA460C" w:rsidRDefault="00EA460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921BCC">
              <w:rPr>
                <w:color w:val="000000"/>
              </w:rPr>
              <w:t>MELI110935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19A1" w14:textId="5AB77862" w:rsidR="00EA460C" w:rsidRDefault="00EA460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F478D">
              <w:rPr>
                <w:color w:val="000000"/>
              </w:rPr>
              <w:t>17406,16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2736" w14:textId="77777777" w:rsidR="00EA460C" w:rsidRDefault="00EA460C" w:rsidP="00BB7412">
            <w:pPr>
              <w:jc w:val="center"/>
              <w:rPr>
                <w:color w:val="000000"/>
              </w:rPr>
            </w:pPr>
            <w:r w:rsidRPr="000F478D">
              <w:rPr>
                <w:color w:val="000000"/>
              </w:rPr>
              <w:t>0,00</w:t>
            </w:r>
          </w:p>
          <w:p w14:paraId="7D22129F" w14:textId="48DFFFBA" w:rsidR="00EA460C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EA460C">
              <w:rPr>
                <w:color w:val="000000"/>
              </w:rPr>
              <w:t>2014-12-31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5580" w14:textId="61BE152D" w:rsidR="00EA460C" w:rsidRDefault="00EA460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921BCC">
              <w:rPr>
                <w:color w:val="000000"/>
              </w:rPr>
              <w:t>4400-6430-5599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CD2B" w14:textId="543F4A6B" w:rsidR="00EA460C" w:rsidRDefault="00EA460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0E8" w14:textId="1B16DA5E" w:rsidR="00EA460C" w:rsidRDefault="00EA460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921BCC">
              <w:rPr>
                <w:color w:val="000000"/>
              </w:rPr>
              <w:t>44/3508595</w:t>
            </w:r>
          </w:p>
        </w:tc>
      </w:tr>
      <w:tr w:rsidR="000305CB" w14:paraId="16A126D3" w14:textId="77777777" w:rsidTr="00997C0E">
        <w:tc>
          <w:tcPr>
            <w:tcW w:w="570" w:type="dxa"/>
          </w:tcPr>
          <w:p w14:paraId="25239602" w14:textId="43C4A099" w:rsidR="000305CB" w:rsidRDefault="000305CB" w:rsidP="000305CB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lastRenderedPageBreak/>
              <w:t xml:space="preserve">16.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9A60" w14:textId="483BA796" w:rsidR="000305CB" w:rsidRDefault="000305CB" w:rsidP="000305CB">
            <w:pPr>
              <w:tabs>
                <w:tab w:val="right" w:pos="9638"/>
              </w:tabs>
              <w:rPr>
                <w:lang w:val="lt-LT"/>
              </w:rPr>
            </w:pPr>
            <w:r w:rsidRPr="00B27F85">
              <w:rPr>
                <w:color w:val="000000"/>
                <w:lang w:val="lt-LT"/>
              </w:rPr>
              <w:t>Privažiuojamasis kelias prie sodybos Naujosios Kirsnos k. nuo kelio 2513 Lazdijai</w:t>
            </w:r>
            <w:r w:rsidR="00997C0E">
              <w:rPr>
                <w:color w:val="000000"/>
                <w:lang w:val="lt-LT"/>
              </w:rPr>
              <w:t>–</w:t>
            </w:r>
            <w:r w:rsidRPr="00B27F85">
              <w:rPr>
                <w:color w:val="000000"/>
                <w:lang w:val="lt-LT"/>
              </w:rPr>
              <w:t>Naujoji Kirsna</w:t>
            </w:r>
            <w:r w:rsidR="00997C0E">
              <w:rPr>
                <w:color w:val="000000"/>
                <w:lang w:val="lt-LT"/>
              </w:rPr>
              <w:t>–</w:t>
            </w:r>
            <w:r w:rsidRPr="00B27F85">
              <w:rPr>
                <w:color w:val="000000"/>
                <w:lang w:val="lt-LT"/>
              </w:rPr>
              <w:t>Šeštokai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31F0" w14:textId="61E8CFDF" w:rsidR="000305CB" w:rsidRDefault="000305CB" w:rsidP="000305CB">
            <w:pPr>
              <w:tabs>
                <w:tab w:val="right" w:pos="9638"/>
              </w:tabs>
              <w:rPr>
                <w:lang w:val="lt-LT"/>
              </w:rPr>
            </w:pPr>
            <w:r w:rsidRPr="00B27F85">
              <w:rPr>
                <w:color w:val="000000"/>
                <w:lang w:val="lt-LT"/>
              </w:rPr>
              <w:t>Lazdijų r. sav. Naujosios Kirsnos k.</w:t>
            </w:r>
          </w:p>
        </w:tc>
        <w:tc>
          <w:tcPr>
            <w:tcW w:w="1134" w:type="dxa"/>
            <w:vAlign w:val="center"/>
          </w:tcPr>
          <w:p w14:paraId="77498E97" w14:textId="0EB0AD7F" w:rsidR="000305CB" w:rsidRDefault="000305CB" w:rsidP="000305CB">
            <w:pPr>
              <w:tabs>
                <w:tab w:val="right" w:pos="9638"/>
              </w:tabs>
              <w:rPr>
                <w:lang w:val="lt-LT"/>
              </w:rPr>
            </w:pPr>
            <w:r w:rsidRPr="00B27F85">
              <w:rPr>
                <w:color w:val="000000"/>
                <w:lang w:val="lt-LT"/>
              </w:rPr>
              <w:t>LZ0717</w:t>
            </w:r>
          </w:p>
        </w:tc>
        <w:tc>
          <w:tcPr>
            <w:tcW w:w="1701" w:type="dxa"/>
            <w:vAlign w:val="center"/>
          </w:tcPr>
          <w:p w14:paraId="5BF01EDB" w14:textId="2196CEA6" w:rsidR="000305CB" w:rsidRDefault="000305CB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41BA5">
              <w:rPr>
                <w:color w:val="000000"/>
              </w:rPr>
              <w:t>CA-00002732</w:t>
            </w:r>
          </w:p>
        </w:tc>
        <w:tc>
          <w:tcPr>
            <w:tcW w:w="1510" w:type="dxa"/>
            <w:vAlign w:val="center"/>
          </w:tcPr>
          <w:p w14:paraId="25DC95E5" w14:textId="318282CF" w:rsidR="000305CB" w:rsidRDefault="000305CB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0F478D">
              <w:rPr>
                <w:color w:val="000000"/>
              </w:rPr>
              <w:t>14766,66</w:t>
            </w:r>
          </w:p>
        </w:tc>
        <w:tc>
          <w:tcPr>
            <w:tcW w:w="1513" w:type="dxa"/>
            <w:vAlign w:val="center"/>
          </w:tcPr>
          <w:p w14:paraId="76E10421" w14:textId="77777777" w:rsidR="000305CB" w:rsidRDefault="000305CB" w:rsidP="00BB7412">
            <w:pPr>
              <w:jc w:val="center"/>
              <w:rPr>
                <w:color w:val="000000"/>
              </w:rPr>
            </w:pPr>
            <w:r w:rsidRPr="000F478D">
              <w:rPr>
                <w:color w:val="000000"/>
              </w:rPr>
              <w:t>14009,38</w:t>
            </w:r>
          </w:p>
          <w:p w14:paraId="1A6F3FF8" w14:textId="5B2CC913" w:rsidR="000305CB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0305CB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vAlign w:val="center"/>
          </w:tcPr>
          <w:p w14:paraId="38F5D566" w14:textId="0DC6304F" w:rsidR="000305CB" w:rsidRDefault="000305CB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41BA5">
              <w:rPr>
                <w:color w:val="000000"/>
              </w:rPr>
              <w:t>4400-6431-1008</w:t>
            </w:r>
          </w:p>
        </w:tc>
        <w:tc>
          <w:tcPr>
            <w:tcW w:w="992" w:type="dxa"/>
            <w:vAlign w:val="center"/>
          </w:tcPr>
          <w:p w14:paraId="4A088EC2" w14:textId="07380019" w:rsidR="000305CB" w:rsidRDefault="000305CB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0,646</w:t>
            </w:r>
          </w:p>
        </w:tc>
        <w:tc>
          <w:tcPr>
            <w:tcW w:w="1418" w:type="dxa"/>
            <w:vAlign w:val="center"/>
          </w:tcPr>
          <w:p w14:paraId="4559871C" w14:textId="0A6877CE" w:rsidR="000305CB" w:rsidRDefault="000305CB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921BCC">
              <w:rPr>
                <w:color w:val="000000"/>
              </w:rPr>
              <w:t>44/3509135</w:t>
            </w:r>
          </w:p>
        </w:tc>
      </w:tr>
      <w:tr w:rsidR="002936A2" w14:paraId="49022877" w14:textId="77777777" w:rsidTr="00726434">
        <w:tc>
          <w:tcPr>
            <w:tcW w:w="570" w:type="dxa"/>
          </w:tcPr>
          <w:p w14:paraId="68F702D7" w14:textId="662479A2" w:rsidR="002936A2" w:rsidRDefault="002936A2" w:rsidP="002936A2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17. </w:t>
            </w:r>
          </w:p>
        </w:tc>
        <w:tc>
          <w:tcPr>
            <w:tcW w:w="2371" w:type="dxa"/>
            <w:vAlign w:val="center"/>
          </w:tcPr>
          <w:p w14:paraId="6734CFFD" w14:textId="3656B495" w:rsidR="002936A2" w:rsidRDefault="002936A2" w:rsidP="002936A2">
            <w:pPr>
              <w:tabs>
                <w:tab w:val="right" w:pos="9638"/>
              </w:tabs>
              <w:rPr>
                <w:lang w:val="lt-LT"/>
              </w:rPr>
            </w:pPr>
            <w:r w:rsidRPr="00B41BA5">
              <w:rPr>
                <w:color w:val="000000"/>
              </w:rPr>
              <w:t>Parko gatvė</w:t>
            </w:r>
          </w:p>
        </w:tc>
        <w:tc>
          <w:tcPr>
            <w:tcW w:w="1595" w:type="dxa"/>
            <w:vAlign w:val="center"/>
          </w:tcPr>
          <w:p w14:paraId="701C0D9A" w14:textId="434CC1F5" w:rsidR="002936A2" w:rsidRDefault="002936A2" w:rsidP="002936A2">
            <w:pPr>
              <w:tabs>
                <w:tab w:val="right" w:pos="9638"/>
              </w:tabs>
              <w:rPr>
                <w:lang w:val="lt-LT"/>
              </w:rPr>
            </w:pPr>
            <w:r w:rsidRPr="00B41BA5">
              <w:rPr>
                <w:color w:val="000000"/>
              </w:rPr>
              <w:t>Lazdijų r. sav. Birutos k. Parko g.</w:t>
            </w:r>
          </w:p>
        </w:tc>
        <w:tc>
          <w:tcPr>
            <w:tcW w:w="1134" w:type="dxa"/>
          </w:tcPr>
          <w:p w14:paraId="3A240C87" w14:textId="77777777" w:rsidR="002936A2" w:rsidRDefault="002936A2" w:rsidP="002936A2">
            <w:pPr>
              <w:tabs>
                <w:tab w:val="right" w:pos="9638"/>
              </w:tabs>
              <w:rPr>
                <w:color w:val="000000"/>
              </w:rPr>
            </w:pPr>
          </w:p>
          <w:p w14:paraId="7F42ADF9" w14:textId="189F80FC" w:rsidR="002936A2" w:rsidRDefault="002936A2" w:rsidP="002936A2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color w:val="000000"/>
              </w:rPr>
              <w:t>LZ7510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325A" w14:textId="3FDB64F3" w:rsidR="002936A2" w:rsidRDefault="002936A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41BA5">
              <w:rPr>
                <w:color w:val="000000"/>
              </w:rPr>
              <w:t>MELI110939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7B24" w14:textId="5EBCA4ED" w:rsidR="002936A2" w:rsidRDefault="002936A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6613,20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1276" w14:textId="77777777" w:rsidR="002936A2" w:rsidRDefault="002936A2" w:rsidP="00BB7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7359E2C0" w14:textId="65A919B9" w:rsidR="002936A2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2936A2">
              <w:rPr>
                <w:color w:val="000000"/>
              </w:rPr>
              <w:t>2014-12-31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D550" w14:textId="036736DD" w:rsidR="002936A2" w:rsidRDefault="002936A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41BA5">
              <w:rPr>
                <w:color w:val="000000"/>
              </w:rPr>
              <w:t>4400-6432-4307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37C1" w14:textId="29B06D4A" w:rsidR="002936A2" w:rsidRDefault="002936A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0,374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AADA" w14:textId="705D81C7" w:rsidR="002936A2" w:rsidRDefault="002936A2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41BA5">
              <w:rPr>
                <w:color w:val="000000"/>
              </w:rPr>
              <w:t>44/3509841</w:t>
            </w:r>
          </w:p>
        </w:tc>
      </w:tr>
      <w:tr w:rsidR="004078D9" w14:paraId="3CB3E0C7" w14:textId="77777777" w:rsidTr="00726434">
        <w:tc>
          <w:tcPr>
            <w:tcW w:w="570" w:type="dxa"/>
          </w:tcPr>
          <w:p w14:paraId="18A819B0" w14:textId="5BA759BD" w:rsidR="004078D9" w:rsidRDefault="00142DCA" w:rsidP="004078D9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18.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3A1A" w14:textId="541A0760" w:rsidR="004078D9" w:rsidRDefault="004078D9" w:rsidP="004078D9">
            <w:pPr>
              <w:tabs>
                <w:tab w:val="right" w:pos="9638"/>
              </w:tabs>
              <w:rPr>
                <w:lang w:val="lt-LT"/>
              </w:rPr>
            </w:pPr>
            <w:r w:rsidRPr="00B41BA5">
              <w:rPr>
                <w:color w:val="000000"/>
              </w:rPr>
              <w:t>Parko gatvė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9DA8" w14:textId="6173D3C8" w:rsidR="004078D9" w:rsidRDefault="004078D9" w:rsidP="004078D9">
            <w:pPr>
              <w:tabs>
                <w:tab w:val="right" w:pos="9638"/>
              </w:tabs>
              <w:rPr>
                <w:lang w:val="lt-LT"/>
              </w:rPr>
            </w:pPr>
            <w:r w:rsidRPr="00B41BA5">
              <w:rPr>
                <w:color w:val="000000"/>
              </w:rPr>
              <w:t xml:space="preserve">Lazdijų r. sav. </w:t>
            </w:r>
            <w:r w:rsidR="00444E20">
              <w:rPr>
                <w:color w:val="000000"/>
              </w:rPr>
              <w:t xml:space="preserve">Tautrimų </w:t>
            </w:r>
            <w:r w:rsidRPr="00B41BA5">
              <w:rPr>
                <w:color w:val="000000"/>
              </w:rPr>
              <w:t xml:space="preserve"> k. Parko g.</w:t>
            </w:r>
          </w:p>
        </w:tc>
        <w:tc>
          <w:tcPr>
            <w:tcW w:w="1134" w:type="dxa"/>
          </w:tcPr>
          <w:p w14:paraId="49BAED8E" w14:textId="77777777" w:rsidR="004078D9" w:rsidRDefault="004078D9" w:rsidP="004078D9">
            <w:pPr>
              <w:tabs>
                <w:tab w:val="right" w:pos="9638"/>
              </w:tabs>
              <w:rPr>
                <w:color w:val="000000"/>
              </w:rPr>
            </w:pPr>
          </w:p>
          <w:p w14:paraId="21A8284D" w14:textId="2BBB410A" w:rsidR="004078D9" w:rsidRDefault="004078D9" w:rsidP="004078D9">
            <w:pPr>
              <w:tabs>
                <w:tab w:val="right" w:pos="9638"/>
              </w:tabs>
              <w:rPr>
                <w:lang w:val="lt-LT"/>
              </w:rPr>
            </w:pPr>
            <w:r w:rsidRPr="00B41BA5">
              <w:rPr>
                <w:color w:val="000000"/>
              </w:rPr>
              <w:t>LZ7510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C586" w14:textId="7A5AE5A1" w:rsidR="004078D9" w:rsidRDefault="004078D9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41BA5">
              <w:rPr>
                <w:color w:val="000000"/>
              </w:rPr>
              <w:t>MELI110939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7E51" w14:textId="0C284495" w:rsidR="004078D9" w:rsidRDefault="004078D9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11864,86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BB9A" w14:textId="77777777" w:rsidR="004078D9" w:rsidRDefault="004078D9" w:rsidP="00BB7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06D6E510" w14:textId="5183C740" w:rsidR="004078D9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4078D9">
              <w:rPr>
                <w:color w:val="000000"/>
              </w:rPr>
              <w:t>2014-12-31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3F32" w14:textId="728148B8" w:rsidR="004078D9" w:rsidRDefault="004078D9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41BA5">
              <w:rPr>
                <w:color w:val="000000"/>
              </w:rPr>
              <w:t>4400-6432-4329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5DB3" w14:textId="64CFBD5E" w:rsidR="004078D9" w:rsidRDefault="004078D9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0,671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4B4F" w14:textId="10A0A92D" w:rsidR="004078D9" w:rsidRDefault="004078D9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B41BA5">
              <w:rPr>
                <w:color w:val="000000"/>
              </w:rPr>
              <w:t>44/3509842</w:t>
            </w:r>
          </w:p>
        </w:tc>
      </w:tr>
      <w:tr w:rsidR="00E845F3" w14:paraId="6E340D4E" w14:textId="77777777" w:rsidTr="00997C0E">
        <w:tc>
          <w:tcPr>
            <w:tcW w:w="570" w:type="dxa"/>
          </w:tcPr>
          <w:p w14:paraId="5BC30C48" w14:textId="4263B6E8" w:rsidR="00E845F3" w:rsidRDefault="00E845F3" w:rsidP="00E845F3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19.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05C3" w14:textId="0E90FCAD" w:rsidR="00E845F3" w:rsidRDefault="00E845F3" w:rsidP="00E845F3">
            <w:pPr>
              <w:tabs>
                <w:tab w:val="right" w:pos="9638"/>
              </w:tabs>
              <w:rPr>
                <w:lang w:val="lt-LT"/>
              </w:rPr>
            </w:pPr>
            <w:r w:rsidRPr="00646390">
              <w:rPr>
                <w:color w:val="000000"/>
                <w:lang w:val="lt-LT"/>
              </w:rPr>
              <w:t>Kirsnelė</w:t>
            </w:r>
            <w:r w:rsidR="00997C0E">
              <w:rPr>
                <w:color w:val="000000"/>
                <w:lang w:val="lt-LT"/>
              </w:rPr>
              <w:t>–</w:t>
            </w:r>
            <w:r w:rsidRPr="00646390">
              <w:rPr>
                <w:color w:val="000000"/>
                <w:lang w:val="lt-LT"/>
              </w:rPr>
              <w:t>Kirsnelės pievos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0159" w14:textId="480CFA16" w:rsidR="00E845F3" w:rsidRDefault="00E845F3" w:rsidP="00E845F3">
            <w:pPr>
              <w:tabs>
                <w:tab w:val="right" w:pos="9638"/>
              </w:tabs>
              <w:rPr>
                <w:lang w:val="lt-LT"/>
              </w:rPr>
            </w:pPr>
            <w:r w:rsidRPr="00E845F3">
              <w:rPr>
                <w:color w:val="000000"/>
                <w:lang w:val="lt-LT"/>
              </w:rPr>
              <w:t>Lazdijų r. sav. Kirsnelės k.</w:t>
            </w:r>
          </w:p>
        </w:tc>
        <w:tc>
          <w:tcPr>
            <w:tcW w:w="1134" w:type="dxa"/>
            <w:vAlign w:val="center"/>
          </w:tcPr>
          <w:p w14:paraId="2115A8AC" w14:textId="066CB408" w:rsidR="00E845F3" w:rsidRDefault="00E845F3" w:rsidP="00E845F3">
            <w:pPr>
              <w:tabs>
                <w:tab w:val="right" w:pos="9638"/>
              </w:tabs>
              <w:rPr>
                <w:lang w:val="lt-LT"/>
              </w:rPr>
            </w:pPr>
            <w:r w:rsidRPr="00646390">
              <w:rPr>
                <w:color w:val="000000"/>
                <w:lang w:val="lt-LT"/>
              </w:rPr>
              <w:t>LZ0728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1974" w14:textId="77777777" w:rsidR="00E845F3" w:rsidRPr="008028A9" w:rsidRDefault="00E845F3" w:rsidP="00BB7412">
            <w:pPr>
              <w:jc w:val="center"/>
              <w:rPr>
                <w:color w:val="000000"/>
              </w:rPr>
            </w:pPr>
            <w:r w:rsidRPr="008028A9">
              <w:rPr>
                <w:color w:val="000000"/>
              </w:rPr>
              <w:t>7000009518</w:t>
            </w:r>
          </w:p>
          <w:p w14:paraId="56F49358" w14:textId="5EC265CF" w:rsidR="00E845F3" w:rsidRDefault="00E845F3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8028A9">
              <w:rPr>
                <w:color w:val="000000"/>
              </w:rPr>
              <w:t>MELI110337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9AE7" w14:textId="77777777" w:rsidR="00E845F3" w:rsidRDefault="00E845F3" w:rsidP="00BB7412">
            <w:pPr>
              <w:jc w:val="center"/>
              <w:rPr>
                <w:color w:val="000000"/>
              </w:rPr>
            </w:pPr>
            <w:r w:rsidRPr="00145856">
              <w:rPr>
                <w:color w:val="000000"/>
              </w:rPr>
              <w:t>2342,64</w:t>
            </w:r>
          </w:p>
          <w:p w14:paraId="7FC56E08" w14:textId="44EB6E8D" w:rsidR="00E845F3" w:rsidRDefault="00E845F3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45856">
              <w:rPr>
                <w:color w:val="000000"/>
              </w:rPr>
              <w:t>12077,15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00E0" w14:textId="77777777" w:rsidR="00E845F3" w:rsidRDefault="00E845F3" w:rsidP="00BB7412">
            <w:pPr>
              <w:jc w:val="center"/>
              <w:rPr>
                <w:color w:val="000000"/>
              </w:rPr>
            </w:pPr>
            <w:r w:rsidRPr="00145856">
              <w:rPr>
                <w:color w:val="000000"/>
              </w:rPr>
              <w:t>0,00</w:t>
            </w:r>
          </w:p>
          <w:p w14:paraId="03174933" w14:textId="0CCC7419" w:rsidR="00E845F3" w:rsidRDefault="00EC0BCD" w:rsidP="00BB7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E845F3">
              <w:rPr>
                <w:color w:val="000000"/>
              </w:rPr>
              <w:t>2024-01-31</w:t>
            </w:r>
            <w:r>
              <w:rPr>
                <w:color w:val="000000"/>
              </w:rPr>
              <w:t>)</w:t>
            </w:r>
          </w:p>
          <w:p w14:paraId="2F5FE95E" w14:textId="77777777" w:rsidR="00E845F3" w:rsidRDefault="00E845F3" w:rsidP="00BB7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541B2BA8" w14:textId="69F68BD8" w:rsidR="00E845F3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E845F3">
              <w:rPr>
                <w:color w:val="000000"/>
              </w:rPr>
              <w:t>2020-09-24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A486" w14:textId="4A64269F" w:rsidR="00E845F3" w:rsidRDefault="00E845F3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8028A9">
              <w:rPr>
                <w:color w:val="000000"/>
              </w:rPr>
              <w:t>4400-6428-6148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7003" w14:textId="7F2A7E5F" w:rsidR="00E845F3" w:rsidRDefault="00E845F3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0,592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F9EF" w14:textId="1C3EEFD6" w:rsidR="00E845F3" w:rsidRDefault="00E845F3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8028A9">
              <w:rPr>
                <w:color w:val="000000"/>
              </w:rPr>
              <w:t>44/3507886</w:t>
            </w:r>
          </w:p>
        </w:tc>
      </w:tr>
      <w:tr w:rsidR="00EF0B47" w14:paraId="7BAF686C" w14:textId="77777777" w:rsidTr="00997C0E">
        <w:tc>
          <w:tcPr>
            <w:tcW w:w="570" w:type="dxa"/>
          </w:tcPr>
          <w:p w14:paraId="5DEF4E1D" w14:textId="17BCFA2C" w:rsidR="00EF0B47" w:rsidRDefault="00EF0B47" w:rsidP="00EF0B47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20.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9437" w14:textId="4BF4087C" w:rsidR="00EF0B47" w:rsidRDefault="00EF0B47" w:rsidP="00EF0B47">
            <w:pPr>
              <w:tabs>
                <w:tab w:val="right" w:pos="9638"/>
              </w:tabs>
              <w:rPr>
                <w:lang w:val="lt-LT"/>
              </w:rPr>
            </w:pPr>
            <w:r w:rsidRPr="00AA285F">
              <w:rPr>
                <w:color w:val="000000"/>
                <w:lang w:val="lt-LT"/>
              </w:rPr>
              <w:t>Nuvažiuojamasis kelias į laukus nuo kelio LZ0202 Olendrai</w:t>
            </w:r>
            <w:r w:rsidR="00997C0E">
              <w:rPr>
                <w:color w:val="000000"/>
                <w:lang w:val="lt-LT"/>
              </w:rPr>
              <w:t>–</w:t>
            </w:r>
            <w:r w:rsidRPr="00AA285F">
              <w:rPr>
                <w:color w:val="000000"/>
                <w:lang w:val="lt-LT"/>
              </w:rPr>
              <w:t>Ramanavas</w:t>
            </w:r>
            <w:r w:rsidR="00997C0E">
              <w:rPr>
                <w:color w:val="000000"/>
                <w:lang w:val="lt-LT"/>
              </w:rPr>
              <w:t>–</w:t>
            </w:r>
            <w:r w:rsidRPr="00AA285F">
              <w:rPr>
                <w:color w:val="000000"/>
                <w:lang w:val="lt-LT"/>
              </w:rPr>
              <w:t>Saltininkai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C81E" w14:textId="678AFB8E" w:rsidR="00EF0B47" w:rsidRDefault="00EF0B47" w:rsidP="00EF0B47">
            <w:pPr>
              <w:tabs>
                <w:tab w:val="right" w:pos="9638"/>
              </w:tabs>
              <w:rPr>
                <w:lang w:val="lt-LT"/>
              </w:rPr>
            </w:pPr>
            <w:r w:rsidRPr="00AA285F">
              <w:rPr>
                <w:color w:val="000000"/>
                <w:lang w:val="it-IT"/>
              </w:rPr>
              <w:t>Lazdijų r. sav. Ramanavo k.</w:t>
            </w:r>
          </w:p>
        </w:tc>
        <w:tc>
          <w:tcPr>
            <w:tcW w:w="1134" w:type="dxa"/>
            <w:vAlign w:val="center"/>
          </w:tcPr>
          <w:p w14:paraId="6237DAF9" w14:textId="2D070BDF" w:rsidR="00EF0B47" w:rsidRDefault="00EF0B47" w:rsidP="00EF0B47">
            <w:pPr>
              <w:tabs>
                <w:tab w:val="right" w:pos="9638"/>
              </w:tabs>
              <w:rPr>
                <w:lang w:val="lt-LT"/>
              </w:rPr>
            </w:pPr>
            <w:r w:rsidRPr="00AA285F">
              <w:rPr>
                <w:color w:val="000000"/>
                <w:lang w:val="lt-LT"/>
              </w:rPr>
              <w:t xml:space="preserve">LZ0209 </w:t>
            </w:r>
            <w:r w:rsidRPr="00AA285F">
              <w:rPr>
                <w:lang w:val="lt-L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6584" w14:textId="2444CD90" w:rsidR="00EF0B47" w:rsidRDefault="00EF0B4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8028A9">
              <w:rPr>
                <w:color w:val="000000"/>
              </w:rPr>
              <w:t>KROS110016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315F" w14:textId="7E8EE4FA" w:rsidR="00EF0B47" w:rsidRDefault="00EF0B4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45856">
              <w:rPr>
                <w:color w:val="000000"/>
              </w:rPr>
              <w:t>7237,89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3897" w14:textId="77777777" w:rsidR="00EF0B47" w:rsidRDefault="00EF0B47" w:rsidP="00BB7412">
            <w:pPr>
              <w:jc w:val="center"/>
              <w:rPr>
                <w:color w:val="000000"/>
              </w:rPr>
            </w:pPr>
            <w:r w:rsidRPr="00145856">
              <w:rPr>
                <w:color w:val="000000"/>
              </w:rPr>
              <w:t>0,00</w:t>
            </w:r>
          </w:p>
          <w:p w14:paraId="7B620118" w14:textId="21A86E17" w:rsidR="00EF0B47" w:rsidRDefault="00EC0BCD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EF0B47">
              <w:rPr>
                <w:color w:val="000000"/>
              </w:rPr>
              <w:t>2022-07-01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F206" w14:textId="6D11015A" w:rsidR="00EF0B47" w:rsidRDefault="00EF0B4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8028A9">
              <w:rPr>
                <w:color w:val="000000"/>
              </w:rPr>
              <w:t>4400-6428-6150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B734" w14:textId="406DBABA" w:rsidR="00EF0B47" w:rsidRDefault="00EF0B4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0,589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3CCD" w14:textId="4CA1541A" w:rsidR="00EF0B47" w:rsidRDefault="00EF0B4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8028A9">
              <w:rPr>
                <w:color w:val="000000"/>
              </w:rPr>
              <w:t>44/3507887</w:t>
            </w:r>
          </w:p>
        </w:tc>
      </w:tr>
      <w:tr w:rsidR="00C7721C" w14:paraId="510E48F8" w14:textId="77777777" w:rsidTr="00726434">
        <w:tc>
          <w:tcPr>
            <w:tcW w:w="570" w:type="dxa"/>
          </w:tcPr>
          <w:p w14:paraId="1346036E" w14:textId="7C39589A" w:rsidR="00C7721C" w:rsidRDefault="00C7721C" w:rsidP="00C7721C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21.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40BD" w14:textId="631CE365" w:rsidR="00C7721C" w:rsidRDefault="00C7721C" w:rsidP="00C7721C">
            <w:pPr>
              <w:tabs>
                <w:tab w:val="right" w:pos="9638"/>
              </w:tabs>
              <w:rPr>
                <w:lang w:val="lt-LT"/>
              </w:rPr>
            </w:pPr>
            <w:r w:rsidRPr="008028A9">
              <w:rPr>
                <w:color w:val="000000"/>
              </w:rPr>
              <w:t>Juozapavas</w:t>
            </w:r>
            <w:r w:rsidR="00997C0E">
              <w:rPr>
                <w:color w:val="000000"/>
              </w:rPr>
              <w:t>–</w:t>
            </w:r>
            <w:r w:rsidRPr="008028A9">
              <w:rPr>
                <w:color w:val="000000"/>
              </w:rPr>
              <w:t>Tarnauka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9230" w14:textId="0A604233" w:rsidR="00C7721C" w:rsidRDefault="00C7721C" w:rsidP="00C7721C">
            <w:pPr>
              <w:tabs>
                <w:tab w:val="right" w:pos="9638"/>
              </w:tabs>
              <w:rPr>
                <w:lang w:val="lt-LT"/>
              </w:rPr>
            </w:pPr>
            <w:r w:rsidRPr="00106557">
              <w:rPr>
                <w:color w:val="000000"/>
                <w:lang w:val="lt-LT"/>
              </w:rPr>
              <w:t>Lazdijų r. sav. teritorija</w:t>
            </w:r>
          </w:p>
        </w:tc>
        <w:tc>
          <w:tcPr>
            <w:tcW w:w="1134" w:type="dxa"/>
          </w:tcPr>
          <w:p w14:paraId="2AD5FB10" w14:textId="77777777" w:rsidR="00C7721C" w:rsidRDefault="00C7721C" w:rsidP="00C7721C">
            <w:pPr>
              <w:tabs>
                <w:tab w:val="right" w:pos="9638"/>
              </w:tabs>
              <w:rPr>
                <w:color w:val="000000"/>
              </w:rPr>
            </w:pPr>
          </w:p>
          <w:p w14:paraId="0F231B46" w14:textId="1E2920A4" w:rsidR="00C7721C" w:rsidRDefault="00C7721C" w:rsidP="00C7721C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color w:val="000000"/>
              </w:rPr>
              <w:t>LZ0047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0C1E" w14:textId="17AC0419" w:rsidR="00C7721C" w:rsidRDefault="00C7721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8028A9">
              <w:rPr>
                <w:color w:val="000000"/>
              </w:rPr>
              <w:t>CA-00002576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C3DF" w14:textId="3D25EA28" w:rsidR="00C7721C" w:rsidRDefault="00C7721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45856">
              <w:rPr>
                <w:color w:val="000000"/>
              </w:rPr>
              <w:t>14181,61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C769" w14:textId="77777777" w:rsidR="00C7721C" w:rsidRDefault="00C7721C" w:rsidP="00BB7412">
            <w:pPr>
              <w:jc w:val="center"/>
              <w:rPr>
                <w:color w:val="000000"/>
              </w:rPr>
            </w:pPr>
            <w:r w:rsidRPr="00145856">
              <w:rPr>
                <w:color w:val="000000"/>
              </w:rPr>
              <w:t>13454,33</w:t>
            </w:r>
          </w:p>
          <w:p w14:paraId="6FDA2E35" w14:textId="791764F2" w:rsidR="00C7721C" w:rsidRDefault="00BC509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C7721C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8C2F" w14:textId="7E367E33" w:rsidR="00C7721C" w:rsidRDefault="00C7721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8028A9">
              <w:rPr>
                <w:color w:val="000000"/>
              </w:rPr>
              <w:t>4400-6428-6139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B453" w14:textId="0B945408" w:rsidR="00C7721C" w:rsidRDefault="00C7721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0,649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B868" w14:textId="546860CA" w:rsidR="00C7721C" w:rsidRDefault="00C7721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8028A9">
              <w:rPr>
                <w:color w:val="000000"/>
              </w:rPr>
              <w:t>44/3507885</w:t>
            </w:r>
          </w:p>
        </w:tc>
      </w:tr>
      <w:tr w:rsidR="00440337" w14:paraId="7DCAABEE" w14:textId="77777777" w:rsidTr="00726434">
        <w:tc>
          <w:tcPr>
            <w:tcW w:w="570" w:type="dxa"/>
          </w:tcPr>
          <w:p w14:paraId="2C122E1B" w14:textId="3C07F7ED" w:rsidR="00440337" w:rsidRDefault="00440337" w:rsidP="00440337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>22.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9DBF" w14:textId="3E4E8FBB" w:rsidR="00440337" w:rsidRDefault="00440337" w:rsidP="00440337">
            <w:pPr>
              <w:tabs>
                <w:tab w:val="right" w:pos="9638"/>
              </w:tabs>
              <w:rPr>
                <w:lang w:val="lt-LT"/>
              </w:rPr>
            </w:pPr>
            <w:r w:rsidRPr="00471F9B">
              <w:rPr>
                <w:color w:val="000000"/>
                <w:lang w:val="lt-LT"/>
              </w:rPr>
              <w:t>Saulėtoji gatvė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7D5B" w14:textId="0EF7C5F0" w:rsidR="00440337" w:rsidRDefault="00440337" w:rsidP="00440337">
            <w:pPr>
              <w:tabs>
                <w:tab w:val="right" w:pos="9638"/>
              </w:tabs>
              <w:rPr>
                <w:lang w:val="lt-LT"/>
              </w:rPr>
            </w:pPr>
            <w:r w:rsidRPr="00471F9B">
              <w:rPr>
                <w:color w:val="000000"/>
                <w:lang w:val="lt-LT"/>
              </w:rPr>
              <w:t>Lazdijų r. sav. Tautrimų k. Saulėtoji g.</w:t>
            </w:r>
          </w:p>
        </w:tc>
        <w:tc>
          <w:tcPr>
            <w:tcW w:w="1134" w:type="dxa"/>
          </w:tcPr>
          <w:p w14:paraId="3F8274BB" w14:textId="77777777" w:rsidR="00DC7390" w:rsidRDefault="00DC7390" w:rsidP="00440337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</w:p>
          <w:p w14:paraId="2E7CE526" w14:textId="3CE886A6" w:rsidR="00440337" w:rsidRDefault="00440337" w:rsidP="00440337">
            <w:pPr>
              <w:tabs>
                <w:tab w:val="right" w:pos="9638"/>
              </w:tabs>
              <w:rPr>
                <w:lang w:val="lt-LT"/>
              </w:rPr>
            </w:pPr>
            <w:r w:rsidRPr="00471F9B">
              <w:rPr>
                <w:color w:val="000000"/>
                <w:lang w:val="lt-LT"/>
              </w:rPr>
              <w:t>LZ7508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BB86" w14:textId="53674402" w:rsidR="00440337" w:rsidRDefault="0044033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361CAE">
              <w:rPr>
                <w:color w:val="000000"/>
              </w:rPr>
              <w:t>CA-00002853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B98E" w14:textId="3BA8D792" w:rsidR="00440337" w:rsidRDefault="0044033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45856">
              <w:rPr>
                <w:color w:val="000000"/>
              </w:rPr>
              <w:t>13807,18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C385" w14:textId="77777777" w:rsidR="00440337" w:rsidRDefault="00440337" w:rsidP="00BB7412">
            <w:pPr>
              <w:jc w:val="center"/>
              <w:rPr>
                <w:color w:val="000000"/>
              </w:rPr>
            </w:pPr>
            <w:r w:rsidRPr="00145856">
              <w:rPr>
                <w:color w:val="000000"/>
              </w:rPr>
              <w:t>13099,10</w:t>
            </w:r>
          </w:p>
          <w:p w14:paraId="75D04710" w14:textId="3F6EB229" w:rsidR="00440337" w:rsidRDefault="00BC509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440337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1FC8" w14:textId="58D14052" w:rsidR="00440337" w:rsidRDefault="0044033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361CAE">
              <w:rPr>
                <w:color w:val="000000"/>
              </w:rPr>
              <w:t>4400-6428-6160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15F1" w14:textId="6E9D6F51" w:rsidR="00440337" w:rsidRDefault="0044033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0,578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BA09" w14:textId="28C46BFD" w:rsidR="00440337" w:rsidRDefault="0044033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361CAE">
              <w:rPr>
                <w:color w:val="000000"/>
              </w:rPr>
              <w:t>44/3507888</w:t>
            </w:r>
          </w:p>
        </w:tc>
      </w:tr>
      <w:tr w:rsidR="00BC5727" w14:paraId="21EDCEB4" w14:textId="77777777" w:rsidTr="00726434">
        <w:tc>
          <w:tcPr>
            <w:tcW w:w="570" w:type="dxa"/>
          </w:tcPr>
          <w:p w14:paraId="1D5DA63F" w14:textId="50198BF6" w:rsidR="00BC5727" w:rsidRDefault="00BC5727" w:rsidP="00BC5727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23.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8E3D" w14:textId="0868C588" w:rsidR="00BC5727" w:rsidRDefault="00BC5727" w:rsidP="00BC5727">
            <w:pPr>
              <w:tabs>
                <w:tab w:val="right" w:pos="9638"/>
              </w:tabs>
              <w:rPr>
                <w:lang w:val="lt-LT"/>
              </w:rPr>
            </w:pPr>
            <w:r w:rsidRPr="00D11CE1">
              <w:rPr>
                <w:color w:val="000000"/>
              </w:rPr>
              <w:t>Smėlyno gatvė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7B59" w14:textId="0380CE1B" w:rsidR="00BC5727" w:rsidRDefault="00BC5727" w:rsidP="00BC5727">
            <w:pPr>
              <w:tabs>
                <w:tab w:val="right" w:pos="9638"/>
              </w:tabs>
              <w:rPr>
                <w:lang w:val="lt-LT"/>
              </w:rPr>
            </w:pPr>
            <w:r w:rsidRPr="0039109C">
              <w:rPr>
                <w:color w:val="000000"/>
                <w:lang w:val="lt-LT"/>
              </w:rPr>
              <w:t>Lazdijų r. sav. Veisiejų m. Smėlyno g.</w:t>
            </w:r>
          </w:p>
        </w:tc>
        <w:tc>
          <w:tcPr>
            <w:tcW w:w="1134" w:type="dxa"/>
          </w:tcPr>
          <w:p w14:paraId="408C6671" w14:textId="77777777" w:rsidR="00BC5727" w:rsidRDefault="00BC5727" w:rsidP="00BC5727">
            <w:pPr>
              <w:tabs>
                <w:tab w:val="right" w:pos="9638"/>
              </w:tabs>
              <w:rPr>
                <w:color w:val="000000"/>
              </w:rPr>
            </w:pPr>
          </w:p>
          <w:p w14:paraId="3248E039" w14:textId="50FACCB7" w:rsidR="00BC5727" w:rsidRDefault="00BC5727" w:rsidP="00BC5727">
            <w:pPr>
              <w:tabs>
                <w:tab w:val="right" w:pos="9638"/>
              </w:tabs>
              <w:rPr>
                <w:lang w:val="lt-LT"/>
              </w:rPr>
            </w:pPr>
            <w:r w:rsidRPr="00D11CE1">
              <w:rPr>
                <w:color w:val="000000"/>
              </w:rPr>
              <w:t>LZ8425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AAD9" w14:textId="136D1604" w:rsidR="00BC5727" w:rsidRDefault="00BC572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11CE1">
              <w:rPr>
                <w:color w:val="000000"/>
              </w:rPr>
              <w:t>VEIM110024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0CE5" w14:textId="5AF26035" w:rsidR="00BC5727" w:rsidRDefault="00BC572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45856">
              <w:rPr>
                <w:color w:val="000000"/>
              </w:rPr>
              <w:t>1651,25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B968" w14:textId="77777777" w:rsidR="00BC5727" w:rsidRDefault="00BC5727" w:rsidP="00BB7412">
            <w:pPr>
              <w:jc w:val="center"/>
              <w:rPr>
                <w:color w:val="000000"/>
              </w:rPr>
            </w:pPr>
            <w:r w:rsidRPr="00145856">
              <w:rPr>
                <w:color w:val="000000"/>
              </w:rPr>
              <w:t>0,00</w:t>
            </w:r>
          </w:p>
          <w:p w14:paraId="6F645A4C" w14:textId="1933992B" w:rsidR="00BC5727" w:rsidRDefault="00BC509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BC5727" w:rsidRPr="00145856">
              <w:rPr>
                <w:color w:val="000000"/>
              </w:rPr>
              <w:t>2014-12-31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FCC8" w14:textId="7A459BD5" w:rsidR="00BC5727" w:rsidRDefault="00BC572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361CAE">
              <w:rPr>
                <w:color w:val="000000"/>
              </w:rPr>
              <w:t>4400-6412-4870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8981" w14:textId="5B7829CC" w:rsidR="00BC5727" w:rsidRDefault="00BC572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361CAE">
              <w:rPr>
                <w:color w:val="000000"/>
              </w:rPr>
              <w:t>0,205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F5A7" w14:textId="2BE86BC6" w:rsidR="00BC5727" w:rsidRDefault="00BC5727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361CAE">
              <w:rPr>
                <w:color w:val="000000"/>
              </w:rPr>
              <w:t>44/3485319</w:t>
            </w:r>
          </w:p>
        </w:tc>
      </w:tr>
      <w:tr w:rsidR="00A27870" w14:paraId="436DB90A" w14:textId="77777777" w:rsidTr="00726434">
        <w:tc>
          <w:tcPr>
            <w:tcW w:w="570" w:type="dxa"/>
          </w:tcPr>
          <w:p w14:paraId="53511672" w14:textId="7A49F4DC" w:rsidR="00A27870" w:rsidRDefault="00A27870" w:rsidP="00A27870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24.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000F" w14:textId="4F02D79E" w:rsidR="00A27870" w:rsidRDefault="00A27870" w:rsidP="00A27870">
            <w:pPr>
              <w:tabs>
                <w:tab w:val="right" w:pos="9638"/>
              </w:tabs>
              <w:rPr>
                <w:lang w:val="lt-LT"/>
              </w:rPr>
            </w:pPr>
            <w:r w:rsidRPr="00E41444">
              <w:rPr>
                <w:color w:val="000000"/>
                <w:lang w:val="lt-LT"/>
              </w:rPr>
              <w:t>Baravykų gatvė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27D4" w14:textId="1FA60269" w:rsidR="00A27870" w:rsidRDefault="00A27870" w:rsidP="00A27870">
            <w:pPr>
              <w:tabs>
                <w:tab w:val="right" w:pos="9638"/>
              </w:tabs>
              <w:rPr>
                <w:lang w:val="lt-LT"/>
              </w:rPr>
            </w:pPr>
            <w:r w:rsidRPr="00E41444">
              <w:rPr>
                <w:color w:val="000000"/>
                <w:lang w:val="lt-LT"/>
              </w:rPr>
              <w:t>Lazdijų r. sav. Kailinių k. Baravykų g.</w:t>
            </w:r>
          </w:p>
        </w:tc>
        <w:tc>
          <w:tcPr>
            <w:tcW w:w="1134" w:type="dxa"/>
          </w:tcPr>
          <w:p w14:paraId="18CDE5F1" w14:textId="77777777" w:rsidR="00A27870" w:rsidRDefault="00A27870" w:rsidP="00A27870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</w:p>
          <w:p w14:paraId="3B46A477" w14:textId="5495FB13" w:rsidR="00A27870" w:rsidRDefault="00A27870" w:rsidP="00A27870">
            <w:pPr>
              <w:tabs>
                <w:tab w:val="right" w:pos="9638"/>
              </w:tabs>
              <w:rPr>
                <w:lang w:val="lt-LT"/>
              </w:rPr>
            </w:pPr>
            <w:r w:rsidRPr="00E41444">
              <w:rPr>
                <w:color w:val="000000"/>
                <w:lang w:val="lt-LT"/>
              </w:rPr>
              <w:t>LZ8218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8C4" w14:textId="391F1EE6" w:rsidR="00A27870" w:rsidRDefault="00A27870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11CE1">
              <w:rPr>
                <w:color w:val="000000"/>
              </w:rPr>
              <w:t>CA-00002882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5163" w14:textId="79F13F08" w:rsidR="00A27870" w:rsidRDefault="00A27870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45856">
              <w:rPr>
                <w:color w:val="000000"/>
              </w:rPr>
              <w:t>26091,60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222C" w14:textId="77777777" w:rsidR="00A27870" w:rsidRDefault="00A27870" w:rsidP="00BB7412">
            <w:pPr>
              <w:jc w:val="center"/>
              <w:rPr>
                <w:color w:val="000000"/>
              </w:rPr>
            </w:pPr>
            <w:r w:rsidRPr="00145856">
              <w:rPr>
                <w:color w:val="000000"/>
              </w:rPr>
              <w:t>14495,50</w:t>
            </w:r>
          </w:p>
          <w:p w14:paraId="0202EFB3" w14:textId="53036B58" w:rsidR="00A27870" w:rsidRDefault="00BC509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A27870" w:rsidRPr="00145856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6A5D" w14:textId="5FD12D41" w:rsidR="00A27870" w:rsidRDefault="00A27870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11CE1">
              <w:rPr>
                <w:color w:val="000000"/>
              </w:rPr>
              <w:t>4400-6412-4881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3E70" w14:textId="76C1FACA" w:rsidR="00A27870" w:rsidRDefault="00A27870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388F" w14:textId="0ABF11F8" w:rsidR="00A27870" w:rsidRDefault="00A27870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D11CE1">
              <w:rPr>
                <w:color w:val="000000"/>
              </w:rPr>
              <w:t>44/3485320</w:t>
            </w:r>
          </w:p>
        </w:tc>
      </w:tr>
      <w:tr w:rsidR="00D571E5" w14:paraId="53D239CB" w14:textId="77777777" w:rsidTr="00726434">
        <w:tc>
          <w:tcPr>
            <w:tcW w:w="570" w:type="dxa"/>
          </w:tcPr>
          <w:p w14:paraId="38FF5DE1" w14:textId="6677EA0D" w:rsidR="00D571E5" w:rsidRDefault="00D571E5" w:rsidP="00D571E5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lastRenderedPageBreak/>
              <w:t xml:space="preserve">25.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B07" w14:textId="6D3BA619" w:rsidR="00D571E5" w:rsidRDefault="00D571E5" w:rsidP="00D571E5">
            <w:pPr>
              <w:tabs>
                <w:tab w:val="right" w:pos="9638"/>
              </w:tabs>
              <w:rPr>
                <w:lang w:val="lt-LT"/>
              </w:rPr>
            </w:pPr>
            <w:r w:rsidRPr="002C0940">
              <w:rPr>
                <w:color w:val="000000"/>
                <w:lang w:val="lt-LT"/>
              </w:rPr>
              <w:t>Seimeniškiai</w:t>
            </w:r>
            <w:r w:rsidR="00997C0E">
              <w:rPr>
                <w:color w:val="000000"/>
                <w:lang w:val="lt-LT"/>
              </w:rPr>
              <w:t>–</w:t>
            </w:r>
            <w:r w:rsidRPr="002C0940">
              <w:rPr>
                <w:color w:val="000000"/>
                <w:lang w:val="lt-LT"/>
              </w:rPr>
              <w:t>Kalniškių miškas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F0AA" w14:textId="0605918A" w:rsidR="00D571E5" w:rsidRDefault="00D571E5" w:rsidP="00D571E5">
            <w:pPr>
              <w:tabs>
                <w:tab w:val="right" w:pos="9638"/>
              </w:tabs>
              <w:rPr>
                <w:lang w:val="lt-LT"/>
              </w:rPr>
            </w:pPr>
            <w:r w:rsidRPr="002C0940">
              <w:rPr>
                <w:color w:val="000000"/>
                <w:lang w:val="lt-LT"/>
              </w:rPr>
              <w:t>Lazdijų r. sav. Stebulių k.</w:t>
            </w:r>
          </w:p>
        </w:tc>
        <w:tc>
          <w:tcPr>
            <w:tcW w:w="1134" w:type="dxa"/>
          </w:tcPr>
          <w:p w14:paraId="6A966A6B" w14:textId="164CC00F" w:rsidR="00D571E5" w:rsidRDefault="00D571E5" w:rsidP="00D571E5">
            <w:pPr>
              <w:tabs>
                <w:tab w:val="right" w:pos="9638"/>
              </w:tabs>
              <w:rPr>
                <w:lang w:val="lt-LT"/>
              </w:rPr>
            </w:pPr>
            <w:r w:rsidRPr="002C0940">
              <w:rPr>
                <w:color w:val="000000"/>
                <w:lang w:val="lt-LT"/>
              </w:rPr>
              <w:t>LZ0910</w:t>
            </w:r>
          </w:p>
        </w:tc>
        <w:tc>
          <w:tcPr>
            <w:tcW w:w="1701" w:type="dxa"/>
            <w:vAlign w:val="center"/>
          </w:tcPr>
          <w:p w14:paraId="277D81B6" w14:textId="33242CC1" w:rsidR="00D571E5" w:rsidRDefault="00D571E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385EAD">
              <w:rPr>
                <w:color w:val="000000"/>
              </w:rPr>
              <w:t>7000002143</w:t>
            </w:r>
          </w:p>
        </w:tc>
        <w:tc>
          <w:tcPr>
            <w:tcW w:w="1510" w:type="dxa"/>
            <w:vAlign w:val="center"/>
          </w:tcPr>
          <w:p w14:paraId="14E5D9BE" w14:textId="0DD5BF7C" w:rsidR="00D571E5" w:rsidRDefault="00D571E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45856">
              <w:rPr>
                <w:color w:val="000000"/>
              </w:rPr>
              <w:t>5266,45</w:t>
            </w:r>
          </w:p>
        </w:tc>
        <w:tc>
          <w:tcPr>
            <w:tcW w:w="1513" w:type="dxa"/>
            <w:vAlign w:val="center"/>
          </w:tcPr>
          <w:p w14:paraId="5C1FA394" w14:textId="77777777" w:rsidR="00D571E5" w:rsidRDefault="00D571E5" w:rsidP="00BB7412">
            <w:pPr>
              <w:jc w:val="center"/>
              <w:rPr>
                <w:color w:val="000000"/>
              </w:rPr>
            </w:pPr>
            <w:r w:rsidRPr="00145856">
              <w:rPr>
                <w:color w:val="000000"/>
              </w:rPr>
              <w:t>33,75</w:t>
            </w:r>
          </w:p>
          <w:p w14:paraId="50DF1175" w14:textId="5CC9FAA9" w:rsidR="00D571E5" w:rsidRDefault="00BC509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D571E5" w:rsidRPr="00145856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vAlign w:val="center"/>
          </w:tcPr>
          <w:p w14:paraId="18ADA1A1" w14:textId="7A264EAC" w:rsidR="00D571E5" w:rsidRDefault="00D571E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385EAD">
              <w:rPr>
                <w:color w:val="000000"/>
              </w:rPr>
              <w:t>4400-6443-1272</w:t>
            </w:r>
          </w:p>
        </w:tc>
        <w:tc>
          <w:tcPr>
            <w:tcW w:w="992" w:type="dxa"/>
            <w:vAlign w:val="center"/>
          </w:tcPr>
          <w:p w14:paraId="581E5515" w14:textId="2AA50FBA" w:rsidR="00D571E5" w:rsidRDefault="00D571E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385EAD">
              <w:rPr>
                <w:color w:val="000000"/>
              </w:rPr>
              <w:t>0,742</w:t>
            </w:r>
          </w:p>
        </w:tc>
        <w:tc>
          <w:tcPr>
            <w:tcW w:w="1418" w:type="dxa"/>
            <w:vAlign w:val="center"/>
          </w:tcPr>
          <w:p w14:paraId="1EB2FE4B" w14:textId="19591423" w:rsidR="00D571E5" w:rsidRDefault="00D571E5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385EAD">
              <w:rPr>
                <w:color w:val="000000"/>
              </w:rPr>
              <w:t>44/3515364</w:t>
            </w:r>
          </w:p>
        </w:tc>
      </w:tr>
      <w:tr w:rsidR="0082427C" w14:paraId="2BB92071" w14:textId="77777777" w:rsidTr="00726434">
        <w:tc>
          <w:tcPr>
            <w:tcW w:w="570" w:type="dxa"/>
          </w:tcPr>
          <w:p w14:paraId="5F6F4253" w14:textId="2B8781B9" w:rsidR="0082427C" w:rsidRDefault="0082427C" w:rsidP="0082427C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26.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5526" w14:textId="7915799C" w:rsidR="0082427C" w:rsidRDefault="0082427C" w:rsidP="0082427C">
            <w:pPr>
              <w:tabs>
                <w:tab w:val="right" w:pos="9638"/>
              </w:tabs>
              <w:rPr>
                <w:lang w:val="lt-LT"/>
              </w:rPr>
            </w:pPr>
            <w:r w:rsidRPr="00F77141">
              <w:rPr>
                <w:color w:val="000000"/>
                <w:lang w:val="lt-LT"/>
              </w:rPr>
              <w:t>Privažiuojamasis kelias prie sodybos nuo kelio LZ0417 Kučiūnai</w:t>
            </w:r>
            <w:r w:rsidR="00997C0E">
              <w:rPr>
                <w:color w:val="000000"/>
                <w:lang w:val="lt-LT"/>
              </w:rPr>
              <w:t>–</w:t>
            </w:r>
            <w:r w:rsidRPr="00F77141">
              <w:rPr>
                <w:color w:val="000000"/>
                <w:lang w:val="lt-LT"/>
              </w:rPr>
              <w:t>Kaženiai</w:t>
            </w:r>
            <w:r w:rsidR="00997C0E">
              <w:rPr>
                <w:color w:val="000000"/>
                <w:lang w:val="lt-LT"/>
              </w:rPr>
              <w:t>–</w:t>
            </w:r>
            <w:r w:rsidRPr="00F77141">
              <w:rPr>
                <w:color w:val="000000"/>
                <w:lang w:val="lt-LT"/>
              </w:rPr>
              <w:t>kelias 2510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7B55" w14:textId="478BE928" w:rsidR="0082427C" w:rsidRDefault="0082427C" w:rsidP="0082427C">
            <w:pPr>
              <w:tabs>
                <w:tab w:val="right" w:pos="9638"/>
              </w:tabs>
              <w:rPr>
                <w:lang w:val="lt-LT"/>
              </w:rPr>
            </w:pPr>
            <w:r w:rsidRPr="00F77141">
              <w:rPr>
                <w:color w:val="000000"/>
                <w:lang w:val="lt-LT"/>
              </w:rPr>
              <w:t>Lazdijų r. sav. Kaženių k.</w:t>
            </w:r>
          </w:p>
        </w:tc>
        <w:tc>
          <w:tcPr>
            <w:tcW w:w="1134" w:type="dxa"/>
          </w:tcPr>
          <w:p w14:paraId="703D47B5" w14:textId="77777777" w:rsidR="0082427C" w:rsidRDefault="0082427C" w:rsidP="0082427C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</w:p>
          <w:p w14:paraId="4351117A" w14:textId="77777777" w:rsidR="0082427C" w:rsidRDefault="0082427C" w:rsidP="0082427C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</w:p>
          <w:p w14:paraId="468B2E44" w14:textId="79F4E70F" w:rsidR="0082427C" w:rsidRDefault="0082427C" w:rsidP="0082427C">
            <w:pPr>
              <w:tabs>
                <w:tab w:val="right" w:pos="9638"/>
              </w:tabs>
              <w:rPr>
                <w:lang w:val="lt-LT"/>
              </w:rPr>
            </w:pPr>
            <w:r w:rsidRPr="00F77141">
              <w:rPr>
                <w:color w:val="000000"/>
                <w:lang w:val="lt-LT"/>
              </w:rPr>
              <w:t>LZ0435</w:t>
            </w:r>
          </w:p>
        </w:tc>
        <w:tc>
          <w:tcPr>
            <w:tcW w:w="1701" w:type="dxa"/>
            <w:vAlign w:val="center"/>
          </w:tcPr>
          <w:p w14:paraId="647ABDFE" w14:textId="2E900AF2" w:rsidR="0082427C" w:rsidRDefault="0082427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C60846">
              <w:rPr>
                <w:color w:val="000000"/>
              </w:rPr>
              <w:t>CA-00002714</w:t>
            </w:r>
          </w:p>
        </w:tc>
        <w:tc>
          <w:tcPr>
            <w:tcW w:w="1510" w:type="dxa"/>
            <w:vAlign w:val="center"/>
          </w:tcPr>
          <w:p w14:paraId="53D7AA90" w14:textId="6700A47A" w:rsidR="0082427C" w:rsidRDefault="0082427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C60846">
              <w:rPr>
                <w:color w:val="000000"/>
              </w:rPr>
              <w:t>17411,09</w:t>
            </w:r>
          </w:p>
        </w:tc>
        <w:tc>
          <w:tcPr>
            <w:tcW w:w="1513" w:type="dxa"/>
            <w:vAlign w:val="center"/>
          </w:tcPr>
          <w:p w14:paraId="1EB2CFDD" w14:textId="77777777" w:rsidR="0082427C" w:rsidRDefault="0082427C" w:rsidP="00BB7412">
            <w:pPr>
              <w:jc w:val="center"/>
              <w:rPr>
                <w:color w:val="000000"/>
              </w:rPr>
            </w:pPr>
            <w:r w:rsidRPr="00C60846">
              <w:rPr>
                <w:color w:val="000000"/>
              </w:rPr>
              <w:t>16518,21</w:t>
            </w:r>
          </w:p>
          <w:p w14:paraId="13B748BB" w14:textId="2045386C" w:rsidR="0082427C" w:rsidRDefault="00BC509A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(</w:t>
            </w:r>
            <w:r w:rsidR="0082427C" w:rsidRPr="00C60846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vAlign w:val="center"/>
          </w:tcPr>
          <w:p w14:paraId="796DEF6B" w14:textId="5690B890" w:rsidR="0082427C" w:rsidRDefault="0082427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45856">
              <w:rPr>
                <w:color w:val="000000"/>
              </w:rPr>
              <w:t>4400-6443-1283</w:t>
            </w:r>
          </w:p>
        </w:tc>
        <w:tc>
          <w:tcPr>
            <w:tcW w:w="992" w:type="dxa"/>
            <w:vAlign w:val="center"/>
          </w:tcPr>
          <w:p w14:paraId="0986D2A3" w14:textId="090547F4" w:rsidR="0082427C" w:rsidRDefault="0082427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>
              <w:rPr>
                <w:color w:val="000000"/>
              </w:rPr>
              <w:t>0,755</w:t>
            </w:r>
          </w:p>
        </w:tc>
        <w:tc>
          <w:tcPr>
            <w:tcW w:w="1418" w:type="dxa"/>
            <w:vAlign w:val="center"/>
          </w:tcPr>
          <w:p w14:paraId="144B66F2" w14:textId="2AA614BD" w:rsidR="0082427C" w:rsidRDefault="0082427C" w:rsidP="00BB7412">
            <w:pPr>
              <w:tabs>
                <w:tab w:val="right" w:pos="9638"/>
              </w:tabs>
              <w:jc w:val="center"/>
              <w:rPr>
                <w:lang w:val="lt-LT"/>
              </w:rPr>
            </w:pPr>
            <w:r w:rsidRPr="00145856">
              <w:rPr>
                <w:color w:val="000000"/>
                <w:lang w:val="en-US"/>
              </w:rPr>
              <w:t>44/3515365</w:t>
            </w:r>
          </w:p>
        </w:tc>
      </w:tr>
      <w:tr w:rsidR="00DF1354" w14:paraId="188AED4F" w14:textId="77777777" w:rsidTr="00726434">
        <w:tc>
          <w:tcPr>
            <w:tcW w:w="570" w:type="dxa"/>
          </w:tcPr>
          <w:p w14:paraId="737C72DD" w14:textId="3B1FCDCD" w:rsidR="00DF1354" w:rsidRDefault="00DF1354" w:rsidP="00DF1354">
            <w:pPr>
              <w:tabs>
                <w:tab w:val="right" w:pos="9638"/>
              </w:tabs>
              <w:rPr>
                <w:lang w:val="lt-LT"/>
              </w:rPr>
            </w:pPr>
            <w:r>
              <w:rPr>
                <w:lang w:val="lt-LT"/>
              </w:rPr>
              <w:t xml:space="preserve">27.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7FB9" w14:textId="3C6E1608" w:rsidR="00DF1354" w:rsidRPr="00F77141" w:rsidRDefault="00DF1354" w:rsidP="00DF1354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  <w:r w:rsidRPr="00CE20D8">
              <w:rPr>
                <w:color w:val="000000"/>
                <w:lang w:val="lt-LT"/>
              </w:rPr>
              <w:t>Privažiuojamasis kelias prie Saločių nuo kelio LZ0415 Kučiūnai</w:t>
            </w:r>
            <w:r w:rsidR="00997C0E">
              <w:rPr>
                <w:color w:val="000000"/>
                <w:lang w:val="lt-LT"/>
              </w:rPr>
              <w:t>–</w:t>
            </w:r>
            <w:r w:rsidRPr="00CE20D8">
              <w:rPr>
                <w:color w:val="000000"/>
                <w:lang w:val="lt-LT"/>
              </w:rPr>
              <w:t>Miškiniai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A45C" w14:textId="47E74BE9" w:rsidR="00DF1354" w:rsidRPr="00F77141" w:rsidRDefault="00DF1354" w:rsidP="00DF1354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  <w:r w:rsidRPr="00CE20D8">
              <w:rPr>
                <w:color w:val="000000"/>
                <w:lang w:val="lt-LT"/>
              </w:rPr>
              <w:t>Lazdijų r. sav. teritorija</w:t>
            </w:r>
          </w:p>
        </w:tc>
        <w:tc>
          <w:tcPr>
            <w:tcW w:w="1134" w:type="dxa"/>
          </w:tcPr>
          <w:p w14:paraId="505050EF" w14:textId="77777777" w:rsidR="00DF1354" w:rsidRDefault="00DF1354" w:rsidP="00DF1354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</w:p>
          <w:p w14:paraId="74255A8D" w14:textId="6EA1CD5D" w:rsidR="00DF1354" w:rsidRDefault="00DF1354" w:rsidP="00DF1354">
            <w:pPr>
              <w:tabs>
                <w:tab w:val="right" w:pos="9638"/>
              </w:tabs>
              <w:rPr>
                <w:color w:val="000000"/>
                <w:lang w:val="lt-LT"/>
              </w:rPr>
            </w:pPr>
            <w:r w:rsidRPr="00CE20D8">
              <w:rPr>
                <w:color w:val="000000"/>
                <w:lang w:val="lt-LT"/>
              </w:rPr>
              <w:t>LZ0436</w:t>
            </w:r>
          </w:p>
        </w:tc>
        <w:tc>
          <w:tcPr>
            <w:tcW w:w="1701" w:type="dxa"/>
            <w:vAlign w:val="center"/>
          </w:tcPr>
          <w:p w14:paraId="580FBA3F" w14:textId="4067A01D" w:rsidR="00DF1354" w:rsidRPr="00CE20D8" w:rsidRDefault="00DF1354" w:rsidP="00BB7412">
            <w:pPr>
              <w:tabs>
                <w:tab w:val="right" w:pos="9638"/>
              </w:tabs>
              <w:jc w:val="center"/>
              <w:rPr>
                <w:color w:val="000000"/>
                <w:lang w:val="lt-LT"/>
              </w:rPr>
            </w:pPr>
            <w:r w:rsidRPr="00C60846">
              <w:rPr>
                <w:color w:val="000000"/>
              </w:rPr>
              <w:t>CA-00002715</w:t>
            </w:r>
          </w:p>
        </w:tc>
        <w:tc>
          <w:tcPr>
            <w:tcW w:w="1510" w:type="dxa"/>
            <w:vAlign w:val="center"/>
          </w:tcPr>
          <w:p w14:paraId="6E68F9CC" w14:textId="627657EB" w:rsidR="00DF1354" w:rsidRPr="00CE20D8" w:rsidRDefault="00DF1354" w:rsidP="00BB7412">
            <w:pPr>
              <w:tabs>
                <w:tab w:val="right" w:pos="9638"/>
              </w:tabs>
              <w:jc w:val="center"/>
              <w:rPr>
                <w:color w:val="000000"/>
                <w:lang w:val="lt-LT"/>
              </w:rPr>
            </w:pPr>
            <w:r w:rsidRPr="00C60846">
              <w:rPr>
                <w:color w:val="000000"/>
              </w:rPr>
              <w:t>18510,98</w:t>
            </w:r>
          </w:p>
        </w:tc>
        <w:tc>
          <w:tcPr>
            <w:tcW w:w="1513" w:type="dxa"/>
            <w:vAlign w:val="center"/>
          </w:tcPr>
          <w:p w14:paraId="7117B4F9" w14:textId="77777777" w:rsidR="00DF1354" w:rsidRDefault="00DF1354" w:rsidP="00BB7412">
            <w:pPr>
              <w:jc w:val="center"/>
              <w:rPr>
                <w:color w:val="000000"/>
              </w:rPr>
            </w:pPr>
            <w:r w:rsidRPr="00C60846">
              <w:rPr>
                <w:color w:val="000000"/>
              </w:rPr>
              <w:t>17561,70</w:t>
            </w:r>
          </w:p>
          <w:p w14:paraId="4C43EB10" w14:textId="767BAE71" w:rsidR="00DF1354" w:rsidRPr="00CE20D8" w:rsidRDefault="00BC509A" w:rsidP="00BB7412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</w:rPr>
              <w:t>(</w:t>
            </w:r>
            <w:r w:rsidR="00DF1354" w:rsidRPr="00C60846">
              <w:rPr>
                <w:color w:val="000000"/>
              </w:rPr>
              <w:t>2024-08-31</w:t>
            </w:r>
            <w:r>
              <w:rPr>
                <w:color w:val="000000"/>
              </w:rPr>
              <w:t>)</w:t>
            </w:r>
          </w:p>
        </w:tc>
        <w:tc>
          <w:tcPr>
            <w:tcW w:w="2080" w:type="dxa"/>
            <w:vAlign w:val="center"/>
          </w:tcPr>
          <w:p w14:paraId="649DAAA3" w14:textId="0C07068F" w:rsidR="00DF1354" w:rsidRPr="00CE20D8" w:rsidRDefault="00DF1354" w:rsidP="00BB7412">
            <w:pPr>
              <w:tabs>
                <w:tab w:val="right" w:pos="9638"/>
              </w:tabs>
              <w:jc w:val="center"/>
              <w:rPr>
                <w:color w:val="000000"/>
                <w:lang w:val="lt-LT"/>
              </w:rPr>
            </w:pPr>
            <w:r w:rsidRPr="00C60846">
              <w:rPr>
                <w:color w:val="000000"/>
              </w:rPr>
              <w:t>4400-6443-1261</w:t>
            </w:r>
          </w:p>
        </w:tc>
        <w:tc>
          <w:tcPr>
            <w:tcW w:w="992" w:type="dxa"/>
            <w:vAlign w:val="center"/>
          </w:tcPr>
          <w:p w14:paraId="0FA829A7" w14:textId="04935041" w:rsidR="00DF1354" w:rsidRPr="00CE20D8" w:rsidRDefault="00DF1354" w:rsidP="00BB7412">
            <w:pPr>
              <w:tabs>
                <w:tab w:val="right" w:pos="9638"/>
              </w:tabs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</w:rPr>
              <w:t>0,721</w:t>
            </w:r>
          </w:p>
        </w:tc>
        <w:tc>
          <w:tcPr>
            <w:tcW w:w="1418" w:type="dxa"/>
            <w:vAlign w:val="center"/>
          </w:tcPr>
          <w:p w14:paraId="41529780" w14:textId="227A78D9" w:rsidR="00DF1354" w:rsidRPr="00CE20D8" w:rsidRDefault="00DF1354" w:rsidP="00BB7412">
            <w:pPr>
              <w:tabs>
                <w:tab w:val="right" w:pos="9638"/>
              </w:tabs>
              <w:jc w:val="center"/>
              <w:rPr>
                <w:color w:val="000000"/>
                <w:lang w:val="lt-LT"/>
              </w:rPr>
            </w:pPr>
            <w:r w:rsidRPr="00C60846">
              <w:rPr>
                <w:color w:val="000000"/>
                <w:lang w:val="en-US"/>
              </w:rPr>
              <w:t>44/3515363</w:t>
            </w:r>
          </w:p>
        </w:tc>
      </w:tr>
    </w:tbl>
    <w:p w14:paraId="4BF03C18" w14:textId="77777777" w:rsidR="00D42D2E" w:rsidRDefault="00D42D2E" w:rsidP="004F2B40">
      <w:pPr>
        <w:tabs>
          <w:tab w:val="right" w:pos="9638"/>
        </w:tabs>
        <w:rPr>
          <w:lang w:val="lt-LT"/>
        </w:rPr>
      </w:pPr>
    </w:p>
    <w:p w14:paraId="28085DC0" w14:textId="558E46CF" w:rsidR="00D42D2E" w:rsidRDefault="00997C0E" w:rsidP="00997C0E">
      <w:pPr>
        <w:tabs>
          <w:tab w:val="right" w:pos="9638"/>
        </w:tabs>
        <w:jc w:val="center"/>
        <w:rPr>
          <w:lang w:val="lt-LT"/>
        </w:rPr>
      </w:pPr>
      <w:r>
        <w:rPr>
          <w:lang w:val="lt-LT"/>
        </w:rPr>
        <w:t>___________</w:t>
      </w:r>
      <w:r w:rsidR="00BF53EF">
        <w:rPr>
          <w:lang w:val="lt-LT"/>
        </w:rPr>
        <w:t>__________</w:t>
      </w:r>
    </w:p>
    <w:sectPr w:rsidR="00D42D2E" w:rsidSect="008922E9">
      <w:footnotePr>
        <w:pos w:val="beneathText"/>
      </w:footnotePr>
      <w:pgSz w:w="16837" w:h="11905" w:orient="landscape"/>
      <w:pgMar w:top="1701" w:right="851" w:bottom="567" w:left="709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5A100" w14:textId="77777777" w:rsidR="00307ED0" w:rsidRDefault="00307ED0" w:rsidP="00DC3704">
      <w:r>
        <w:separator/>
      </w:r>
    </w:p>
  </w:endnote>
  <w:endnote w:type="continuationSeparator" w:id="0">
    <w:p w14:paraId="1048B5AD" w14:textId="77777777" w:rsidR="00307ED0" w:rsidRDefault="00307ED0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6B8C6" w14:textId="77777777" w:rsidR="00307ED0" w:rsidRDefault="00307ED0" w:rsidP="00DC3704">
      <w:r>
        <w:separator/>
      </w:r>
    </w:p>
  </w:footnote>
  <w:footnote w:type="continuationSeparator" w:id="0">
    <w:p w14:paraId="5418065F" w14:textId="77777777" w:rsidR="00307ED0" w:rsidRDefault="00307ED0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17749269"/>
      <w:docPartObj>
        <w:docPartGallery w:val="Page Numbers (Top of Page)"/>
        <w:docPartUnique/>
      </w:docPartObj>
    </w:sdtPr>
    <w:sdtEndPr/>
    <w:sdtContent>
      <w:p w14:paraId="5572D417" w14:textId="2092F58D" w:rsidR="006D639C" w:rsidRDefault="006D639C">
        <w:pPr>
          <w:pStyle w:val="Antrats"/>
          <w:jc w:val="center"/>
        </w:pPr>
        <w:r w:rsidRPr="006D639C">
          <w:rPr>
            <w:rFonts w:ascii="Times New Roman" w:hAnsi="Times New Roman"/>
            <w:sz w:val="24"/>
            <w:szCs w:val="24"/>
          </w:rPr>
          <w:fldChar w:fldCharType="begin"/>
        </w:r>
        <w:r w:rsidRPr="006D639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D639C">
          <w:rPr>
            <w:rFonts w:ascii="Times New Roman" w:hAnsi="Times New Roman"/>
            <w:sz w:val="24"/>
            <w:szCs w:val="24"/>
          </w:rPr>
          <w:fldChar w:fldCharType="separate"/>
        </w:r>
        <w:r w:rsidRPr="006D639C">
          <w:rPr>
            <w:rFonts w:ascii="Times New Roman" w:hAnsi="Times New Roman"/>
            <w:sz w:val="24"/>
            <w:szCs w:val="24"/>
            <w:lang w:val="lt-LT"/>
          </w:rPr>
          <w:t>2</w:t>
        </w:r>
        <w:r w:rsidRPr="006D639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D6492BC" w14:textId="77777777" w:rsidR="006D639C" w:rsidRDefault="006D639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D92527"/>
    <w:multiLevelType w:val="hybridMultilevel"/>
    <w:tmpl w:val="22C08D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D66239"/>
    <w:multiLevelType w:val="hybridMultilevel"/>
    <w:tmpl w:val="55C6E4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1D5A4C"/>
    <w:multiLevelType w:val="hybridMultilevel"/>
    <w:tmpl w:val="A1B4FEA4"/>
    <w:lvl w:ilvl="0" w:tplc="D2303184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601A3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014" w:hanging="360"/>
      </w:pPr>
    </w:lvl>
    <w:lvl w:ilvl="2" w:tplc="0427001B">
      <w:start w:val="1"/>
      <w:numFmt w:val="lowerRoman"/>
      <w:lvlText w:val="%3."/>
      <w:lvlJc w:val="right"/>
      <w:pPr>
        <w:ind w:left="1734" w:hanging="180"/>
      </w:pPr>
    </w:lvl>
    <w:lvl w:ilvl="3" w:tplc="0427000F">
      <w:start w:val="1"/>
      <w:numFmt w:val="decimal"/>
      <w:lvlText w:val="%4."/>
      <w:lvlJc w:val="left"/>
      <w:pPr>
        <w:ind w:left="2454" w:hanging="360"/>
      </w:pPr>
    </w:lvl>
    <w:lvl w:ilvl="4" w:tplc="04270019">
      <w:start w:val="1"/>
      <w:numFmt w:val="lowerLetter"/>
      <w:lvlText w:val="%5."/>
      <w:lvlJc w:val="left"/>
      <w:pPr>
        <w:ind w:left="3174" w:hanging="360"/>
      </w:pPr>
    </w:lvl>
    <w:lvl w:ilvl="5" w:tplc="0427001B">
      <w:start w:val="1"/>
      <w:numFmt w:val="lowerRoman"/>
      <w:lvlText w:val="%6."/>
      <w:lvlJc w:val="right"/>
      <w:pPr>
        <w:ind w:left="3894" w:hanging="180"/>
      </w:pPr>
    </w:lvl>
    <w:lvl w:ilvl="6" w:tplc="0427000F">
      <w:start w:val="1"/>
      <w:numFmt w:val="decimal"/>
      <w:lvlText w:val="%7."/>
      <w:lvlJc w:val="left"/>
      <w:pPr>
        <w:ind w:left="4614" w:hanging="360"/>
      </w:pPr>
    </w:lvl>
    <w:lvl w:ilvl="7" w:tplc="04270019">
      <w:start w:val="1"/>
      <w:numFmt w:val="lowerLetter"/>
      <w:lvlText w:val="%8."/>
      <w:lvlJc w:val="left"/>
      <w:pPr>
        <w:ind w:left="5334" w:hanging="360"/>
      </w:pPr>
    </w:lvl>
    <w:lvl w:ilvl="8" w:tplc="0427001B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54D2426F"/>
    <w:multiLevelType w:val="hybridMultilevel"/>
    <w:tmpl w:val="CCA2DBBA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>
      <w:start w:val="1"/>
      <w:numFmt w:val="lowerLetter"/>
      <w:lvlText w:val="%2."/>
      <w:lvlJc w:val="left"/>
      <w:pPr>
        <w:ind w:left="1473" w:hanging="360"/>
      </w:pPr>
    </w:lvl>
    <w:lvl w:ilvl="2" w:tplc="0427001B">
      <w:start w:val="1"/>
      <w:numFmt w:val="lowerRoman"/>
      <w:lvlText w:val="%3."/>
      <w:lvlJc w:val="right"/>
      <w:pPr>
        <w:ind w:left="2193" w:hanging="180"/>
      </w:pPr>
    </w:lvl>
    <w:lvl w:ilvl="3" w:tplc="0427000F">
      <w:start w:val="1"/>
      <w:numFmt w:val="decimal"/>
      <w:lvlText w:val="%4."/>
      <w:lvlJc w:val="left"/>
      <w:pPr>
        <w:ind w:left="2913" w:hanging="360"/>
      </w:pPr>
    </w:lvl>
    <w:lvl w:ilvl="4" w:tplc="04270019">
      <w:start w:val="1"/>
      <w:numFmt w:val="lowerLetter"/>
      <w:lvlText w:val="%5."/>
      <w:lvlJc w:val="left"/>
      <w:pPr>
        <w:ind w:left="3633" w:hanging="360"/>
      </w:pPr>
    </w:lvl>
    <w:lvl w:ilvl="5" w:tplc="0427001B">
      <w:start w:val="1"/>
      <w:numFmt w:val="lowerRoman"/>
      <w:lvlText w:val="%6."/>
      <w:lvlJc w:val="right"/>
      <w:pPr>
        <w:ind w:left="4353" w:hanging="180"/>
      </w:pPr>
    </w:lvl>
    <w:lvl w:ilvl="6" w:tplc="0427000F">
      <w:start w:val="1"/>
      <w:numFmt w:val="decimal"/>
      <w:lvlText w:val="%7."/>
      <w:lvlJc w:val="left"/>
      <w:pPr>
        <w:ind w:left="5073" w:hanging="360"/>
      </w:pPr>
    </w:lvl>
    <w:lvl w:ilvl="7" w:tplc="04270019">
      <w:start w:val="1"/>
      <w:numFmt w:val="lowerLetter"/>
      <w:lvlText w:val="%8."/>
      <w:lvlJc w:val="left"/>
      <w:pPr>
        <w:ind w:left="5793" w:hanging="360"/>
      </w:pPr>
    </w:lvl>
    <w:lvl w:ilvl="8" w:tplc="0427001B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215195">
    <w:abstractNumId w:val="0"/>
  </w:num>
  <w:num w:numId="2" w16cid:durableId="2031100255">
    <w:abstractNumId w:val="13"/>
  </w:num>
  <w:num w:numId="3" w16cid:durableId="1757169344">
    <w:abstractNumId w:val="4"/>
  </w:num>
  <w:num w:numId="4" w16cid:durableId="2017268708">
    <w:abstractNumId w:val="16"/>
  </w:num>
  <w:num w:numId="5" w16cid:durableId="929582711">
    <w:abstractNumId w:val="12"/>
  </w:num>
  <w:num w:numId="6" w16cid:durableId="1820879858">
    <w:abstractNumId w:val="15"/>
  </w:num>
  <w:num w:numId="7" w16cid:durableId="2069301421">
    <w:abstractNumId w:val="8"/>
  </w:num>
  <w:num w:numId="8" w16cid:durableId="2127847390">
    <w:abstractNumId w:val="14"/>
  </w:num>
  <w:num w:numId="9" w16cid:durableId="318117414">
    <w:abstractNumId w:val="5"/>
  </w:num>
  <w:num w:numId="10" w16cid:durableId="1611736369">
    <w:abstractNumId w:val="2"/>
  </w:num>
  <w:num w:numId="11" w16cid:durableId="1906917073">
    <w:abstractNumId w:val="7"/>
  </w:num>
  <w:num w:numId="12" w16cid:durableId="546186994">
    <w:abstractNumId w:val="11"/>
  </w:num>
  <w:num w:numId="13" w16cid:durableId="1118598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077445">
    <w:abstractNumId w:val="9"/>
  </w:num>
  <w:num w:numId="15" w16cid:durableId="767115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752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5372">
    <w:abstractNumId w:val="1"/>
  </w:num>
  <w:num w:numId="18" w16cid:durableId="116878658">
    <w:abstractNumId w:val="6"/>
  </w:num>
  <w:num w:numId="19" w16cid:durableId="985670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046AE"/>
    <w:rsid w:val="000053DC"/>
    <w:rsid w:val="00007CCE"/>
    <w:rsid w:val="00011E9C"/>
    <w:rsid w:val="00012703"/>
    <w:rsid w:val="00013432"/>
    <w:rsid w:val="000149B3"/>
    <w:rsid w:val="0001573C"/>
    <w:rsid w:val="00017763"/>
    <w:rsid w:val="00017F48"/>
    <w:rsid w:val="0002477A"/>
    <w:rsid w:val="00026A7B"/>
    <w:rsid w:val="000305B9"/>
    <w:rsid w:val="000305CB"/>
    <w:rsid w:val="00032FF6"/>
    <w:rsid w:val="000360A1"/>
    <w:rsid w:val="00037833"/>
    <w:rsid w:val="00037DB2"/>
    <w:rsid w:val="00040616"/>
    <w:rsid w:val="000420F3"/>
    <w:rsid w:val="00042622"/>
    <w:rsid w:val="00042D7F"/>
    <w:rsid w:val="00043F83"/>
    <w:rsid w:val="00044934"/>
    <w:rsid w:val="0004594C"/>
    <w:rsid w:val="00046228"/>
    <w:rsid w:val="00046AD6"/>
    <w:rsid w:val="00050A51"/>
    <w:rsid w:val="00053191"/>
    <w:rsid w:val="00053C83"/>
    <w:rsid w:val="00053DBC"/>
    <w:rsid w:val="000563BD"/>
    <w:rsid w:val="00060C11"/>
    <w:rsid w:val="000631FA"/>
    <w:rsid w:val="000678D4"/>
    <w:rsid w:val="00075DE6"/>
    <w:rsid w:val="0008015F"/>
    <w:rsid w:val="00081520"/>
    <w:rsid w:val="00081BEE"/>
    <w:rsid w:val="00082854"/>
    <w:rsid w:val="00083E13"/>
    <w:rsid w:val="000873E6"/>
    <w:rsid w:val="00093FC6"/>
    <w:rsid w:val="00097A22"/>
    <w:rsid w:val="000A1515"/>
    <w:rsid w:val="000A288A"/>
    <w:rsid w:val="000A55AA"/>
    <w:rsid w:val="000B01C6"/>
    <w:rsid w:val="000B0BF5"/>
    <w:rsid w:val="000B4B56"/>
    <w:rsid w:val="000C0786"/>
    <w:rsid w:val="000C26F9"/>
    <w:rsid w:val="000C37E9"/>
    <w:rsid w:val="000C5C88"/>
    <w:rsid w:val="000D242B"/>
    <w:rsid w:val="000D2ADB"/>
    <w:rsid w:val="000D6DCD"/>
    <w:rsid w:val="000E2CE8"/>
    <w:rsid w:val="000E6EEB"/>
    <w:rsid w:val="000E71C6"/>
    <w:rsid w:val="000E7643"/>
    <w:rsid w:val="000F1737"/>
    <w:rsid w:val="000F4080"/>
    <w:rsid w:val="000F584D"/>
    <w:rsid w:val="000F5D62"/>
    <w:rsid w:val="000F66C6"/>
    <w:rsid w:val="000F6D94"/>
    <w:rsid w:val="000F760B"/>
    <w:rsid w:val="000F7E66"/>
    <w:rsid w:val="000F7EAA"/>
    <w:rsid w:val="00103893"/>
    <w:rsid w:val="00104726"/>
    <w:rsid w:val="00105FEA"/>
    <w:rsid w:val="00106557"/>
    <w:rsid w:val="00106B18"/>
    <w:rsid w:val="001110D2"/>
    <w:rsid w:val="0011414A"/>
    <w:rsid w:val="0011450F"/>
    <w:rsid w:val="001159F7"/>
    <w:rsid w:val="00115A1E"/>
    <w:rsid w:val="00117738"/>
    <w:rsid w:val="00122BCD"/>
    <w:rsid w:val="00122FEA"/>
    <w:rsid w:val="001235A5"/>
    <w:rsid w:val="0012443B"/>
    <w:rsid w:val="0012530C"/>
    <w:rsid w:val="00125A03"/>
    <w:rsid w:val="00126FFA"/>
    <w:rsid w:val="0013337E"/>
    <w:rsid w:val="00133F68"/>
    <w:rsid w:val="001377AE"/>
    <w:rsid w:val="001421FE"/>
    <w:rsid w:val="001422AB"/>
    <w:rsid w:val="00142DCA"/>
    <w:rsid w:val="00143425"/>
    <w:rsid w:val="001441F4"/>
    <w:rsid w:val="00145D14"/>
    <w:rsid w:val="00147B5C"/>
    <w:rsid w:val="00150309"/>
    <w:rsid w:val="001509CE"/>
    <w:rsid w:val="00152E33"/>
    <w:rsid w:val="00152E38"/>
    <w:rsid w:val="00154063"/>
    <w:rsid w:val="00156C3D"/>
    <w:rsid w:val="00157AC3"/>
    <w:rsid w:val="001600A4"/>
    <w:rsid w:val="001606E3"/>
    <w:rsid w:val="00161587"/>
    <w:rsid w:val="00161FB4"/>
    <w:rsid w:val="00164E66"/>
    <w:rsid w:val="0016676A"/>
    <w:rsid w:val="00171F41"/>
    <w:rsid w:val="00172942"/>
    <w:rsid w:val="00175483"/>
    <w:rsid w:val="001822A9"/>
    <w:rsid w:val="00183027"/>
    <w:rsid w:val="001831BB"/>
    <w:rsid w:val="00183B2D"/>
    <w:rsid w:val="001858D8"/>
    <w:rsid w:val="001868C0"/>
    <w:rsid w:val="00187930"/>
    <w:rsid w:val="00187F99"/>
    <w:rsid w:val="00190E05"/>
    <w:rsid w:val="0019131C"/>
    <w:rsid w:val="00191677"/>
    <w:rsid w:val="00192EDD"/>
    <w:rsid w:val="001944DE"/>
    <w:rsid w:val="00194C4B"/>
    <w:rsid w:val="001A1D23"/>
    <w:rsid w:val="001A4931"/>
    <w:rsid w:val="001A5CB1"/>
    <w:rsid w:val="001B07A8"/>
    <w:rsid w:val="001B08F7"/>
    <w:rsid w:val="001B619C"/>
    <w:rsid w:val="001B75A6"/>
    <w:rsid w:val="001C0A16"/>
    <w:rsid w:val="001C18C9"/>
    <w:rsid w:val="001C31E5"/>
    <w:rsid w:val="001C53B0"/>
    <w:rsid w:val="001C5C36"/>
    <w:rsid w:val="001D65B8"/>
    <w:rsid w:val="001D6C08"/>
    <w:rsid w:val="001E0C89"/>
    <w:rsid w:val="001E3D75"/>
    <w:rsid w:val="001E54C8"/>
    <w:rsid w:val="001F2ECE"/>
    <w:rsid w:val="001F366F"/>
    <w:rsid w:val="001F6705"/>
    <w:rsid w:val="001F71B2"/>
    <w:rsid w:val="001F7E68"/>
    <w:rsid w:val="00200E5D"/>
    <w:rsid w:val="00202102"/>
    <w:rsid w:val="00205A5B"/>
    <w:rsid w:val="00210D95"/>
    <w:rsid w:val="002142A2"/>
    <w:rsid w:val="00217B7B"/>
    <w:rsid w:val="00220B0A"/>
    <w:rsid w:val="0022119E"/>
    <w:rsid w:val="002245D9"/>
    <w:rsid w:val="0022715A"/>
    <w:rsid w:val="00234A2E"/>
    <w:rsid w:val="00236C73"/>
    <w:rsid w:val="0024235B"/>
    <w:rsid w:val="002430C8"/>
    <w:rsid w:val="00245EAC"/>
    <w:rsid w:val="00246C1D"/>
    <w:rsid w:val="00246E2D"/>
    <w:rsid w:val="0025073F"/>
    <w:rsid w:val="00250B3B"/>
    <w:rsid w:val="002514EE"/>
    <w:rsid w:val="00264ED8"/>
    <w:rsid w:val="0027722C"/>
    <w:rsid w:val="00280727"/>
    <w:rsid w:val="00284BC3"/>
    <w:rsid w:val="00285BA0"/>
    <w:rsid w:val="00285C9E"/>
    <w:rsid w:val="002905D7"/>
    <w:rsid w:val="00290DE7"/>
    <w:rsid w:val="002936A2"/>
    <w:rsid w:val="00293CF3"/>
    <w:rsid w:val="0029689B"/>
    <w:rsid w:val="002A0453"/>
    <w:rsid w:val="002A321E"/>
    <w:rsid w:val="002A7F92"/>
    <w:rsid w:val="002B0A7D"/>
    <w:rsid w:val="002B2403"/>
    <w:rsid w:val="002B4797"/>
    <w:rsid w:val="002B5C5E"/>
    <w:rsid w:val="002B6052"/>
    <w:rsid w:val="002B70D3"/>
    <w:rsid w:val="002C03A3"/>
    <w:rsid w:val="002C0940"/>
    <w:rsid w:val="002C20C9"/>
    <w:rsid w:val="002C4491"/>
    <w:rsid w:val="002C5261"/>
    <w:rsid w:val="002C5E43"/>
    <w:rsid w:val="002C6F60"/>
    <w:rsid w:val="002D3180"/>
    <w:rsid w:val="002D712C"/>
    <w:rsid w:val="002E0747"/>
    <w:rsid w:val="002E468A"/>
    <w:rsid w:val="002F6A02"/>
    <w:rsid w:val="002F7CBC"/>
    <w:rsid w:val="00303045"/>
    <w:rsid w:val="00303286"/>
    <w:rsid w:val="003059F3"/>
    <w:rsid w:val="00307ED0"/>
    <w:rsid w:val="00310179"/>
    <w:rsid w:val="00310969"/>
    <w:rsid w:val="003163CC"/>
    <w:rsid w:val="00317658"/>
    <w:rsid w:val="00317B5A"/>
    <w:rsid w:val="00326A51"/>
    <w:rsid w:val="00327952"/>
    <w:rsid w:val="00333D39"/>
    <w:rsid w:val="00334878"/>
    <w:rsid w:val="00335375"/>
    <w:rsid w:val="00335F16"/>
    <w:rsid w:val="00335F29"/>
    <w:rsid w:val="00337F2C"/>
    <w:rsid w:val="0034030D"/>
    <w:rsid w:val="00340EE1"/>
    <w:rsid w:val="00341466"/>
    <w:rsid w:val="003453F2"/>
    <w:rsid w:val="00347F40"/>
    <w:rsid w:val="00352DD0"/>
    <w:rsid w:val="003578B5"/>
    <w:rsid w:val="003600E0"/>
    <w:rsid w:val="00365127"/>
    <w:rsid w:val="00370B5C"/>
    <w:rsid w:val="00371BCC"/>
    <w:rsid w:val="003726D5"/>
    <w:rsid w:val="00375F7D"/>
    <w:rsid w:val="00376274"/>
    <w:rsid w:val="00380C41"/>
    <w:rsid w:val="00381FAC"/>
    <w:rsid w:val="00382790"/>
    <w:rsid w:val="0038378F"/>
    <w:rsid w:val="00384ED4"/>
    <w:rsid w:val="003855F9"/>
    <w:rsid w:val="00386298"/>
    <w:rsid w:val="00387716"/>
    <w:rsid w:val="00390644"/>
    <w:rsid w:val="0039109C"/>
    <w:rsid w:val="00395241"/>
    <w:rsid w:val="00395488"/>
    <w:rsid w:val="00395AC5"/>
    <w:rsid w:val="0039705A"/>
    <w:rsid w:val="003A18A8"/>
    <w:rsid w:val="003A2268"/>
    <w:rsid w:val="003A710D"/>
    <w:rsid w:val="003A7F3D"/>
    <w:rsid w:val="003B0D16"/>
    <w:rsid w:val="003B16EE"/>
    <w:rsid w:val="003B2A7A"/>
    <w:rsid w:val="003B4500"/>
    <w:rsid w:val="003B56FF"/>
    <w:rsid w:val="003C21A5"/>
    <w:rsid w:val="003C239F"/>
    <w:rsid w:val="003D0E40"/>
    <w:rsid w:val="003D64D2"/>
    <w:rsid w:val="003D7632"/>
    <w:rsid w:val="003E0981"/>
    <w:rsid w:val="003E0C23"/>
    <w:rsid w:val="003E2523"/>
    <w:rsid w:val="003E3675"/>
    <w:rsid w:val="003F03FC"/>
    <w:rsid w:val="003F1B40"/>
    <w:rsid w:val="003F33AF"/>
    <w:rsid w:val="003F3CDE"/>
    <w:rsid w:val="003F52EA"/>
    <w:rsid w:val="003F5486"/>
    <w:rsid w:val="004014AC"/>
    <w:rsid w:val="00401809"/>
    <w:rsid w:val="00404082"/>
    <w:rsid w:val="004046E2"/>
    <w:rsid w:val="004061B4"/>
    <w:rsid w:val="004069D5"/>
    <w:rsid w:val="004078D9"/>
    <w:rsid w:val="004142C2"/>
    <w:rsid w:val="0041548B"/>
    <w:rsid w:val="0041626B"/>
    <w:rsid w:val="004203FF"/>
    <w:rsid w:val="00422FFD"/>
    <w:rsid w:val="00424F0B"/>
    <w:rsid w:val="00425C50"/>
    <w:rsid w:val="00426929"/>
    <w:rsid w:val="004300E0"/>
    <w:rsid w:val="0043228F"/>
    <w:rsid w:val="00432739"/>
    <w:rsid w:val="00436176"/>
    <w:rsid w:val="00437725"/>
    <w:rsid w:val="00440337"/>
    <w:rsid w:val="00441AE5"/>
    <w:rsid w:val="00442655"/>
    <w:rsid w:val="00442982"/>
    <w:rsid w:val="004447A0"/>
    <w:rsid w:val="00444E20"/>
    <w:rsid w:val="00447948"/>
    <w:rsid w:val="004552FA"/>
    <w:rsid w:val="0046558F"/>
    <w:rsid w:val="004660BD"/>
    <w:rsid w:val="00466193"/>
    <w:rsid w:val="004704A7"/>
    <w:rsid w:val="004707F6"/>
    <w:rsid w:val="00471F9B"/>
    <w:rsid w:val="00472C61"/>
    <w:rsid w:val="00474747"/>
    <w:rsid w:val="00483A4A"/>
    <w:rsid w:val="004900A8"/>
    <w:rsid w:val="0049092E"/>
    <w:rsid w:val="004917A9"/>
    <w:rsid w:val="00492A8F"/>
    <w:rsid w:val="00492FF8"/>
    <w:rsid w:val="00495CE6"/>
    <w:rsid w:val="004965B2"/>
    <w:rsid w:val="00496C05"/>
    <w:rsid w:val="00497D82"/>
    <w:rsid w:val="004A0BA9"/>
    <w:rsid w:val="004A1CE0"/>
    <w:rsid w:val="004A5BA6"/>
    <w:rsid w:val="004B4CE8"/>
    <w:rsid w:val="004B5355"/>
    <w:rsid w:val="004B639E"/>
    <w:rsid w:val="004B798C"/>
    <w:rsid w:val="004C2E49"/>
    <w:rsid w:val="004C54D3"/>
    <w:rsid w:val="004D023D"/>
    <w:rsid w:val="004D2CB9"/>
    <w:rsid w:val="004D4FEC"/>
    <w:rsid w:val="004D6B3A"/>
    <w:rsid w:val="004D7176"/>
    <w:rsid w:val="004E03EA"/>
    <w:rsid w:val="004E0E64"/>
    <w:rsid w:val="004E5A97"/>
    <w:rsid w:val="004E633F"/>
    <w:rsid w:val="004F0E37"/>
    <w:rsid w:val="004F2B40"/>
    <w:rsid w:val="004F5B10"/>
    <w:rsid w:val="004F668E"/>
    <w:rsid w:val="005004D6"/>
    <w:rsid w:val="00501102"/>
    <w:rsid w:val="00501280"/>
    <w:rsid w:val="00501F98"/>
    <w:rsid w:val="00502F0F"/>
    <w:rsid w:val="0051114D"/>
    <w:rsid w:val="005136B7"/>
    <w:rsid w:val="00515219"/>
    <w:rsid w:val="00515BC1"/>
    <w:rsid w:val="00520E41"/>
    <w:rsid w:val="0052438C"/>
    <w:rsid w:val="00526971"/>
    <w:rsid w:val="005312F3"/>
    <w:rsid w:val="00532379"/>
    <w:rsid w:val="005340A8"/>
    <w:rsid w:val="00536FAC"/>
    <w:rsid w:val="00547CCD"/>
    <w:rsid w:val="00551C72"/>
    <w:rsid w:val="005566CC"/>
    <w:rsid w:val="00560392"/>
    <w:rsid w:val="00561D70"/>
    <w:rsid w:val="00563020"/>
    <w:rsid w:val="00565DD5"/>
    <w:rsid w:val="00565EF9"/>
    <w:rsid w:val="00567319"/>
    <w:rsid w:val="00567AA1"/>
    <w:rsid w:val="00571AC3"/>
    <w:rsid w:val="00576D84"/>
    <w:rsid w:val="005822A1"/>
    <w:rsid w:val="005861E5"/>
    <w:rsid w:val="0058657C"/>
    <w:rsid w:val="00586EF9"/>
    <w:rsid w:val="00592AD5"/>
    <w:rsid w:val="00593704"/>
    <w:rsid w:val="00594F9A"/>
    <w:rsid w:val="005A127C"/>
    <w:rsid w:val="005A21BA"/>
    <w:rsid w:val="005A3B85"/>
    <w:rsid w:val="005A3C5B"/>
    <w:rsid w:val="005A43D3"/>
    <w:rsid w:val="005A4E5B"/>
    <w:rsid w:val="005A65F7"/>
    <w:rsid w:val="005A6F3E"/>
    <w:rsid w:val="005B102B"/>
    <w:rsid w:val="005B2538"/>
    <w:rsid w:val="005B7DB7"/>
    <w:rsid w:val="005B7FD5"/>
    <w:rsid w:val="005C17C1"/>
    <w:rsid w:val="005C442A"/>
    <w:rsid w:val="005D25D2"/>
    <w:rsid w:val="005D3215"/>
    <w:rsid w:val="005D3C8E"/>
    <w:rsid w:val="005D7813"/>
    <w:rsid w:val="005E4054"/>
    <w:rsid w:val="005E5533"/>
    <w:rsid w:val="005F2EDF"/>
    <w:rsid w:val="005F31B0"/>
    <w:rsid w:val="005F4756"/>
    <w:rsid w:val="005F4F77"/>
    <w:rsid w:val="005F7B15"/>
    <w:rsid w:val="00601528"/>
    <w:rsid w:val="006044A7"/>
    <w:rsid w:val="0061186C"/>
    <w:rsid w:val="00611DB7"/>
    <w:rsid w:val="006128E6"/>
    <w:rsid w:val="00617F7B"/>
    <w:rsid w:val="006203ED"/>
    <w:rsid w:val="00624E54"/>
    <w:rsid w:val="0062503A"/>
    <w:rsid w:val="00625D05"/>
    <w:rsid w:val="00626C4E"/>
    <w:rsid w:val="006400E5"/>
    <w:rsid w:val="0064040A"/>
    <w:rsid w:val="00641B14"/>
    <w:rsid w:val="00641E63"/>
    <w:rsid w:val="00642C3D"/>
    <w:rsid w:val="00642EB5"/>
    <w:rsid w:val="00643403"/>
    <w:rsid w:val="00646390"/>
    <w:rsid w:val="006471EC"/>
    <w:rsid w:val="00650B9B"/>
    <w:rsid w:val="00651CF2"/>
    <w:rsid w:val="00655DA6"/>
    <w:rsid w:val="00661673"/>
    <w:rsid w:val="0066489D"/>
    <w:rsid w:val="00667CAC"/>
    <w:rsid w:val="006708F7"/>
    <w:rsid w:val="006741BE"/>
    <w:rsid w:val="0067619A"/>
    <w:rsid w:val="00681C49"/>
    <w:rsid w:val="0068413B"/>
    <w:rsid w:val="00684F8A"/>
    <w:rsid w:val="006904D6"/>
    <w:rsid w:val="00690D87"/>
    <w:rsid w:val="00691A1D"/>
    <w:rsid w:val="00692D98"/>
    <w:rsid w:val="00693FE7"/>
    <w:rsid w:val="00695EE4"/>
    <w:rsid w:val="006A2D43"/>
    <w:rsid w:val="006A5F7A"/>
    <w:rsid w:val="006A66E8"/>
    <w:rsid w:val="006B0881"/>
    <w:rsid w:val="006B0BCC"/>
    <w:rsid w:val="006B3A2E"/>
    <w:rsid w:val="006B45ED"/>
    <w:rsid w:val="006B4C25"/>
    <w:rsid w:val="006B7CF7"/>
    <w:rsid w:val="006C01F6"/>
    <w:rsid w:val="006C1291"/>
    <w:rsid w:val="006C36AE"/>
    <w:rsid w:val="006C3B9B"/>
    <w:rsid w:val="006C3E6B"/>
    <w:rsid w:val="006C58B1"/>
    <w:rsid w:val="006C6273"/>
    <w:rsid w:val="006C7321"/>
    <w:rsid w:val="006D0566"/>
    <w:rsid w:val="006D4471"/>
    <w:rsid w:val="006D639C"/>
    <w:rsid w:val="006D6B19"/>
    <w:rsid w:val="006E0A0D"/>
    <w:rsid w:val="006F0242"/>
    <w:rsid w:val="006F2CB4"/>
    <w:rsid w:val="006F37CD"/>
    <w:rsid w:val="006F3C9D"/>
    <w:rsid w:val="006F4255"/>
    <w:rsid w:val="006F43A7"/>
    <w:rsid w:val="007017F3"/>
    <w:rsid w:val="007021EE"/>
    <w:rsid w:val="00702870"/>
    <w:rsid w:val="0070341C"/>
    <w:rsid w:val="007037EA"/>
    <w:rsid w:val="0070717F"/>
    <w:rsid w:val="0070778E"/>
    <w:rsid w:val="00710810"/>
    <w:rsid w:val="00711127"/>
    <w:rsid w:val="00714916"/>
    <w:rsid w:val="00715EA4"/>
    <w:rsid w:val="00721158"/>
    <w:rsid w:val="007230B1"/>
    <w:rsid w:val="0072514E"/>
    <w:rsid w:val="00726434"/>
    <w:rsid w:val="00727C79"/>
    <w:rsid w:val="007309A9"/>
    <w:rsid w:val="0073446C"/>
    <w:rsid w:val="007347C9"/>
    <w:rsid w:val="00740EC5"/>
    <w:rsid w:val="007423F1"/>
    <w:rsid w:val="00743FE9"/>
    <w:rsid w:val="0074567F"/>
    <w:rsid w:val="00745FDD"/>
    <w:rsid w:val="0075695B"/>
    <w:rsid w:val="007607CD"/>
    <w:rsid w:val="007614DC"/>
    <w:rsid w:val="00763FF8"/>
    <w:rsid w:val="00772E22"/>
    <w:rsid w:val="007730FB"/>
    <w:rsid w:val="007740AA"/>
    <w:rsid w:val="00774300"/>
    <w:rsid w:val="00774D91"/>
    <w:rsid w:val="007808C1"/>
    <w:rsid w:val="00786253"/>
    <w:rsid w:val="00790BA9"/>
    <w:rsid w:val="0079142E"/>
    <w:rsid w:val="007933F2"/>
    <w:rsid w:val="0079748B"/>
    <w:rsid w:val="007977F9"/>
    <w:rsid w:val="007A14F6"/>
    <w:rsid w:val="007A1E16"/>
    <w:rsid w:val="007A263A"/>
    <w:rsid w:val="007B6B47"/>
    <w:rsid w:val="007C259E"/>
    <w:rsid w:val="007C64EB"/>
    <w:rsid w:val="007C65FD"/>
    <w:rsid w:val="007D47F8"/>
    <w:rsid w:val="007E1E40"/>
    <w:rsid w:val="007E389B"/>
    <w:rsid w:val="007E6DDB"/>
    <w:rsid w:val="007F2DEF"/>
    <w:rsid w:val="007F79ED"/>
    <w:rsid w:val="0080474F"/>
    <w:rsid w:val="00804755"/>
    <w:rsid w:val="0081078C"/>
    <w:rsid w:val="00813940"/>
    <w:rsid w:val="00814C53"/>
    <w:rsid w:val="00816021"/>
    <w:rsid w:val="008169D4"/>
    <w:rsid w:val="00822B5F"/>
    <w:rsid w:val="0082427C"/>
    <w:rsid w:val="00834280"/>
    <w:rsid w:val="00837944"/>
    <w:rsid w:val="00841A5B"/>
    <w:rsid w:val="008432A3"/>
    <w:rsid w:val="00843EA1"/>
    <w:rsid w:val="00845AD5"/>
    <w:rsid w:val="008505A8"/>
    <w:rsid w:val="008509CD"/>
    <w:rsid w:val="008534D5"/>
    <w:rsid w:val="0085368F"/>
    <w:rsid w:val="008618E5"/>
    <w:rsid w:val="008653A8"/>
    <w:rsid w:val="008656BB"/>
    <w:rsid w:val="0087075D"/>
    <w:rsid w:val="008712AA"/>
    <w:rsid w:val="00871352"/>
    <w:rsid w:val="00872423"/>
    <w:rsid w:val="008724F6"/>
    <w:rsid w:val="00874B00"/>
    <w:rsid w:val="00875C71"/>
    <w:rsid w:val="00877C99"/>
    <w:rsid w:val="00881C0C"/>
    <w:rsid w:val="00885846"/>
    <w:rsid w:val="008869B8"/>
    <w:rsid w:val="008879F7"/>
    <w:rsid w:val="008922E9"/>
    <w:rsid w:val="00894277"/>
    <w:rsid w:val="008A049B"/>
    <w:rsid w:val="008A1D34"/>
    <w:rsid w:val="008A3016"/>
    <w:rsid w:val="008A3685"/>
    <w:rsid w:val="008A6489"/>
    <w:rsid w:val="008A652D"/>
    <w:rsid w:val="008B2392"/>
    <w:rsid w:val="008B4496"/>
    <w:rsid w:val="008B4534"/>
    <w:rsid w:val="008B79C1"/>
    <w:rsid w:val="008C1020"/>
    <w:rsid w:val="008C2762"/>
    <w:rsid w:val="008C66DB"/>
    <w:rsid w:val="008C7E9D"/>
    <w:rsid w:val="008D6F14"/>
    <w:rsid w:val="008D7439"/>
    <w:rsid w:val="008E0315"/>
    <w:rsid w:val="008E443A"/>
    <w:rsid w:val="008E71C7"/>
    <w:rsid w:val="008E7950"/>
    <w:rsid w:val="008F4139"/>
    <w:rsid w:val="008F643F"/>
    <w:rsid w:val="008F7D39"/>
    <w:rsid w:val="00902138"/>
    <w:rsid w:val="0090257A"/>
    <w:rsid w:val="00903080"/>
    <w:rsid w:val="009039B2"/>
    <w:rsid w:val="00903B28"/>
    <w:rsid w:val="00903DEB"/>
    <w:rsid w:val="00905853"/>
    <w:rsid w:val="00906D80"/>
    <w:rsid w:val="009077EC"/>
    <w:rsid w:val="00910247"/>
    <w:rsid w:val="009108E4"/>
    <w:rsid w:val="009148E4"/>
    <w:rsid w:val="0092547E"/>
    <w:rsid w:val="0092757F"/>
    <w:rsid w:val="0093159C"/>
    <w:rsid w:val="009334B5"/>
    <w:rsid w:val="00937647"/>
    <w:rsid w:val="0094101A"/>
    <w:rsid w:val="0094410C"/>
    <w:rsid w:val="00944815"/>
    <w:rsid w:val="009450B8"/>
    <w:rsid w:val="00947210"/>
    <w:rsid w:val="009476F9"/>
    <w:rsid w:val="0094799C"/>
    <w:rsid w:val="0095121C"/>
    <w:rsid w:val="00952ACA"/>
    <w:rsid w:val="00954128"/>
    <w:rsid w:val="00956AF5"/>
    <w:rsid w:val="00956C00"/>
    <w:rsid w:val="00960167"/>
    <w:rsid w:val="009603B8"/>
    <w:rsid w:val="0096130F"/>
    <w:rsid w:val="00963331"/>
    <w:rsid w:val="009668BB"/>
    <w:rsid w:val="009702C5"/>
    <w:rsid w:val="00974619"/>
    <w:rsid w:val="00975256"/>
    <w:rsid w:val="00975FE2"/>
    <w:rsid w:val="00976409"/>
    <w:rsid w:val="009771D4"/>
    <w:rsid w:val="00977464"/>
    <w:rsid w:val="0098028E"/>
    <w:rsid w:val="009804ED"/>
    <w:rsid w:val="00980E58"/>
    <w:rsid w:val="00981B20"/>
    <w:rsid w:val="00982DD0"/>
    <w:rsid w:val="009847B9"/>
    <w:rsid w:val="00984994"/>
    <w:rsid w:val="00986908"/>
    <w:rsid w:val="00990AF2"/>
    <w:rsid w:val="009914BF"/>
    <w:rsid w:val="009916C9"/>
    <w:rsid w:val="00991BA3"/>
    <w:rsid w:val="00994569"/>
    <w:rsid w:val="009946F5"/>
    <w:rsid w:val="00996244"/>
    <w:rsid w:val="00997C0E"/>
    <w:rsid w:val="009A1230"/>
    <w:rsid w:val="009A2FF3"/>
    <w:rsid w:val="009B27BF"/>
    <w:rsid w:val="009B4835"/>
    <w:rsid w:val="009B6289"/>
    <w:rsid w:val="009B76B4"/>
    <w:rsid w:val="009C3771"/>
    <w:rsid w:val="009C444B"/>
    <w:rsid w:val="009C4E90"/>
    <w:rsid w:val="009C68D3"/>
    <w:rsid w:val="009C7092"/>
    <w:rsid w:val="009D713E"/>
    <w:rsid w:val="009E1ED3"/>
    <w:rsid w:val="009E275B"/>
    <w:rsid w:val="009E316E"/>
    <w:rsid w:val="009E31CD"/>
    <w:rsid w:val="009E381D"/>
    <w:rsid w:val="009E3939"/>
    <w:rsid w:val="009E3B8B"/>
    <w:rsid w:val="009E4EF6"/>
    <w:rsid w:val="009E7622"/>
    <w:rsid w:val="009F4C03"/>
    <w:rsid w:val="00A04394"/>
    <w:rsid w:val="00A1010B"/>
    <w:rsid w:val="00A102C5"/>
    <w:rsid w:val="00A1038D"/>
    <w:rsid w:val="00A11997"/>
    <w:rsid w:val="00A142C7"/>
    <w:rsid w:val="00A20C31"/>
    <w:rsid w:val="00A2156C"/>
    <w:rsid w:val="00A22F74"/>
    <w:rsid w:val="00A23621"/>
    <w:rsid w:val="00A25A93"/>
    <w:rsid w:val="00A25DE2"/>
    <w:rsid w:val="00A27870"/>
    <w:rsid w:val="00A30AA9"/>
    <w:rsid w:val="00A30BE2"/>
    <w:rsid w:val="00A3281C"/>
    <w:rsid w:val="00A368DC"/>
    <w:rsid w:val="00A40DC6"/>
    <w:rsid w:val="00A414E3"/>
    <w:rsid w:val="00A445AF"/>
    <w:rsid w:val="00A4464A"/>
    <w:rsid w:val="00A45F6C"/>
    <w:rsid w:val="00A46296"/>
    <w:rsid w:val="00A54CA7"/>
    <w:rsid w:val="00A552EA"/>
    <w:rsid w:val="00A55A20"/>
    <w:rsid w:val="00A573B2"/>
    <w:rsid w:val="00A57BEC"/>
    <w:rsid w:val="00A622FA"/>
    <w:rsid w:val="00A62523"/>
    <w:rsid w:val="00A64B1F"/>
    <w:rsid w:val="00A654AA"/>
    <w:rsid w:val="00A73E13"/>
    <w:rsid w:val="00A758F6"/>
    <w:rsid w:val="00A77DD8"/>
    <w:rsid w:val="00A80511"/>
    <w:rsid w:val="00A910DE"/>
    <w:rsid w:val="00A9656D"/>
    <w:rsid w:val="00A96D55"/>
    <w:rsid w:val="00AA02A7"/>
    <w:rsid w:val="00AA0E10"/>
    <w:rsid w:val="00AA285F"/>
    <w:rsid w:val="00AA4040"/>
    <w:rsid w:val="00AA50A4"/>
    <w:rsid w:val="00AA74EF"/>
    <w:rsid w:val="00AB06B2"/>
    <w:rsid w:val="00AB109F"/>
    <w:rsid w:val="00AB1AD2"/>
    <w:rsid w:val="00AB2461"/>
    <w:rsid w:val="00AB34BF"/>
    <w:rsid w:val="00AB3C9D"/>
    <w:rsid w:val="00AB5B42"/>
    <w:rsid w:val="00AB5CA0"/>
    <w:rsid w:val="00AB743A"/>
    <w:rsid w:val="00AC017B"/>
    <w:rsid w:val="00AC2A84"/>
    <w:rsid w:val="00AC3A42"/>
    <w:rsid w:val="00AD0055"/>
    <w:rsid w:val="00AD5557"/>
    <w:rsid w:val="00AD7239"/>
    <w:rsid w:val="00AE22E6"/>
    <w:rsid w:val="00AE530A"/>
    <w:rsid w:val="00AE697B"/>
    <w:rsid w:val="00AE6E23"/>
    <w:rsid w:val="00AE7323"/>
    <w:rsid w:val="00AE7812"/>
    <w:rsid w:val="00AF0468"/>
    <w:rsid w:val="00AF104E"/>
    <w:rsid w:val="00AF12FF"/>
    <w:rsid w:val="00AF295B"/>
    <w:rsid w:val="00AF6CBE"/>
    <w:rsid w:val="00B003BA"/>
    <w:rsid w:val="00B02515"/>
    <w:rsid w:val="00B0508C"/>
    <w:rsid w:val="00B06BEB"/>
    <w:rsid w:val="00B108B8"/>
    <w:rsid w:val="00B116DE"/>
    <w:rsid w:val="00B1262E"/>
    <w:rsid w:val="00B12A4E"/>
    <w:rsid w:val="00B1566A"/>
    <w:rsid w:val="00B15C64"/>
    <w:rsid w:val="00B15F64"/>
    <w:rsid w:val="00B16F20"/>
    <w:rsid w:val="00B17B93"/>
    <w:rsid w:val="00B17DB5"/>
    <w:rsid w:val="00B226E4"/>
    <w:rsid w:val="00B23BF6"/>
    <w:rsid w:val="00B24E99"/>
    <w:rsid w:val="00B27F85"/>
    <w:rsid w:val="00B31F50"/>
    <w:rsid w:val="00B404DF"/>
    <w:rsid w:val="00B41E0F"/>
    <w:rsid w:val="00B429AC"/>
    <w:rsid w:val="00B45EAF"/>
    <w:rsid w:val="00B475C1"/>
    <w:rsid w:val="00B50057"/>
    <w:rsid w:val="00B508BC"/>
    <w:rsid w:val="00B54C4E"/>
    <w:rsid w:val="00B55375"/>
    <w:rsid w:val="00B6124E"/>
    <w:rsid w:val="00B61357"/>
    <w:rsid w:val="00B632EA"/>
    <w:rsid w:val="00B64298"/>
    <w:rsid w:val="00B6454E"/>
    <w:rsid w:val="00B66E59"/>
    <w:rsid w:val="00B672DC"/>
    <w:rsid w:val="00B77FA5"/>
    <w:rsid w:val="00B8190A"/>
    <w:rsid w:val="00B81BEB"/>
    <w:rsid w:val="00B84D1E"/>
    <w:rsid w:val="00B874F2"/>
    <w:rsid w:val="00B94FF0"/>
    <w:rsid w:val="00B95946"/>
    <w:rsid w:val="00BA02A9"/>
    <w:rsid w:val="00BA11D9"/>
    <w:rsid w:val="00BA575B"/>
    <w:rsid w:val="00BB1FF6"/>
    <w:rsid w:val="00BB222E"/>
    <w:rsid w:val="00BB2445"/>
    <w:rsid w:val="00BB6413"/>
    <w:rsid w:val="00BB7412"/>
    <w:rsid w:val="00BB7F23"/>
    <w:rsid w:val="00BC07E3"/>
    <w:rsid w:val="00BC32E7"/>
    <w:rsid w:val="00BC509A"/>
    <w:rsid w:val="00BC5727"/>
    <w:rsid w:val="00BC5E33"/>
    <w:rsid w:val="00BC715D"/>
    <w:rsid w:val="00BC7CDE"/>
    <w:rsid w:val="00BD4C5D"/>
    <w:rsid w:val="00BD776F"/>
    <w:rsid w:val="00BE5859"/>
    <w:rsid w:val="00BE6C07"/>
    <w:rsid w:val="00BE746C"/>
    <w:rsid w:val="00BF0296"/>
    <w:rsid w:val="00BF15F1"/>
    <w:rsid w:val="00BF4A9F"/>
    <w:rsid w:val="00BF53EF"/>
    <w:rsid w:val="00C0176C"/>
    <w:rsid w:val="00C0179D"/>
    <w:rsid w:val="00C01B05"/>
    <w:rsid w:val="00C021F4"/>
    <w:rsid w:val="00C03878"/>
    <w:rsid w:val="00C06B9B"/>
    <w:rsid w:val="00C11C65"/>
    <w:rsid w:val="00C2272D"/>
    <w:rsid w:val="00C2317E"/>
    <w:rsid w:val="00C30986"/>
    <w:rsid w:val="00C31F84"/>
    <w:rsid w:val="00C32E32"/>
    <w:rsid w:val="00C368D7"/>
    <w:rsid w:val="00C371F5"/>
    <w:rsid w:val="00C40EBC"/>
    <w:rsid w:val="00C41A46"/>
    <w:rsid w:val="00C52056"/>
    <w:rsid w:val="00C53652"/>
    <w:rsid w:val="00C5569F"/>
    <w:rsid w:val="00C573D4"/>
    <w:rsid w:val="00C61341"/>
    <w:rsid w:val="00C65651"/>
    <w:rsid w:val="00C710A8"/>
    <w:rsid w:val="00C72438"/>
    <w:rsid w:val="00C72CE4"/>
    <w:rsid w:val="00C7721C"/>
    <w:rsid w:val="00C776C3"/>
    <w:rsid w:val="00C77BE7"/>
    <w:rsid w:val="00C80793"/>
    <w:rsid w:val="00C809B3"/>
    <w:rsid w:val="00C82103"/>
    <w:rsid w:val="00C82880"/>
    <w:rsid w:val="00C847FA"/>
    <w:rsid w:val="00C84E33"/>
    <w:rsid w:val="00C85D07"/>
    <w:rsid w:val="00C87FF7"/>
    <w:rsid w:val="00C9091B"/>
    <w:rsid w:val="00C9113D"/>
    <w:rsid w:val="00C9127E"/>
    <w:rsid w:val="00C95BE9"/>
    <w:rsid w:val="00C971B9"/>
    <w:rsid w:val="00C97677"/>
    <w:rsid w:val="00CA01A6"/>
    <w:rsid w:val="00CA12AF"/>
    <w:rsid w:val="00CA164F"/>
    <w:rsid w:val="00CA3820"/>
    <w:rsid w:val="00CA3F80"/>
    <w:rsid w:val="00CB4424"/>
    <w:rsid w:val="00CB72C5"/>
    <w:rsid w:val="00CB78AF"/>
    <w:rsid w:val="00CC010A"/>
    <w:rsid w:val="00CC32BF"/>
    <w:rsid w:val="00CC42CE"/>
    <w:rsid w:val="00CD19AF"/>
    <w:rsid w:val="00CD3848"/>
    <w:rsid w:val="00CD6F27"/>
    <w:rsid w:val="00CD7504"/>
    <w:rsid w:val="00CE0654"/>
    <w:rsid w:val="00CE0CFE"/>
    <w:rsid w:val="00CE1588"/>
    <w:rsid w:val="00CE20D8"/>
    <w:rsid w:val="00CE2ACD"/>
    <w:rsid w:val="00CE2F0F"/>
    <w:rsid w:val="00CE36EC"/>
    <w:rsid w:val="00CE50E3"/>
    <w:rsid w:val="00CE5A01"/>
    <w:rsid w:val="00CE7DAA"/>
    <w:rsid w:val="00CF093F"/>
    <w:rsid w:val="00CF0A3A"/>
    <w:rsid w:val="00CF0CB9"/>
    <w:rsid w:val="00CF0D7F"/>
    <w:rsid w:val="00CF27B6"/>
    <w:rsid w:val="00CF4AF5"/>
    <w:rsid w:val="00CF56FA"/>
    <w:rsid w:val="00CF6B64"/>
    <w:rsid w:val="00D04F59"/>
    <w:rsid w:val="00D103D2"/>
    <w:rsid w:val="00D14449"/>
    <w:rsid w:val="00D21381"/>
    <w:rsid w:val="00D2430C"/>
    <w:rsid w:val="00D2521F"/>
    <w:rsid w:val="00D30C7E"/>
    <w:rsid w:val="00D3191D"/>
    <w:rsid w:val="00D323C3"/>
    <w:rsid w:val="00D330D1"/>
    <w:rsid w:val="00D33DAB"/>
    <w:rsid w:val="00D34C94"/>
    <w:rsid w:val="00D3690B"/>
    <w:rsid w:val="00D400D3"/>
    <w:rsid w:val="00D42D2E"/>
    <w:rsid w:val="00D45229"/>
    <w:rsid w:val="00D54EF5"/>
    <w:rsid w:val="00D571E5"/>
    <w:rsid w:val="00D709F3"/>
    <w:rsid w:val="00D720FE"/>
    <w:rsid w:val="00D724D0"/>
    <w:rsid w:val="00D7690C"/>
    <w:rsid w:val="00D77225"/>
    <w:rsid w:val="00D77BEC"/>
    <w:rsid w:val="00D84EA8"/>
    <w:rsid w:val="00D85352"/>
    <w:rsid w:val="00D85E41"/>
    <w:rsid w:val="00D867A6"/>
    <w:rsid w:val="00D872CC"/>
    <w:rsid w:val="00D94412"/>
    <w:rsid w:val="00DA24B2"/>
    <w:rsid w:val="00DA4C39"/>
    <w:rsid w:val="00DA6E4B"/>
    <w:rsid w:val="00DA6F15"/>
    <w:rsid w:val="00DB127C"/>
    <w:rsid w:val="00DB218C"/>
    <w:rsid w:val="00DB369A"/>
    <w:rsid w:val="00DB36AB"/>
    <w:rsid w:val="00DB4294"/>
    <w:rsid w:val="00DB47C2"/>
    <w:rsid w:val="00DB7CC9"/>
    <w:rsid w:val="00DC34C8"/>
    <w:rsid w:val="00DC3704"/>
    <w:rsid w:val="00DC5028"/>
    <w:rsid w:val="00DC7390"/>
    <w:rsid w:val="00DD202B"/>
    <w:rsid w:val="00DD251B"/>
    <w:rsid w:val="00DD50FE"/>
    <w:rsid w:val="00DD5611"/>
    <w:rsid w:val="00DE1AA1"/>
    <w:rsid w:val="00DE32B1"/>
    <w:rsid w:val="00DE54F4"/>
    <w:rsid w:val="00DF1354"/>
    <w:rsid w:val="00DF2D7D"/>
    <w:rsid w:val="00DF334B"/>
    <w:rsid w:val="00E037DB"/>
    <w:rsid w:val="00E106F9"/>
    <w:rsid w:val="00E10FCE"/>
    <w:rsid w:val="00E147D5"/>
    <w:rsid w:val="00E20ECD"/>
    <w:rsid w:val="00E20F9B"/>
    <w:rsid w:val="00E2254A"/>
    <w:rsid w:val="00E225DC"/>
    <w:rsid w:val="00E2560A"/>
    <w:rsid w:val="00E32172"/>
    <w:rsid w:val="00E41444"/>
    <w:rsid w:val="00E42000"/>
    <w:rsid w:val="00E452CC"/>
    <w:rsid w:val="00E4587D"/>
    <w:rsid w:val="00E500EF"/>
    <w:rsid w:val="00E50D10"/>
    <w:rsid w:val="00E544E2"/>
    <w:rsid w:val="00E55E61"/>
    <w:rsid w:val="00E646F1"/>
    <w:rsid w:val="00E7004D"/>
    <w:rsid w:val="00E7013A"/>
    <w:rsid w:val="00E72501"/>
    <w:rsid w:val="00E73D7E"/>
    <w:rsid w:val="00E75A1F"/>
    <w:rsid w:val="00E75B6E"/>
    <w:rsid w:val="00E76368"/>
    <w:rsid w:val="00E766CF"/>
    <w:rsid w:val="00E76BFE"/>
    <w:rsid w:val="00E772A9"/>
    <w:rsid w:val="00E81F73"/>
    <w:rsid w:val="00E83028"/>
    <w:rsid w:val="00E845F3"/>
    <w:rsid w:val="00E857B6"/>
    <w:rsid w:val="00E865BA"/>
    <w:rsid w:val="00E874AF"/>
    <w:rsid w:val="00E90A7B"/>
    <w:rsid w:val="00E90EEE"/>
    <w:rsid w:val="00E92B19"/>
    <w:rsid w:val="00EA460C"/>
    <w:rsid w:val="00EA4BA2"/>
    <w:rsid w:val="00EA56EC"/>
    <w:rsid w:val="00EB3FB0"/>
    <w:rsid w:val="00EC02F8"/>
    <w:rsid w:val="00EC0BCD"/>
    <w:rsid w:val="00EC0EA2"/>
    <w:rsid w:val="00EC1C44"/>
    <w:rsid w:val="00EC1E5A"/>
    <w:rsid w:val="00EC247C"/>
    <w:rsid w:val="00EC4049"/>
    <w:rsid w:val="00EC4531"/>
    <w:rsid w:val="00EC74E4"/>
    <w:rsid w:val="00ED3CB8"/>
    <w:rsid w:val="00ED52AD"/>
    <w:rsid w:val="00EE40B4"/>
    <w:rsid w:val="00EE4646"/>
    <w:rsid w:val="00EE5C15"/>
    <w:rsid w:val="00EF0460"/>
    <w:rsid w:val="00EF0B47"/>
    <w:rsid w:val="00EF146C"/>
    <w:rsid w:val="00EF20CE"/>
    <w:rsid w:val="00EF288B"/>
    <w:rsid w:val="00F02883"/>
    <w:rsid w:val="00F03089"/>
    <w:rsid w:val="00F05DAE"/>
    <w:rsid w:val="00F07FEF"/>
    <w:rsid w:val="00F11022"/>
    <w:rsid w:val="00F1143B"/>
    <w:rsid w:val="00F2014C"/>
    <w:rsid w:val="00F220F5"/>
    <w:rsid w:val="00F228D8"/>
    <w:rsid w:val="00F229B4"/>
    <w:rsid w:val="00F24418"/>
    <w:rsid w:val="00F25547"/>
    <w:rsid w:val="00F275C0"/>
    <w:rsid w:val="00F349AB"/>
    <w:rsid w:val="00F35B3B"/>
    <w:rsid w:val="00F401C5"/>
    <w:rsid w:val="00F420C9"/>
    <w:rsid w:val="00F44299"/>
    <w:rsid w:val="00F44E32"/>
    <w:rsid w:val="00F454E3"/>
    <w:rsid w:val="00F4576A"/>
    <w:rsid w:val="00F45D2A"/>
    <w:rsid w:val="00F45E94"/>
    <w:rsid w:val="00F46173"/>
    <w:rsid w:val="00F50127"/>
    <w:rsid w:val="00F52A1D"/>
    <w:rsid w:val="00F55658"/>
    <w:rsid w:val="00F55BE5"/>
    <w:rsid w:val="00F561E6"/>
    <w:rsid w:val="00F6520B"/>
    <w:rsid w:val="00F65C9C"/>
    <w:rsid w:val="00F6665C"/>
    <w:rsid w:val="00F710FD"/>
    <w:rsid w:val="00F77141"/>
    <w:rsid w:val="00F81ED4"/>
    <w:rsid w:val="00F85352"/>
    <w:rsid w:val="00F85E8B"/>
    <w:rsid w:val="00F86BF0"/>
    <w:rsid w:val="00F87D49"/>
    <w:rsid w:val="00F90500"/>
    <w:rsid w:val="00F90C13"/>
    <w:rsid w:val="00F91239"/>
    <w:rsid w:val="00F927FD"/>
    <w:rsid w:val="00F9335E"/>
    <w:rsid w:val="00F94911"/>
    <w:rsid w:val="00F97822"/>
    <w:rsid w:val="00F97CB5"/>
    <w:rsid w:val="00FB229C"/>
    <w:rsid w:val="00FB2ECA"/>
    <w:rsid w:val="00FB38F3"/>
    <w:rsid w:val="00FB3D9D"/>
    <w:rsid w:val="00FB5317"/>
    <w:rsid w:val="00FB78C2"/>
    <w:rsid w:val="00FB7C79"/>
    <w:rsid w:val="00FC029F"/>
    <w:rsid w:val="00FC4369"/>
    <w:rsid w:val="00FC51FE"/>
    <w:rsid w:val="00FC5917"/>
    <w:rsid w:val="00FC6898"/>
    <w:rsid w:val="00FD00C3"/>
    <w:rsid w:val="00FD1345"/>
    <w:rsid w:val="00FD4E16"/>
    <w:rsid w:val="00FD65AD"/>
    <w:rsid w:val="00FD691C"/>
    <w:rsid w:val="00FD6A3B"/>
    <w:rsid w:val="00FE266B"/>
    <w:rsid w:val="00FE3804"/>
    <w:rsid w:val="00FE6251"/>
    <w:rsid w:val="00FE72F1"/>
    <w:rsid w:val="00FF1155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FB71"/>
  <w15:chartTrackingRefBased/>
  <w15:docId w15:val="{76EFA918-23E1-4E1C-AB43-B3AEB48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5DC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A1038D"/>
    <w:pPr>
      <w:keepNext/>
      <w:tabs>
        <w:tab w:val="num" w:pos="0"/>
      </w:tabs>
      <w:jc w:val="center"/>
      <w:outlineLvl w:val="6"/>
    </w:pPr>
    <w:rPr>
      <w:b/>
      <w:bCs/>
      <w:sz w:val="22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A1038D"/>
    <w:pPr>
      <w:keepNext/>
      <w:tabs>
        <w:tab w:val="num" w:pos="0"/>
      </w:tabs>
      <w:jc w:val="center"/>
      <w:outlineLvl w:val="7"/>
    </w:pPr>
    <w:rPr>
      <w:b/>
      <w:bCs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038D"/>
    <w:pPr>
      <w:keepNext/>
      <w:keepLines/>
      <w:suppressAutoHyphens w:val="0"/>
      <w:spacing w:before="40" w:line="256" w:lineRule="auto"/>
      <w:outlineLvl w:val="8"/>
    </w:pPr>
    <w:rPr>
      <w:rFonts w:ascii="Calibri Light" w:hAnsi="Calibri Light"/>
      <w:i/>
      <w:iCs/>
      <w:color w:val="272727"/>
      <w:sz w:val="21"/>
      <w:szCs w:val="21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uiPriority w:val="99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aliases w:val="En-tête-1,En-tête-2,hd,Header 2,Cha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uiPriority w:val="99"/>
    <w:semiHidden/>
    <w:rPr>
      <w:color w:val="800080"/>
      <w:u w:val="single"/>
    </w:rPr>
  </w:style>
  <w:style w:type="paragraph" w:styleId="Sraopastraipa">
    <w:name w:val="List Paragraph"/>
    <w:basedOn w:val="prastasis"/>
    <w:link w:val="SraopastraipaDiagrama"/>
    <w:uiPriority w:val="99"/>
    <w:qFormat/>
    <w:rsid w:val="0079142E"/>
    <w:pPr>
      <w:ind w:left="720"/>
      <w:contextualSpacing/>
    </w:pPr>
  </w:style>
  <w:style w:type="character" w:customStyle="1" w:styleId="AntratsDiagrama">
    <w:name w:val="Antraštės Diagrama"/>
    <w:aliases w:val="En-tête-1 Diagrama,En-tête-2 Diagrama,hd Diagrama,Header 2 Diagrama,Char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B7F23"/>
    <w:pPr>
      <w:suppressAutoHyphens/>
    </w:pPr>
    <w:rPr>
      <w:sz w:val="24"/>
      <w:szCs w:val="24"/>
      <w:lang w:val="en-GB" w:eastAsia="ar-SA"/>
    </w:rPr>
  </w:style>
  <w:style w:type="character" w:customStyle="1" w:styleId="Antrat7Diagrama">
    <w:name w:val="Antraštė 7 Diagrama"/>
    <w:link w:val="Antrat7"/>
    <w:semiHidden/>
    <w:rsid w:val="00A1038D"/>
    <w:rPr>
      <w:b/>
      <w:bCs/>
      <w:sz w:val="22"/>
      <w:lang w:eastAsia="ar-SA"/>
    </w:rPr>
  </w:style>
  <w:style w:type="character" w:customStyle="1" w:styleId="Antrat8Diagrama">
    <w:name w:val="Antraštė 8 Diagrama"/>
    <w:link w:val="Antrat8"/>
    <w:semiHidden/>
    <w:rsid w:val="00A1038D"/>
    <w:rPr>
      <w:b/>
      <w:bCs/>
      <w:sz w:val="24"/>
      <w:lang w:eastAsia="ar-SA"/>
    </w:rPr>
  </w:style>
  <w:style w:type="character" w:customStyle="1" w:styleId="Antrat9Diagrama">
    <w:name w:val="Antraštė 9 Diagrama"/>
    <w:link w:val="Antrat9"/>
    <w:uiPriority w:val="9"/>
    <w:semiHidden/>
    <w:rsid w:val="00A1038D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customStyle="1" w:styleId="Antrat1Diagrama">
    <w:name w:val="Antraštė 1 Diagrama"/>
    <w:link w:val="Antrat1"/>
    <w:rsid w:val="00A1038D"/>
    <w:rPr>
      <w:b/>
      <w:caps/>
      <w:spacing w:val="20"/>
      <w:sz w:val="24"/>
      <w:lang w:eastAsia="ar-SA"/>
    </w:rPr>
  </w:style>
  <w:style w:type="character" w:customStyle="1" w:styleId="Antrat5Diagrama">
    <w:name w:val="Antraštė 5 Diagrama"/>
    <w:link w:val="Antrat5"/>
    <w:rsid w:val="00A1038D"/>
    <w:rPr>
      <w:sz w:val="26"/>
      <w:szCs w:val="26"/>
      <w:lang w:eastAsia="en-US"/>
    </w:rPr>
  </w:style>
  <w:style w:type="paragraph" w:customStyle="1" w:styleId="msonormal0">
    <w:name w:val="msonormal"/>
    <w:basedOn w:val="prastasis"/>
    <w:rsid w:val="00A1038D"/>
    <w:pP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038D"/>
    <w:rPr>
      <w:bCs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A1038D"/>
    <w:rPr>
      <w:bCs/>
      <w:lang w:eastAsia="ar-SA"/>
    </w:rPr>
  </w:style>
  <w:style w:type="character" w:customStyle="1" w:styleId="AntratsDiagrama1">
    <w:name w:val="Antraštės Diagrama1"/>
    <w:aliases w:val="En-tête-1 Diagrama1,En-tête-2 Diagrama1,hd Diagrama1,Header 2 Diagrama1,Char Diagrama1"/>
    <w:uiPriority w:val="99"/>
    <w:semiHidden/>
    <w:rsid w:val="00A1038D"/>
    <w:rPr>
      <w:bCs/>
      <w:lang w:eastAsia="ar-SA"/>
    </w:rPr>
  </w:style>
  <w:style w:type="character" w:customStyle="1" w:styleId="PoratDiagrama">
    <w:name w:val="Poraštė Diagrama"/>
    <w:link w:val="Porat"/>
    <w:uiPriority w:val="99"/>
    <w:rsid w:val="00A1038D"/>
    <w:rPr>
      <w:rFonts w:ascii="Arial" w:hAnsi="Arial"/>
      <w:sz w:val="22"/>
      <w:lang w:val="en-US" w:eastAsia="ar-SA"/>
    </w:r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A1038D"/>
    <w:rPr>
      <w:sz w:val="24"/>
      <w:szCs w:val="24"/>
      <w:lang w:eastAsia="ar-SA"/>
    </w:rPr>
  </w:style>
  <w:style w:type="paragraph" w:styleId="Pavadinimas">
    <w:name w:val="Title"/>
    <w:basedOn w:val="prastasis"/>
    <w:link w:val="PavadinimasDiagrama"/>
    <w:qFormat/>
    <w:rsid w:val="00A1038D"/>
    <w:pPr>
      <w:widowControl w:val="0"/>
      <w:suppressAutoHyphens w:val="0"/>
      <w:jc w:val="center"/>
    </w:pPr>
    <w:rPr>
      <w:b/>
      <w:sz w:val="20"/>
      <w:szCs w:val="20"/>
      <w:lang w:val="en-US" w:eastAsia="en-US"/>
    </w:rPr>
  </w:style>
  <w:style w:type="character" w:customStyle="1" w:styleId="PavadinimasDiagrama">
    <w:name w:val="Pavadinimas Diagrama"/>
    <w:link w:val="Pavadinimas"/>
    <w:rsid w:val="00A1038D"/>
    <w:rPr>
      <w:b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A1038D"/>
    <w:pPr>
      <w:ind w:firstLine="720"/>
    </w:pPr>
    <w:rPr>
      <w:bCs/>
      <w:sz w:val="26"/>
      <w:lang w:val="x-none"/>
    </w:rPr>
  </w:style>
  <w:style w:type="character" w:customStyle="1" w:styleId="PagrindiniotekstotraukaDiagrama">
    <w:name w:val="Pagrindinio teksto įtrauka Diagrama"/>
    <w:link w:val="Pagrindiniotekstotrauka"/>
    <w:semiHidden/>
    <w:rsid w:val="00A1038D"/>
    <w:rPr>
      <w:bCs/>
      <w:sz w:val="26"/>
      <w:szCs w:val="24"/>
      <w:lang w:val="x-none" w:eastAsia="ar-SA"/>
    </w:rPr>
  </w:style>
  <w:style w:type="paragraph" w:styleId="Paantrat">
    <w:name w:val="Subtitle"/>
    <w:basedOn w:val="prastasis"/>
    <w:link w:val="PaantratDiagrama"/>
    <w:qFormat/>
    <w:rsid w:val="00A1038D"/>
    <w:pPr>
      <w:suppressAutoHyphens w:val="0"/>
      <w:jc w:val="center"/>
    </w:pPr>
    <w:rPr>
      <w:szCs w:val="20"/>
      <w:lang w:val="en-US" w:eastAsia="en-US"/>
    </w:rPr>
  </w:style>
  <w:style w:type="character" w:customStyle="1" w:styleId="PaantratDiagrama">
    <w:name w:val="Paantraštė Diagrama"/>
    <w:link w:val="Paantrat"/>
    <w:rsid w:val="00A1038D"/>
    <w:rPr>
      <w:sz w:val="24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A1038D"/>
    <w:pPr>
      <w:suppressAutoHyphens w:val="0"/>
      <w:jc w:val="center"/>
    </w:pPr>
    <w:rPr>
      <w:b/>
      <w:szCs w:val="20"/>
      <w:lang w:val="en-US" w:eastAsia="en-US"/>
    </w:rPr>
  </w:style>
  <w:style w:type="character" w:customStyle="1" w:styleId="Pagrindinistekstas2Diagrama">
    <w:name w:val="Pagrindinis tekstas 2 Diagrama"/>
    <w:link w:val="Pagrindinistekstas2"/>
    <w:semiHidden/>
    <w:rsid w:val="00A1038D"/>
    <w:rPr>
      <w:b/>
      <w:sz w:val="24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038D"/>
    <w:rPr>
      <w:b/>
    </w:rPr>
  </w:style>
  <w:style w:type="character" w:customStyle="1" w:styleId="KomentarotemaDiagrama">
    <w:name w:val="Komentaro tema Diagrama"/>
    <w:link w:val="Komentarotema"/>
    <w:uiPriority w:val="99"/>
    <w:semiHidden/>
    <w:rsid w:val="00A1038D"/>
    <w:rPr>
      <w:b/>
      <w:bCs/>
      <w:lang w:eastAsia="ar-SA"/>
    </w:rPr>
  </w:style>
  <w:style w:type="character" w:customStyle="1" w:styleId="DebesliotekstasDiagrama">
    <w:name w:val="Debesėlio tekstas Diagrama"/>
    <w:link w:val="Debesliotekstas"/>
    <w:uiPriority w:val="99"/>
    <w:rsid w:val="00A1038D"/>
    <w:rPr>
      <w:rFonts w:ascii="Tahoma" w:hAnsi="Tahoma" w:cs="Tahoma"/>
      <w:sz w:val="16"/>
      <w:szCs w:val="16"/>
      <w:lang w:val="en-GB" w:eastAsia="ar-SA"/>
    </w:rPr>
  </w:style>
  <w:style w:type="character" w:customStyle="1" w:styleId="SraopastraipaDiagrama">
    <w:name w:val="Sąrašo pastraipa Diagrama"/>
    <w:link w:val="Sraopastraipa"/>
    <w:uiPriority w:val="99"/>
    <w:locked/>
    <w:rsid w:val="00A1038D"/>
    <w:rPr>
      <w:sz w:val="24"/>
      <w:szCs w:val="24"/>
      <w:lang w:val="en-GB" w:eastAsia="ar-SA"/>
    </w:rPr>
  </w:style>
  <w:style w:type="paragraph" w:customStyle="1" w:styleId="Caption1">
    <w:name w:val="Caption1"/>
    <w:basedOn w:val="prastasis"/>
    <w:next w:val="prastasis"/>
    <w:rsid w:val="00A1038D"/>
    <w:pPr>
      <w:jc w:val="center"/>
    </w:pPr>
    <w:rPr>
      <w:b/>
      <w:bCs/>
      <w:sz w:val="26"/>
      <w:lang w:val="lt-LT"/>
    </w:rPr>
  </w:style>
  <w:style w:type="paragraph" w:customStyle="1" w:styleId="xl63">
    <w:name w:val="xl6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64">
    <w:name w:val="xl6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5">
    <w:name w:val="xl6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66">
    <w:name w:val="xl66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7">
    <w:name w:val="xl67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8">
    <w:name w:val="xl68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9">
    <w:name w:val="xl69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0">
    <w:name w:val="xl70"/>
    <w:basedOn w:val="prastasis"/>
    <w:rsid w:val="00A1038D"/>
    <w:pPr>
      <w:suppressAutoHyphens w:val="0"/>
      <w:spacing w:before="100" w:beforeAutospacing="1" w:after="100" w:afterAutospacing="1"/>
    </w:pPr>
    <w:rPr>
      <w:bCs/>
      <w:color w:val="000000"/>
      <w:lang w:val="lt-LT" w:eastAsia="lt-LT"/>
    </w:rPr>
  </w:style>
  <w:style w:type="paragraph" w:customStyle="1" w:styleId="xl71">
    <w:name w:val="xl71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2">
    <w:name w:val="xl72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3">
    <w:name w:val="xl73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4">
    <w:name w:val="xl7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5">
    <w:name w:val="xl75"/>
    <w:basedOn w:val="prastasis"/>
    <w:rsid w:val="00A1038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6">
    <w:name w:val="xl76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7">
    <w:name w:val="xl77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both"/>
    </w:pPr>
    <w:rPr>
      <w:bCs/>
      <w:color w:val="000000"/>
      <w:lang w:val="lt-LT" w:eastAsia="lt-LT"/>
    </w:rPr>
  </w:style>
  <w:style w:type="paragraph" w:customStyle="1" w:styleId="xl78">
    <w:name w:val="xl78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79">
    <w:name w:val="xl79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0">
    <w:name w:val="xl80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1">
    <w:name w:val="xl81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2">
    <w:name w:val="xl82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3">
    <w:name w:val="xl8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84">
    <w:name w:val="xl8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5">
    <w:name w:val="xl8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Default">
    <w:name w:val="Default"/>
    <w:rsid w:val="00A10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as">
    <w:name w:val="headingas"/>
    <w:basedOn w:val="Antrat9"/>
    <w:rsid w:val="00A1038D"/>
    <w:pPr>
      <w:keepNext w:val="0"/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hAnsi="Times New Roman"/>
      <w:b/>
      <w:bCs/>
      <w:i w:val="0"/>
      <w:iCs w:val="0"/>
      <w:caps/>
      <w:color w:val="auto"/>
      <w:sz w:val="24"/>
      <w:szCs w:val="20"/>
      <w:lang w:val="en-US"/>
    </w:rPr>
  </w:style>
  <w:style w:type="character" w:customStyle="1" w:styleId="HSPunktaiChar1">
    <w:name w:val="HSPunktai Char1"/>
    <w:basedOn w:val="Numatytasispastraiposriftas"/>
    <w:link w:val="HSPunktai"/>
    <w:uiPriority w:val="99"/>
    <w:locked/>
    <w:rsid w:val="00A1038D"/>
  </w:style>
  <w:style w:type="paragraph" w:customStyle="1" w:styleId="HSPunktai">
    <w:name w:val="HSPunktai"/>
    <w:basedOn w:val="Sraopastraipa"/>
    <w:link w:val="HSPunktaiChar1"/>
    <w:uiPriority w:val="99"/>
    <w:qFormat/>
    <w:rsid w:val="00A1038D"/>
    <w:pPr>
      <w:suppressAutoHyphens w:val="0"/>
      <w:spacing w:line="360" w:lineRule="auto"/>
      <w:ind w:left="0"/>
      <w:jc w:val="both"/>
    </w:pPr>
    <w:rPr>
      <w:sz w:val="20"/>
      <w:szCs w:val="20"/>
      <w:lang w:val="lt-LT" w:eastAsia="lt-LT"/>
    </w:rPr>
  </w:style>
  <w:style w:type="paragraph" w:customStyle="1" w:styleId="TableSmall">
    <w:name w:val="Table_Small"/>
    <w:basedOn w:val="prastasis"/>
    <w:rsid w:val="00A1038D"/>
    <w:pPr>
      <w:suppressAutoHyphens w:val="0"/>
      <w:spacing w:before="40" w:after="40"/>
    </w:pPr>
    <w:rPr>
      <w:rFonts w:ascii="Arial" w:hAnsi="Arial"/>
      <w:sz w:val="16"/>
      <w:szCs w:val="20"/>
      <w:lang w:val="en-US" w:eastAsia="en-US"/>
    </w:rPr>
  </w:style>
  <w:style w:type="paragraph" w:customStyle="1" w:styleId="HTMLBody">
    <w:name w:val="HTML Body"/>
    <w:uiPriority w:val="99"/>
    <w:rsid w:val="00A1038D"/>
    <w:pPr>
      <w:suppressAutoHyphens/>
    </w:pPr>
    <w:rPr>
      <w:rFonts w:ascii="Courier New" w:eastAsia="Calibri" w:hAnsi="Courier New" w:cs="Courier New"/>
      <w:lang w:val="en-AU" w:eastAsia="ar-SA"/>
    </w:rPr>
  </w:style>
  <w:style w:type="paragraph" w:customStyle="1" w:styleId="WW-Lentelsturinys1">
    <w:name w:val="WW-Lentelės turinys1"/>
    <w:basedOn w:val="Pagrindinistekstas"/>
    <w:rsid w:val="00A1038D"/>
    <w:pPr>
      <w:widowControl w:val="0"/>
      <w:suppressLineNumbers/>
      <w:spacing w:after="120"/>
      <w:jc w:val="left"/>
    </w:pPr>
    <w:rPr>
      <w:rFonts w:eastAsia="Lucida Sans Unicode" w:cs="Tahoma"/>
      <w:szCs w:val="20"/>
      <w:lang w:val="en-US" w:eastAsia="en-US"/>
    </w:rPr>
  </w:style>
  <w:style w:type="paragraph" w:customStyle="1" w:styleId="TableContents">
    <w:name w:val="Table Contents"/>
    <w:basedOn w:val="prastasis"/>
    <w:rsid w:val="00A1038D"/>
    <w:pPr>
      <w:widowControl w:val="0"/>
      <w:suppressLineNumbers/>
      <w:autoSpaceDN w:val="0"/>
    </w:pPr>
    <w:rPr>
      <w:rFonts w:eastAsia="Lucida Sans Unicode" w:cs="Tahoma"/>
      <w:color w:val="000000"/>
      <w:kern w:val="3"/>
      <w:lang w:val="en-US" w:eastAsia="en-US" w:bidi="en-US"/>
    </w:rPr>
  </w:style>
  <w:style w:type="character" w:styleId="Komentaronuoroda">
    <w:name w:val="annotation reference"/>
    <w:uiPriority w:val="99"/>
    <w:semiHidden/>
    <w:unhideWhenUsed/>
    <w:rsid w:val="00A1038D"/>
    <w:rPr>
      <w:sz w:val="16"/>
      <w:szCs w:val="16"/>
    </w:rPr>
  </w:style>
  <w:style w:type="character" w:customStyle="1" w:styleId="WW-Absatz-Standardschriftart">
    <w:name w:val="WW-Absatz-Standardschriftart"/>
    <w:rsid w:val="00A1038D"/>
  </w:style>
  <w:style w:type="character" w:customStyle="1" w:styleId="WW-Absatz-Standardschriftart1">
    <w:name w:val="WW-Absatz-Standardschriftart1"/>
    <w:rsid w:val="00A1038D"/>
  </w:style>
  <w:style w:type="character" w:customStyle="1" w:styleId="WW-Absatz-Standardschriftart11">
    <w:name w:val="WW-Absatz-Standardschriftart11"/>
    <w:rsid w:val="00A1038D"/>
  </w:style>
  <w:style w:type="character" w:customStyle="1" w:styleId="WW-Absatz-Standardschriftart111">
    <w:name w:val="WW-Absatz-Standardschriftart111"/>
    <w:rsid w:val="00A1038D"/>
  </w:style>
  <w:style w:type="character" w:customStyle="1" w:styleId="WW-Absatz-Standardschriftart1111">
    <w:name w:val="WW-Absatz-Standardschriftart1111"/>
    <w:rsid w:val="00A1038D"/>
  </w:style>
  <w:style w:type="character" w:customStyle="1" w:styleId="WW-Absatz-Standardschriftart11111">
    <w:name w:val="WW-Absatz-Standardschriftart11111"/>
    <w:rsid w:val="00A1038D"/>
  </w:style>
  <w:style w:type="character" w:customStyle="1" w:styleId="WW-Absatz-Standardschriftart111111">
    <w:name w:val="WW-Absatz-Standardschriftart111111"/>
    <w:rsid w:val="00A1038D"/>
  </w:style>
  <w:style w:type="character" w:customStyle="1" w:styleId="DefaultParagraphFont1">
    <w:name w:val="Default Paragraph Font1"/>
    <w:rsid w:val="00A1038D"/>
  </w:style>
  <w:style w:type="character" w:customStyle="1" w:styleId="NumberingSymbols">
    <w:name w:val="Numbering Symbols"/>
    <w:rsid w:val="00A1038D"/>
  </w:style>
  <w:style w:type="character" w:customStyle="1" w:styleId="WW-Absatz-Standardschriftart1111111">
    <w:name w:val="WW-Absatz-Standardschriftart1111111"/>
    <w:rsid w:val="00A1038D"/>
  </w:style>
  <w:style w:type="character" w:customStyle="1" w:styleId="WW-Absatz-Standardschriftart11111111">
    <w:name w:val="WW-Absatz-Standardschriftart11111111"/>
    <w:rsid w:val="00A1038D"/>
  </w:style>
  <w:style w:type="character" w:customStyle="1" w:styleId="WW-Absatz-Standardschriftart111111111">
    <w:name w:val="WW-Absatz-Standardschriftart111111111"/>
    <w:rsid w:val="00A1038D"/>
  </w:style>
  <w:style w:type="character" w:customStyle="1" w:styleId="WW-Absatz-Standardschriftart1111111111">
    <w:name w:val="WW-Absatz-Standardschriftart1111111111"/>
    <w:rsid w:val="00A1038D"/>
  </w:style>
  <w:style w:type="character" w:customStyle="1" w:styleId="WW-Absatz-Standardschriftart11111111111">
    <w:name w:val="WW-Absatz-Standardschriftart11111111111"/>
    <w:rsid w:val="00A1038D"/>
  </w:style>
  <w:style w:type="character" w:customStyle="1" w:styleId="WW-Absatz-Standardschriftart111111111111">
    <w:name w:val="WW-Absatz-Standardschriftart111111111111"/>
    <w:rsid w:val="00A1038D"/>
  </w:style>
  <w:style w:type="character" w:customStyle="1" w:styleId="WW-Absatz-Standardschriftart1111111111111">
    <w:name w:val="WW-Absatz-Standardschriftart1111111111111"/>
    <w:rsid w:val="00A1038D"/>
  </w:style>
  <w:style w:type="character" w:customStyle="1" w:styleId="WW-Absatz-Standardschriftart11111111111111">
    <w:name w:val="WW-Absatz-Standardschriftart11111111111111"/>
    <w:rsid w:val="00A1038D"/>
  </w:style>
  <w:style w:type="character" w:customStyle="1" w:styleId="WW-Absatz-Standardschriftart111111111111111">
    <w:name w:val="WW-Absatz-Standardschriftart111111111111111"/>
    <w:rsid w:val="00A1038D"/>
  </w:style>
  <w:style w:type="character" w:customStyle="1" w:styleId="WW-Absatz-Standardschriftart1111111111111111">
    <w:name w:val="WW-Absatz-Standardschriftart1111111111111111"/>
    <w:rsid w:val="00A1038D"/>
  </w:style>
  <w:style w:type="character" w:customStyle="1" w:styleId="WW8Num5z0">
    <w:name w:val="WW8Num5z0"/>
    <w:rsid w:val="00A1038D"/>
    <w:rPr>
      <w:u w:val="single"/>
    </w:rPr>
  </w:style>
  <w:style w:type="character" w:customStyle="1" w:styleId="WW8Num9z0">
    <w:name w:val="WW8Num9z0"/>
    <w:rsid w:val="00A1038D"/>
    <w:rPr>
      <w:b/>
      <w:bCs w:val="0"/>
      <w:u w:val="single"/>
    </w:rPr>
  </w:style>
  <w:style w:type="character" w:customStyle="1" w:styleId="WW8Num10z0">
    <w:name w:val="WW8Num10z0"/>
    <w:rsid w:val="00A1038D"/>
    <w:rPr>
      <w:b/>
      <w:bCs w:val="0"/>
      <w:u w:val="single"/>
    </w:rPr>
  </w:style>
  <w:style w:type="character" w:customStyle="1" w:styleId="WW-Absatz-Standardschriftart11111111111111111">
    <w:name w:val="WW-Absatz-Standardschriftart11111111111111111"/>
    <w:rsid w:val="00A1038D"/>
  </w:style>
  <w:style w:type="character" w:customStyle="1" w:styleId="WW-Absatz-Standardschriftart111111111111111111">
    <w:name w:val="WW-Absatz-Standardschriftart111111111111111111"/>
    <w:rsid w:val="00A1038D"/>
  </w:style>
  <w:style w:type="character" w:customStyle="1" w:styleId="WW-Absatz-Standardschriftart1111111111111111111">
    <w:name w:val="WW-Absatz-Standardschriftart1111111111111111111"/>
    <w:rsid w:val="00A1038D"/>
  </w:style>
  <w:style w:type="character" w:customStyle="1" w:styleId="WW-Absatz-Standardschriftart11111111111111111111">
    <w:name w:val="WW-Absatz-Standardschriftart11111111111111111111"/>
    <w:rsid w:val="00A1038D"/>
  </w:style>
  <w:style w:type="character" w:customStyle="1" w:styleId="WW-Absatz-Standardschriftart111111111111111111111">
    <w:name w:val="WW-Absatz-Standardschriftart111111111111111111111"/>
    <w:rsid w:val="00A1038D"/>
  </w:style>
  <w:style w:type="character" w:customStyle="1" w:styleId="WW-Absatz-Standardschriftart1111111111111111111111">
    <w:name w:val="WW-Absatz-Standardschriftart1111111111111111111111"/>
    <w:rsid w:val="00A1038D"/>
  </w:style>
  <w:style w:type="character" w:customStyle="1" w:styleId="WW-DefaultParagraphFont">
    <w:name w:val="WW-Default Paragraph Font"/>
    <w:rsid w:val="00A1038D"/>
  </w:style>
  <w:style w:type="character" w:customStyle="1" w:styleId="Numeravimosimboliai">
    <w:name w:val="Numeravimo simboliai"/>
    <w:rsid w:val="00A1038D"/>
  </w:style>
  <w:style w:type="character" w:styleId="Vietosrezervavimoenklotekstas">
    <w:name w:val="Placeholder Text"/>
    <w:basedOn w:val="Numatytasispastraiposriftas"/>
    <w:uiPriority w:val="99"/>
    <w:semiHidden/>
    <w:rsid w:val="006741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99a64939c48f4385b2f85ef9225a063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8F1C-931C-498D-810F-821B8072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99a64939c48f4385b2f85ef9225a0630</Template>
  <TotalTime>0</TotalTime>
  <Pages>5</Pages>
  <Words>4792</Words>
  <Characters>2732</Characters>
  <Application>Microsoft Office Word</Application>
  <DocSecurity>0</DocSecurity>
  <Lines>22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 Tarybos sprendimo projektas</vt:lpstr>
      <vt:lpstr>DĖL NEKILNOJAMOJO TURTO PERDAVIMO LAZDIJŲ R. STEBULIŲ MOKYKLAI VALDYTI, NAUDOTI IR DISPONUOTI TURTO PATIKĖJIMO TEISE</vt:lpstr>
    </vt:vector>
  </TitlesOfParts>
  <Manager>2021-05-28</Manager>
  <Company>Hewlett-Packard Company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Tarybos sprendimo projektas</dc:title>
  <dc:subject>5TS-798</dc:subject>
  <dc:creator>LAZDIJŲ RAJONO SAVIVALDYBĖS TARYBA</dc:creator>
  <cp:keywords/>
  <cp:lastModifiedBy>Jolita Galvanauskienė</cp:lastModifiedBy>
  <cp:revision>2</cp:revision>
  <cp:lastPrinted>2023-09-19T08:39:00Z</cp:lastPrinted>
  <dcterms:created xsi:type="dcterms:W3CDTF">2024-09-25T08:46:00Z</dcterms:created>
  <dcterms:modified xsi:type="dcterms:W3CDTF">2024-09-25T08:46:00Z</dcterms:modified>
  <cp:category>Sprendimas</cp:category>
</cp:coreProperties>
</file>