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9F97B" w14:textId="30D4271A" w:rsidR="003D64D2" w:rsidRPr="0034030D" w:rsidRDefault="003D64D2" w:rsidP="007309A9">
      <w:pPr>
        <w:jc w:val="center"/>
        <w:rPr>
          <w:b/>
          <w:lang w:val="lt-LT"/>
        </w:rPr>
      </w:pPr>
      <w:bookmarkStart w:id="0" w:name="institucija"/>
      <w:r w:rsidRPr="0034030D">
        <w:rPr>
          <w:b/>
          <w:lang w:val="lt-LT"/>
        </w:rPr>
        <w:t>LAZDIJŲ RAJONO SAVIVALDYBĖ</w:t>
      </w:r>
      <w:bookmarkEnd w:id="0"/>
      <w:r w:rsidRPr="0034030D">
        <w:rPr>
          <w:b/>
          <w:lang w:val="lt-LT"/>
        </w:rPr>
        <w:t>S TARYBA</w:t>
      </w:r>
    </w:p>
    <w:p w14:paraId="0994CD43" w14:textId="77777777" w:rsidR="003D64D2" w:rsidRPr="00017F48" w:rsidRDefault="003D64D2" w:rsidP="007309A9">
      <w:pPr>
        <w:jc w:val="center"/>
        <w:rPr>
          <w:b/>
          <w:sz w:val="20"/>
          <w:szCs w:val="20"/>
          <w:lang w:val="lt-LT"/>
        </w:rPr>
      </w:pPr>
    </w:p>
    <w:p w14:paraId="2C933445" w14:textId="77777777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SPRENDIMAS</w:t>
      </w:r>
    </w:p>
    <w:p w14:paraId="1B2F4312" w14:textId="2417985E" w:rsidR="00CE50E3" w:rsidRPr="0034030D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34030D">
        <w:rPr>
          <w:b/>
          <w:lang w:val="lt-LT" w:eastAsia="en-US"/>
        </w:rPr>
        <w:t xml:space="preserve">DĖL VALSTYBĖS NEKILNOJAMOJO TURTO (VIETINĖS REIKŠMĖS KELIŲ) PERĖMIMO LAZDIJŲ RAJONO SAVIVALDYBĖS NUOSAVYBĖN IR ŠIO TURTO PERDAVIMO </w:t>
      </w:r>
      <w:r w:rsidR="00BE746C" w:rsidRPr="0034030D">
        <w:rPr>
          <w:b/>
          <w:lang w:val="lt-LT" w:eastAsia="en-US"/>
        </w:rPr>
        <w:t xml:space="preserve">LAZDIJŲ </w:t>
      </w:r>
      <w:r w:rsidRPr="0034030D">
        <w:rPr>
          <w:b/>
          <w:lang w:val="lt-LT" w:eastAsia="en-US"/>
        </w:rPr>
        <w:t xml:space="preserve">RAJONO SAVIVALDYBĖS ADMINISTRACIJAI VALDYTI, NAUDOTI IR </w:t>
      </w:r>
      <w:r w:rsidRPr="00017F48">
        <w:rPr>
          <w:b/>
          <w:lang w:val="lt-LT" w:eastAsia="en-US"/>
        </w:rPr>
        <w:t>DISPONUOTI</w:t>
      </w:r>
      <w:r w:rsidR="00466193" w:rsidRPr="00017F48">
        <w:rPr>
          <w:b/>
          <w:lang w:val="lt-LT" w:eastAsia="en-US"/>
        </w:rPr>
        <w:t xml:space="preserve"> </w:t>
      </w:r>
      <w:r w:rsidR="00437725" w:rsidRPr="00017F48">
        <w:rPr>
          <w:b/>
          <w:lang w:val="lt-LT" w:eastAsia="en-US"/>
        </w:rPr>
        <w:t xml:space="preserve">JUO </w:t>
      </w:r>
      <w:r w:rsidRPr="00017F48">
        <w:rPr>
          <w:b/>
          <w:lang w:val="lt-LT" w:eastAsia="en-US"/>
        </w:rPr>
        <w:t>PA</w:t>
      </w:r>
      <w:r w:rsidRPr="0034030D">
        <w:rPr>
          <w:b/>
          <w:lang w:val="lt-LT" w:eastAsia="en-US"/>
        </w:rPr>
        <w:t>TIKĖJIMO TEISE</w:t>
      </w:r>
    </w:p>
    <w:bookmarkEnd w:id="1"/>
    <w:p w14:paraId="5A77D3B0" w14:textId="77777777" w:rsidR="001C31E5" w:rsidRPr="00017F48" w:rsidRDefault="001C31E5" w:rsidP="007309A9">
      <w:pPr>
        <w:ind w:firstLine="709"/>
        <w:jc w:val="center"/>
        <w:rPr>
          <w:b/>
          <w:sz w:val="20"/>
          <w:szCs w:val="20"/>
          <w:lang w:val="lt-LT"/>
        </w:rPr>
      </w:pPr>
    </w:p>
    <w:p w14:paraId="4200EECA" w14:textId="138199C5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20</w:t>
      </w:r>
      <w:r w:rsidR="00B6454E" w:rsidRPr="0034030D">
        <w:rPr>
          <w:bCs/>
          <w:lang w:val="lt-LT"/>
        </w:rPr>
        <w:t>2</w:t>
      </w:r>
      <w:r w:rsidR="00F275C0" w:rsidRPr="0034030D">
        <w:rPr>
          <w:bCs/>
          <w:lang w:val="lt-LT"/>
        </w:rPr>
        <w:t>4</w:t>
      </w:r>
      <w:r w:rsidRPr="0034030D">
        <w:rPr>
          <w:bCs/>
          <w:lang w:val="lt-LT"/>
        </w:rPr>
        <w:t xml:space="preserve"> m.</w:t>
      </w:r>
      <w:r w:rsidR="008534D5" w:rsidRPr="0034030D">
        <w:rPr>
          <w:bCs/>
          <w:lang w:val="lt-LT"/>
        </w:rPr>
        <w:t xml:space="preserve"> </w:t>
      </w:r>
      <w:r w:rsidR="008A3685">
        <w:rPr>
          <w:bCs/>
          <w:lang w:val="lt-LT"/>
        </w:rPr>
        <w:t xml:space="preserve">                     </w:t>
      </w:r>
      <w:r w:rsidR="008534D5" w:rsidRPr="0034030D">
        <w:rPr>
          <w:bCs/>
          <w:lang w:val="lt-LT"/>
        </w:rPr>
        <w:t xml:space="preserve">  </w:t>
      </w:r>
      <w:r w:rsidR="009E316E" w:rsidRPr="0034030D">
        <w:rPr>
          <w:bCs/>
          <w:lang w:val="lt-LT"/>
        </w:rPr>
        <w:t xml:space="preserve"> d. </w:t>
      </w:r>
      <w:r w:rsidRPr="0034030D">
        <w:rPr>
          <w:bCs/>
          <w:lang w:val="lt-LT"/>
        </w:rPr>
        <w:t>Nr</w:t>
      </w:r>
      <w:r w:rsidR="005822A1" w:rsidRPr="0034030D">
        <w:rPr>
          <w:bCs/>
          <w:lang w:val="lt-LT"/>
        </w:rPr>
        <w:t xml:space="preserve">. </w:t>
      </w:r>
      <w:r w:rsidR="008534D5" w:rsidRPr="0034030D">
        <w:rPr>
          <w:bCs/>
          <w:lang w:val="lt-LT"/>
        </w:rPr>
        <w:t xml:space="preserve"> </w:t>
      </w:r>
    </w:p>
    <w:p w14:paraId="38D58BC8" w14:textId="77777777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Lazdijai</w:t>
      </w:r>
    </w:p>
    <w:p w14:paraId="11519635" w14:textId="77777777" w:rsidR="00335F29" w:rsidRPr="00017F48" w:rsidRDefault="00335F29" w:rsidP="00017F48">
      <w:pPr>
        <w:jc w:val="both"/>
        <w:rPr>
          <w:sz w:val="20"/>
          <w:szCs w:val="20"/>
          <w:highlight w:val="green"/>
          <w:lang w:val="lt-LT"/>
        </w:rPr>
      </w:pPr>
    </w:p>
    <w:p w14:paraId="2485884C" w14:textId="77777777" w:rsidR="00437725" w:rsidRPr="0034030D" w:rsidRDefault="002B6052" w:rsidP="00437725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Vadovaudamasi </w:t>
      </w:r>
      <w:bookmarkStart w:id="2" w:name="_Hlk36450002"/>
      <w:r w:rsidR="00EF288B" w:rsidRPr="0034030D">
        <w:rPr>
          <w:lang w:val="lt-LT"/>
        </w:rPr>
        <w:t xml:space="preserve">Lietuvos Respublikos </w:t>
      </w:r>
      <w:r w:rsidR="006C7321" w:rsidRPr="0034030D">
        <w:rPr>
          <w:lang w:val="lt-LT"/>
        </w:rPr>
        <w:t xml:space="preserve">vietos savivaldos įstatymo </w:t>
      </w:r>
      <w:r w:rsidR="00D77225" w:rsidRPr="0034030D">
        <w:rPr>
          <w:szCs w:val="20"/>
          <w:lang w:val="lt-LT" w:eastAsia="en-US"/>
        </w:rPr>
        <w:t>6 straipsnio 32 punktu, 1</w:t>
      </w:r>
      <w:r w:rsidR="006C1291" w:rsidRPr="0034030D">
        <w:rPr>
          <w:szCs w:val="20"/>
          <w:lang w:val="lt-LT" w:eastAsia="en-US"/>
        </w:rPr>
        <w:t>5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 xml:space="preserve">straipsnio 2 dalies </w:t>
      </w:r>
      <w:r w:rsidR="006C1291" w:rsidRPr="0034030D">
        <w:rPr>
          <w:szCs w:val="20"/>
          <w:lang w:val="lt-LT" w:eastAsia="en-US"/>
        </w:rPr>
        <w:t>19</w:t>
      </w:r>
      <w:r w:rsidR="00D77225" w:rsidRPr="0034030D">
        <w:rPr>
          <w:szCs w:val="20"/>
          <w:lang w:val="lt-LT" w:eastAsia="en-US"/>
        </w:rPr>
        <w:t xml:space="preserve"> punktu, Lietuvos Respublikos valstybės turto </w:t>
      </w:r>
      <w:r w:rsidR="008505A8" w:rsidRPr="0034030D">
        <w:rPr>
          <w:szCs w:val="20"/>
          <w:lang w:val="lt-LT" w:eastAsia="en-US"/>
        </w:rPr>
        <w:t>perėmimo</w:t>
      </w:r>
      <w:r w:rsidR="00D77225" w:rsidRPr="0034030D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>straipsnio 1 ir 2 dalimis</w:t>
      </w:r>
      <w:bookmarkEnd w:id="2"/>
      <w:r w:rsidR="00E874AF" w:rsidRPr="0034030D">
        <w:rPr>
          <w:lang w:val="lt-LT"/>
        </w:rPr>
        <w:t>,</w:t>
      </w:r>
      <w:r w:rsidR="00492A8F" w:rsidRPr="0034030D">
        <w:rPr>
          <w:lang w:val="lt-LT"/>
        </w:rPr>
        <w:t xml:space="preserve"> </w:t>
      </w:r>
      <w:r w:rsidR="00CE36EC" w:rsidRPr="0034030D">
        <w:rPr>
          <w:lang w:val="lt-LT"/>
        </w:rPr>
        <w:t>L</w:t>
      </w:r>
      <w:r w:rsidRPr="0034030D">
        <w:rPr>
          <w:lang w:val="lt-LT"/>
        </w:rPr>
        <w:t>azdijų rajono savivaldybės taryba</w:t>
      </w:r>
      <w:r w:rsidR="00CE36EC" w:rsidRPr="0034030D">
        <w:rPr>
          <w:lang w:val="lt-LT"/>
        </w:rPr>
        <w:t xml:space="preserve"> </w:t>
      </w:r>
      <w:r w:rsidRPr="0034030D">
        <w:rPr>
          <w:lang w:val="lt-LT"/>
        </w:rPr>
        <w:t>n u s p r e n d ž i a:</w:t>
      </w:r>
    </w:p>
    <w:p w14:paraId="5860CB75" w14:textId="2618E7E8" w:rsidR="003578B5" w:rsidRPr="0034030D" w:rsidRDefault="009E316E" w:rsidP="00437725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1. </w:t>
      </w:r>
      <w:r w:rsidR="003578B5" w:rsidRPr="0034030D">
        <w:rPr>
          <w:szCs w:val="20"/>
          <w:lang w:val="lt-LT" w:eastAsia="en-US"/>
        </w:rPr>
        <w:t>Perimti Lazdijų rajono savivaldybės nuosavybėn savivaldybės faktiškai valdomą valstybės nekilnojamąjį turtą (vietinės reikšmės kelius)</w:t>
      </w:r>
      <w:r w:rsidR="0066489D" w:rsidRPr="0034030D">
        <w:rPr>
          <w:szCs w:val="20"/>
          <w:lang w:val="lt-LT" w:eastAsia="en-US"/>
        </w:rPr>
        <w:t xml:space="preserve"> </w:t>
      </w:r>
      <w:r w:rsidR="0001573C" w:rsidRPr="0034030D">
        <w:rPr>
          <w:szCs w:val="20"/>
          <w:lang w:val="lt-LT" w:eastAsia="en-US"/>
        </w:rPr>
        <w:t xml:space="preserve">pagal </w:t>
      </w:r>
      <w:r w:rsidR="00303286" w:rsidRPr="0034030D">
        <w:rPr>
          <w:szCs w:val="20"/>
          <w:lang w:val="lt-LT" w:eastAsia="en-US"/>
        </w:rPr>
        <w:t xml:space="preserve">priedą. </w:t>
      </w:r>
    </w:p>
    <w:p w14:paraId="546D9C62" w14:textId="1F02D105" w:rsidR="004F668E" w:rsidRPr="0034030D" w:rsidRDefault="00335F29" w:rsidP="00437725">
      <w:pPr>
        <w:pStyle w:val="Pagrindinistekstas"/>
        <w:spacing w:line="360" w:lineRule="auto"/>
        <w:ind w:firstLine="851"/>
        <w:rPr>
          <w:szCs w:val="20"/>
          <w:lang w:eastAsia="en-US"/>
        </w:rPr>
      </w:pPr>
      <w:r w:rsidRPr="0034030D">
        <w:t>2</w:t>
      </w:r>
      <w:r w:rsidR="009E316E" w:rsidRPr="0034030D">
        <w:t xml:space="preserve">. </w:t>
      </w:r>
      <w:r w:rsidR="00082854" w:rsidRPr="0034030D">
        <w:t>Nustatyti, kad p</w:t>
      </w:r>
      <w:r w:rsidR="00937647" w:rsidRPr="0034030D">
        <w:rPr>
          <w:szCs w:val="20"/>
          <w:lang w:eastAsia="en-US"/>
        </w:rPr>
        <w:t>erėmus šio sprendimo priede nurodytą nekilnojamąjį turtą Lazdijų rajono savivaldybės nuosavybėn, j</w:t>
      </w:r>
      <w:r w:rsidR="00082854" w:rsidRPr="0034030D">
        <w:rPr>
          <w:szCs w:val="20"/>
          <w:lang w:eastAsia="en-US"/>
        </w:rPr>
        <w:t xml:space="preserve">is </w:t>
      </w:r>
      <w:r w:rsidR="00937647" w:rsidRPr="0034030D">
        <w:rPr>
          <w:szCs w:val="20"/>
          <w:lang w:eastAsia="en-US"/>
        </w:rPr>
        <w:t>perduo</w:t>
      </w:r>
      <w:r w:rsidR="00082854" w:rsidRPr="0034030D">
        <w:rPr>
          <w:szCs w:val="20"/>
          <w:lang w:eastAsia="en-US"/>
        </w:rPr>
        <w:t xml:space="preserve">damas </w:t>
      </w:r>
      <w:r w:rsidR="00937647" w:rsidRPr="0034030D">
        <w:rPr>
          <w:szCs w:val="20"/>
          <w:lang w:eastAsia="en-US"/>
        </w:rPr>
        <w:t>Lazdijų rajono savivaldybės administracijai (kodas</w:t>
      </w:r>
      <w:r w:rsidR="00502F0F" w:rsidRPr="0034030D">
        <w:rPr>
          <w:szCs w:val="20"/>
          <w:lang w:eastAsia="en-US"/>
        </w:rPr>
        <w:t xml:space="preserve"> </w:t>
      </w:r>
      <w:r w:rsidR="00937647" w:rsidRPr="0034030D">
        <w:rPr>
          <w:szCs w:val="20"/>
          <w:lang w:eastAsia="en-US"/>
        </w:rPr>
        <w:t>188714</w:t>
      </w:r>
      <w:r w:rsidR="00F561E6" w:rsidRPr="0034030D">
        <w:rPr>
          <w:szCs w:val="20"/>
          <w:lang w:eastAsia="en-US"/>
        </w:rPr>
        <w:t>992</w:t>
      </w:r>
      <w:r w:rsidR="00937647" w:rsidRPr="0034030D">
        <w:rPr>
          <w:szCs w:val="20"/>
          <w:lang w:eastAsia="en-US"/>
        </w:rPr>
        <w:t>)</w:t>
      </w:r>
      <w:r w:rsidR="004F668E" w:rsidRPr="0034030D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34030D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34030D">
        <w:rPr>
          <w:szCs w:val="20"/>
          <w:lang w:eastAsia="en-US"/>
        </w:rPr>
        <w:t xml:space="preserve"> – įgyvendinimui,</w:t>
      </w:r>
      <w:r w:rsidR="00BA11D9" w:rsidRPr="0034030D">
        <w:rPr>
          <w:szCs w:val="20"/>
          <w:lang w:eastAsia="en-US"/>
        </w:rPr>
        <w:t xml:space="preserve"> </w:t>
      </w:r>
      <w:r w:rsidR="004F668E" w:rsidRPr="0034030D">
        <w:rPr>
          <w:szCs w:val="20"/>
          <w:lang w:eastAsia="en-US"/>
        </w:rPr>
        <w:t>valdyti, naudoti ir disponuoti</w:t>
      </w:r>
      <w:r w:rsidR="00BA11D9" w:rsidRPr="0034030D">
        <w:rPr>
          <w:szCs w:val="20"/>
          <w:lang w:eastAsia="en-US"/>
        </w:rPr>
        <w:t xml:space="preserve"> </w:t>
      </w:r>
      <w:r w:rsidR="00317B5A">
        <w:rPr>
          <w:szCs w:val="20"/>
          <w:lang w:eastAsia="en-US"/>
        </w:rPr>
        <w:t xml:space="preserve">juo </w:t>
      </w:r>
      <w:r w:rsidR="00BA11D9" w:rsidRPr="0034030D">
        <w:rPr>
          <w:szCs w:val="20"/>
          <w:lang w:eastAsia="en-US"/>
        </w:rPr>
        <w:t>patikėjimo teise</w:t>
      </w:r>
      <w:bookmarkStart w:id="4" w:name="_Hlk109813147"/>
      <w:r w:rsidR="004F668E" w:rsidRPr="0034030D">
        <w:rPr>
          <w:szCs w:val="20"/>
          <w:lang w:eastAsia="en-US"/>
        </w:rPr>
        <w:t>.</w:t>
      </w:r>
    </w:p>
    <w:bookmarkEnd w:id="4"/>
    <w:p w14:paraId="21939863" w14:textId="067A657C" w:rsidR="000873E6" w:rsidRPr="0034030D" w:rsidRDefault="00335F29" w:rsidP="00437725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>3</w:t>
      </w:r>
      <w:r w:rsidR="009B76B4" w:rsidRPr="0034030D">
        <w:t xml:space="preserve">. </w:t>
      </w:r>
      <w:r w:rsidR="009E3939" w:rsidRPr="0034030D">
        <w:rPr>
          <w:szCs w:val="20"/>
          <w:lang w:eastAsia="en-US"/>
        </w:rPr>
        <w:t>Įgalioti</w:t>
      </w:r>
      <w:r w:rsidR="000873E6" w:rsidRPr="0034030D">
        <w:rPr>
          <w:szCs w:val="20"/>
          <w:lang w:eastAsia="en-US"/>
        </w:rPr>
        <w:t>:</w:t>
      </w:r>
    </w:p>
    <w:p w14:paraId="56053FA2" w14:textId="7A25FD74" w:rsidR="000873E6" w:rsidRPr="0034030D" w:rsidRDefault="000873E6" w:rsidP="00437725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rPr>
          <w:szCs w:val="20"/>
          <w:lang w:eastAsia="en-US"/>
        </w:rPr>
        <w:t xml:space="preserve">3.1 </w:t>
      </w:r>
      <w:r w:rsidRPr="0034030D">
        <w:t>Lazdijų rajono savivaldybės administraciją Nekilnojamojo turto registre įregistruoti daiktines teises į Lazdijų rajono savivaldybės nuosavybėn perimtą nekilnojamąjį turtą</w:t>
      </w:r>
      <w:r w:rsidR="00EE5439">
        <w:t>;</w:t>
      </w:r>
    </w:p>
    <w:p w14:paraId="0F9C678E" w14:textId="53D2063F" w:rsidR="009E3939" w:rsidRPr="0034030D" w:rsidRDefault="000873E6" w:rsidP="00437725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 xml:space="preserve">3.2. </w:t>
      </w:r>
      <w:r w:rsidR="009E3939" w:rsidRPr="0034030D">
        <w:rPr>
          <w:szCs w:val="20"/>
          <w:lang w:eastAsia="en-US"/>
        </w:rPr>
        <w:t xml:space="preserve">Lazdijų </w:t>
      </w:r>
      <w:r w:rsidR="009E3939" w:rsidRPr="0034030D">
        <w:rPr>
          <w:bCs/>
          <w:szCs w:val="20"/>
          <w:lang w:eastAsia="en-US"/>
        </w:rPr>
        <w:t>rajono savivaldybės merą</w:t>
      </w:r>
      <w:r w:rsidR="009946F5" w:rsidRPr="0034030D">
        <w:rPr>
          <w:bCs/>
          <w:szCs w:val="20"/>
          <w:lang w:eastAsia="en-US"/>
        </w:rPr>
        <w:t>, o jo dėl ligos, komandiruotės, atostogų ar kitų objektyvių priežasčių nesant,</w:t>
      </w:r>
      <w:r w:rsidR="009E3939" w:rsidRPr="0034030D">
        <w:rPr>
          <w:bCs/>
          <w:szCs w:val="20"/>
          <w:lang w:eastAsia="en-US"/>
        </w:rPr>
        <w:t xml:space="preserve"> </w:t>
      </w:r>
      <w:r w:rsidR="009946F5" w:rsidRPr="0034030D">
        <w:rPr>
          <w:bCs/>
          <w:szCs w:val="20"/>
          <w:lang w:eastAsia="en-US"/>
        </w:rPr>
        <w:t xml:space="preserve">Lazdijų rajono savivaldybės vicemerą </w:t>
      </w:r>
      <w:r w:rsidR="009E3939" w:rsidRPr="0034030D">
        <w:rPr>
          <w:bCs/>
          <w:szCs w:val="20"/>
          <w:lang w:eastAsia="en-US"/>
        </w:rPr>
        <w:t>Lazdijų rajono savivaldybės vardu pasirašyti šio sprendimo priede nurodyto turto perdavimo ir priėmimo aktą Lazdijų rajono savivaldybės administracijai</w:t>
      </w:r>
      <w:r w:rsidR="009E3939" w:rsidRPr="0034030D">
        <w:rPr>
          <w:bCs/>
          <w:color w:val="000000"/>
          <w:szCs w:val="20"/>
        </w:rPr>
        <w:t xml:space="preserve"> valdyti, naudoti ir disponuoti juo patikėjimo teise.</w:t>
      </w:r>
    </w:p>
    <w:p w14:paraId="19327971" w14:textId="1E79510A" w:rsidR="006F3C9D" w:rsidRPr="0034030D" w:rsidRDefault="00335F29" w:rsidP="00437725">
      <w:pPr>
        <w:tabs>
          <w:tab w:val="left" w:pos="567"/>
        </w:tabs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>4</w:t>
      </w:r>
      <w:r w:rsidR="009E3939" w:rsidRPr="0034030D">
        <w:rPr>
          <w:lang w:val="lt-LT"/>
        </w:rPr>
        <w:t xml:space="preserve">. </w:t>
      </w:r>
      <w:r w:rsidR="00952ACA" w:rsidRPr="0034030D">
        <w:rPr>
          <w:lang w:val="lt-LT"/>
        </w:rPr>
        <w:t xml:space="preserve">Nustatyti, kad šis sprendimas per vieną mėnesį nuo paskelbimo (įteikimo) dienos gali būti skundžiamas pasirinktinai Lietuvos administracinių ginčų komisijos Kauno apygardos skyriui, adresu: Laisvės al. 36, 44240 Kaunas, Lietuvos Respublikos ikiteisminio administracinių ginčų nagrinėjimo tvarkos įstatymo nustatyta tvarka arba Regionų administracinio teismo Kauno rūmams, adresu: A. Mickevičiaus g. 8A, 44312 Kaunas, Lietuvos Respublikos administracinių bylų teisenos įstatymo nustatyta tvarka. </w:t>
      </w:r>
      <w:r w:rsidR="003D64D2" w:rsidRPr="0034030D">
        <w:rPr>
          <w:sz w:val="26"/>
          <w:szCs w:val="26"/>
          <w:lang w:val="lt-LT"/>
        </w:rPr>
        <w:t xml:space="preserve"> </w:t>
      </w:r>
    </w:p>
    <w:p w14:paraId="7302990A" w14:textId="77777777" w:rsidR="002B0A7D" w:rsidRPr="0034030D" w:rsidRDefault="002B0A7D" w:rsidP="004F2B40">
      <w:pPr>
        <w:tabs>
          <w:tab w:val="right" w:pos="9638"/>
        </w:tabs>
        <w:rPr>
          <w:sz w:val="18"/>
          <w:szCs w:val="18"/>
          <w:lang w:val="lt-LT"/>
        </w:rPr>
      </w:pPr>
    </w:p>
    <w:p w14:paraId="6E5AE223" w14:textId="0D83FCED" w:rsidR="00974619" w:rsidRPr="0034030D" w:rsidRDefault="00AC3A42" w:rsidP="004F2B40">
      <w:pPr>
        <w:tabs>
          <w:tab w:val="right" w:pos="9638"/>
        </w:tabs>
        <w:rPr>
          <w:lang w:val="lt-LT"/>
        </w:rPr>
      </w:pPr>
      <w:r w:rsidRPr="0034030D">
        <w:rPr>
          <w:lang w:val="lt-LT"/>
        </w:rPr>
        <w:t xml:space="preserve">Savivaldybės merė </w:t>
      </w:r>
      <w:r w:rsidR="00A04394" w:rsidRPr="0034030D">
        <w:rPr>
          <w:lang w:val="lt-LT"/>
        </w:rPr>
        <w:t xml:space="preserve">                                                                                       </w:t>
      </w:r>
      <w:r w:rsidR="00017F48">
        <w:rPr>
          <w:lang w:val="lt-LT"/>
        </w:rPr>
        <w:t xml:space="preserve">        </w:t>
      </w:r>
      <w:r w:rsidR="009914BF" w:rsidRPr="0034030D">
        <w:rPr>
          <w:lang w:val="lt-LT"/>
        </w:rPr>
        <w:t>A</w:t>
      </w:r>
      <w:r w:rsidRPr="0034030D">
        <w:rPr>
          <w:lang w:val="lt-LT"/>
        </w:rPr>
        <w:t>usma Miškinienė</w:t>
      </w:r>
    </w:p>
    <w:p w14:paraId="5F6C74D6" w14:textId="77777777" w:rsidR="00F97CB5" w:rsidRPr="0034030D" w:rsidRDefault="00F97CB5" w:rsidP="004F2B40">
      <w:pPr>
        <w:tabs>
          <w:tab w:val="right" w:pos="9638"/>
        </w:tabs>
        <w:rPr>
          <w:sz w:val="18"/>
          <w:szCs w:val="18"/>
          <w:lang w:val="lt-LT"/>
        </w:rPr>
      </w:pPr>
    </w:p>
    <w:p w14:paraId="6D178BE9" w14:textId="2E490FA0" w:rsidR="00F97CB5" w:rsidRPr="00DA4C39" w:rsidRDefault="00437725" w:rsidP="004F2B40">
      <w:pPr>
        <w:tabs>
          <w:tab w:val="right" w:pos="9638"/>
        </w:tabs>
        <w:rPr>
          <w:lang w:val="lt-LT"/>
        </w:rPr>
        <w:sectPr w:rsidR="00F97CB5" w:rsidRPr="00DA4C39" w:rsidSect="00017F48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993" w:right="567" w:bottom="567" w:left="1701" w:header="567" w:footer="567" w:gutter="0"/>
          <w:pgNumType w:start="1"/>
          <w:cols w:space="1296"/>
          <w:titlePg/>
          <w:docGrid w:linePitch="360"/>
        </w:sectPr>
      </w:pPr>
      <w:r w:rsidRPr="00DA4C39">
        <w:rPr>
          <w:lang w:val="lt-LT"/>
        </w:rPr>
        <w:t>Jolita Galvanauskienė, mob. +370 656 07 519</w:t>
      </w:r>
    </w:p>
    <w:p w14:paraId="37508C3C" w14:textId="0D14DFDC" w:rsidR="00F97CB5" w:rsidRPr="00DA4C39" w:rsidRDefault="00B108B8" w:rsidP="00437725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lastRenderedPageBreak/>
        <w:t xml:space="preserve">Lazdijų rajono savivaldybės tarybos </w:t>
      </w:r>
    </w:p>
    <w:p w14:paraId="3144A1ED" w14:textId="53DEAD9E" w:rsidR="00B108B8" w:rsidRPr="00DA4C39" w:rsidRDefault="00B108B8" w:rsidP="00437725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202</w:t>
      </w:r>
      <w:r w:rsidR="00437725" w:rsidRPr="00DA4C39">
        <w:rPr>
          <w:lang w:val="lt-LT"/>
        </w:rPr>
        <w:t>4</w:t>
      </w:r>
      <w:r w:rsidRPr="00DA4C39">
        <w:rPr>
          <w:lang w:val="lt-LT"/>
        </w:rPr>
        <w:t xml:space="preserve"> m.</w:t>
      </w:r>
      <w:r w:rsidR="00A11997" w:rsidRPr="00DA4C39">
        <w:rPr>
          <w:lang w:val="lt-LT"/>
        </w:rPr>
        <w:t xml:space="preserve"> </w:t>
      </w:r>
      <w:r w:rsidR="00437725" w:rsidRPr="00DA4C39">
        <w:rPr>
          <w:lang w:val="lt-LT"/>
        </w:rPr>
        <w:t xml:space="preserve">      </w:t>
      </w:r>
      <w:r w:rsidR="00AA0E10" w:rsidRPr="00DA4C39">
        <w:rPr>
          <w:lang w:val="lt-LT"/>
        </w:rPr>
        <w:t xml:space="preserve"> </w:t>
      </w:r>
      <w:r w:rsidR="00D77BEC" w:rsidRPr="00DA4C39">
        <w:rPr>
          <w:lang w:val="lt-LT"/>
        </w:rPr>
        <w:t xml:space="preserve"> </w:t>
      </w:r>
      <w:r w:rsidR="009C4E90" w:rsidRPr="00DA4C39">
        <w:rPr>
          <w:lang w:val="lt-LT"/>
        </w:rPr>
        <w:t xml:space="preserve">   </w:t>
      </w:r>
      <w:r w:rsidR="004C2E49" w:rsidRPr="00DA4C39">
        <w:rPr>
          <w:lang w:val="lt-LT"/>
        </w:rPr>
        <w:t xml:space="preserve"> d. </w:t>
      </w:r>
      <w:r w:rsidR="00D77BEC" w:rsidRPr="00DA4C39">
        <w:rPr>
          <w:lang w:val="lt-LT"/>
        </w:rPr>
        <w:t xml:space="preserve">sprendimo Nr. </w:t>
      </w:r>
    </w:p>
    <w:p w14:paraId="339135FF" w14:textId="4348D826" w:rsidR="00D77BEC" w:rsidRPr="00DA4C39" w:rsidRDefault="00D77BEC" w:rsidP="00437725">
      <w:pPr>
        <w:tabs>
          <w:tab w:val="right" w:pos="9638"/>
        </w:tabs>
        <w:ind w:left="10490"/>
        <w:rPr>
          <w:lang w:val="lt-LT"/>
        </w:rPr>
      </w:pPr>
      <w:r w:rsidRPr="00DA4C39">
        <w:rPr>
          <w:lang w:val="lt-LT"/>
        </w:rPr>
        <w:t>priedas</w:t>
      </w:r>
    </w:p>
    <w:p w14:paraId="0BB3C13E" w14:textId="77777777" w:rsidR="00B108B8" w:rsidRPr="00DA4C39" w:rsidRDefault="00B108B8" w:rsidP="00F97CB5">
      <w:pPr>
        <w:jc w:val="center"/>
        <w:rPr>
          <w:b/>
          <w:lang w:val="lt-LT"/>
        </w:rPr>
      </w:pPr>
    </w:p>
    <w:p w14:paraId="1513DA34" w14:textId="5FE05BF7" w:rsidR="00C80793" w:rsidRPr="00DA4C39" w:rsidRDefault="00F97CB5" w:rsidP="00F97CB5">
      <w:pPr>
        <w:jc w:val="center"/>
        <w:rPr>
          <w:b/>
          <w:lang w:val="lt-LT"/>
        </w:rPr>
      </w:pPr>
      <w:r w:rsidRPr="00DA4C39">
        <w:rPr>
          <w:b/>
          <w:lang w:val="lt-LT"/>
        </w:rPr>
        <w:t>VALSTYBĖS NEKILNOJAMOJO TURTO, PERIMAM</w:t>
      </w:r>
      <w:r w:rsidR="00B475C1" w:rsidRPr="00DA4C39">
        <w:rPr>
          <w:b/>
          <w:lang w:val="lt-LT"/>
        </w:rPr>
        <w:t>O</w:t>
      </w:r>
      <w:r w:rsidRPr="00DA4C39">
        <w:rPr>
          <w:b/>
          <w:lang w:val="lt-LT"/>
        </w:rPr>
        <w:t xml:space="preserve"> LAZDIJŲ RAJONO SAVIVALDYBĖS NUOSAVYBĖN,</w:t>
      </w:r>
      <w:r w:rsidR="00437725" w:rsidRPr="00DA4C39">
        <w:rPr>
          <w:b/>
          <w:lang w:val="lt-LT"/>
        </w:rPr>
        <w:t xml:space="preserve"> </w:t>
      </w:r>
      <w:r w:rsidRPr="00DA4C39">
        <w:rPr>
          <w:b/>
          <w:lang w:val="lt-LT"/>
        </w:rPr>
        <w:t>SĄRAŠAS</w:t>
      </w:r>
    </w:p>
    <w:p w14:paraId="55812690" w14:textId="77777777" w:rsidR="00C80793" w:rsidRPr="00DA4C39" w:rsidRDefault="00C80793" w:rsidP="00F97CB5">
      <w:pPr>
        <w:jc w:val="center"/>
        <w:rPr>
          <w:b/>
          <w:lang w:val="lt-LT"/>
        </w:rPr>
      </w:pPr>
    </w:p>
    <w:tbl>
      <w:tblPr>
        <w:tblpPr w:leftFromText="180" w:rightFromText="180" w:bottomFromText="160" w:vertAnchor="text" w:horzAnchor="margin" w:tblpX="-42" w:tblpY="36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418"/>
        <w:gridCol w:w="992"/>
        <w:gridCol w:w="1701"/>
        <w:gridCol w:w="1276"/>
        <w:gridCol w:w="1559"/>
        <w:gridCol w:w="1843"/>
        <w:gridCol w:w="1134"/>
        <w:gridCol w:w="1559"/>
      </w:tblGrid>
      <w:tr w:rsidR="00E76368" w:rsidRPr="00DA4C39" w14:paraId="40D61C4E" w14:textId="77777777" w:rsidTr="00EE5439">
        <w:trPr>
          <w:trHeight w:val="11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D0180" w14:textId="77777777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proofErr w:type="spellStart"/>
            <w:r w:rsidRPr="00DA4C39">
              <w:rPr>
                <w:b/>
                <w:bCs/>
                <w:lang w:val="lt-LT"/>
              </w:rPr>
              <w:t>Eil.Nr</w:t>
            </w:r>
            <w:proofErr w:type="spellEnd"/>
            <w:r w:rsidRPr="00DA4C39">
              <w:rPr>
                <w:b/>
                <w:bCs/>
                <w:lang w:val="lt-LT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F603F" w14:textId="77777777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Objekto pavadinimas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1389F" w14:textId="77777777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lang w:val="lt-LT"/>
              </w:rPr>
              <w:t>Adresas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7B53B" w14:textId="20B779DD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Kelio Nr.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5E083" w14:textId="03F8934D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Buhalterinės apskaitos inventorinis 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0E4E8" w14:textId="77777777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Įsigijimo vertė,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A933E" w14:textId="77777777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Likutinė vertė, Eur (data, kuriai nustatyta likutinė vertė)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F67D8" w14:textId="77777777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Unikalus Nr.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FBDC1" w14:textId="77777777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Ilgis (km)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F91B9" w14:textId="3D34F39D" w:rsidR="00E76368" w:rsidRPr="00DA4C39" w:rsidRDefault="00E76368" w:rsidP="00EE5439">
            <w:pPr>
              <w:jc w:val="center"/>
              <w:rPr>
                <w:b/>
                <w:bCs/>
                <w:lang w:val="lt-LT"/>
              </w:rPr>
            </w:pPr>
            <w:r w:rsidRPr="00DA4C39">
              <w:rPr>
                <w:b/>
                <w:bCs/>
                <w:lang w:val="lt-LT"/>
              </w:rPr>
              <w:t>Registrų Nr.</w:t>
            </w:r>
          </w:p>
        </w:tc>
      </w:tr>
      <w:tr w:rsidR="00E76368" w:rsidRPr="00DA4C39" w14:paraId="75DCC121" w14:textId="77777777" w:rsidTr="00EE5439">
        <w:trPr>
          <w:trHeight w:val="10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BB8" w14:textId="4CEB352D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6472" w14:textId="4E037B69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Aušros gatvė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6B1E" w14:textId="2757F94A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Varnėnų k. Aušros 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1C04" w14:textId="12B684AC" w:rsidR="00E76368" w:rsidRPr="00DA4C39" w:rsidRDefault="006904D6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t>LZ8210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190" w14:textId="5B52370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7000007772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9A3" w14:textId="1C42F45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2126,86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D2DE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0,00</w:t>
            </w:r>
          </w:p>
          <w:p w14:paraId="5487D5C6" w14:textId="5ADD69C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(2023-04-30)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FEAB" w14:textId="7B2F32E1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4400-6324-4753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DBFB" w14:textId="5CBFE82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0,311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75FF" w14:textId="493A41A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44/3443608</w:t>
            </w:r>
          </w:p>
        </w:tc>
      </w:tr>
      <w:tr w:rsidR="00E76368" w:rsidRPr="00DA4C39" w14:paraId="718E0290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F4D1" w14:textId="7663DDFB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A13" w14:textId="103C763F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Aušros gatvė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EDB4" w14:textId="025EC1EC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Varnėnų k. Aušros 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BC6" w14:textId="7A8FE6D3" w:rsidR="00515BC1" w:rsidRPr="00DA4C39" w:rsidRDefault="00515BC1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t>LZ8210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213" w14:textId="4743FC6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7000007772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9AB" w14:textId="6E247D17" w:rsidR="00E76368" w:rsidRPr="00DA4C39" w:rsidRDefault="00E76368" w:rsidP="00EE5439">
            <w:pPr>
              <w:jc w:val="center"/>
              <w:rPr>
                <w:lang w:val="lt-LT"/>
              </w:rPr>
            </w:pPr>
            <w:r w:rsidRPr="00DA4C39">
              <w:rPr>
                <w:color w:val="000000"/>
              </w:rPr>
              <w:t>1463,50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D269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0,00</w:t>
            </w:r>
          </w:p>
          <w:p w14:paraId="4EDA86A6" w14:textId="0D97C277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(2023-04-30)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5E54" w14:textId="120C0B2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4400-6326-3927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960E" w14:textId="73157CCF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0,214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21C2" w14:textId="1A620BA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44/3445460</w:t>
            </w:r>
          </w:p>
        </w:tc>
      </w:tr>
      <w:tr w:rsidR="00E76368" w:rsidRPr="00DA4C39" w14:paraId="42CF7F99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4E83" w14:textId="7047CFD4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FB4" w14:textId="54017898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  <w:lang w:val="lt-LT"/>
              </w:rPr>
              <w:t>Krikštonys</w:t>
            </w:r>
            <w:proofErr w:type="spellEnd"/>
            <w:r w:rsidR="00EE5439">
              <w:rPr>
                <w:color w:val="000000"/>
                <w:lang w:val="lt-LT"/>
              </w:rPr>
              <w:t>–</w:t>
            </w:r>
            <w:proofErr w:type="spellStart"/>
            <w:r w:rsidRPr="00DA4C39">
              <w:rPr>
                <w:color w:val="000000"/>
                <w:lang w:val="lt-LT"/>
              </w:rPr>
              <w:t>Šlapikai</w:t>
            </w:r>
            <w:proofErr w:type="spellEnd"/>
            <w:r w:rsidRPr="00DA4C39">
              <w:rPr>
                <w:color w:val="000000"/>
                <w:lang w:val="lt-LT"/>
              </w:rPr>
              <w:t>–Žilvičiai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8675" w14:textId="475E27E8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AB72" w14:textId="7D97262F" w:rsidR="00E76368" w:rsidRPr="00DA4C39" w:rsidRDefault="00053C83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LZ0831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2DF2" w14:textId="5BFFB110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7000002320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BCC7" w14:textId="2FFCCDC8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14474,92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44F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0,00</w:t>
            </w:r>
          </w:p>
          <w:p w14:paraId="58CE997B" w14:textId="179C3C3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(2021-07-31)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E0AC" w14:textId="5FBF5961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4400-5372-9120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E9ED" w14:textId="4AD4D60C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4,984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67BD" w14:textId="6224753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44/2407068</w:t>
            </w:r>
          </w:p>
        </w:tc>
      </w:tr>
      <w:tr w:rsidR="00E76368" w:rsidRPr="00DA4C39" w14:paraId="34D95F48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E46E" w14:textId="0DFCFCB8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0D41" w14:textId="548BBBC6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</w:rPr>
              <w:t>Kelias</w:t>
            </w:r>
            <w:proofErr w:type="spellEnd"/>
            <w:r w:rsidRPr="00DA4C39">
              <w:rPr>
                <w:color w:val="000000"/>
              </w:rPr>
              <w:t xml:space="preserve"> </w:t>
            </w:r>
            <w:proofErr w:type="spellStart"/>
            <w:r w:rsidRPr="00DA4C39">
              <w:rPr>
                <w:color w:val="000000"/>
              </w:rPr>
              <w:t>Kauknoris</w:t>
            </w:r>
            <w:proofErr w:type="spellEnd"/>
            <w:r w:rsidR="00EE5439">
              <w:rPr>
                <w:color w:val="000000"/>
              </w:rPr>
              <w:t>–</w:t>
            </w:r>
            <w:proofErr w:type="spellStart"/>
            <w:r w:rsidRPr="00DA4C39">
              <w:rPr>
                <w:color w:val="000000"/>
              </w:rPr>
              <w:t>Lenkijos</w:t>
            </w:r>
            <w:proofErr w:type="spellEnd"/>
            <w:r w:rsidRPr="00DA4C39">
              <w:rPr>
                <w:color w:val="000000"/>
              </w:rPr>
              <w:t xml:space="preserve"> Respublikos </w:t>
            </w:r>
            <w:proofErr w:type="spellStart"/>
            <w:r w:rsidRPr="00DA4C39">
              <w:rPr>
                <w:color w:val="000000"/>
              </w:rPr>
              <w:t>siena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406C" w14:textId="4BDDC519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DA4C39">
              <w:rPr>
                <w:color w:val="000000"/>
                <w:lang w:val="lt-LT"/>
              </w:rPr>
              <w:t>Kauknorio</w:t>
            </w:r>
            <w:proofErr w:type="spellEnd"/>
            <w:r w:rsidRPr="00DA4C39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8297" w14:textId="7594635E" w:rsidR="00E76368" w:rsidRPr="00DA4C39" w:rsidRDefault="008B4496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LZ0347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F7E" w14:textId="39CAE99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CA-00005571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627A" w14:textId="2CD99A1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56000,00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FFC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53900,03</w:t>
            </w:r>
          </w:p>
          <w:p w14:paraId="6A307228" w14:textId="28AFA44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564D" w14:textId="753E782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4400-6131-5424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A5C8" w14:textId="7893949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1,331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1578" w14:textId="50B8D9A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44/3233974</w:t>
            </w:r>
          </w:p>
        </w:tc>
      </w:tr>
      <w:tr w:rsidR="00E76368" w:rsidRPr="00DA4C39" w14:paraId="13A7CAE0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9F6" w14:textId="3D77C655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ACD0" w14:textId="40E13DA5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  <w:lang w:val="lt-LT"/>
              </w:rPr>
              <w:t>Varnėnaičio</w:t>
            </w:r>
            <w:proofErr w:type="spellEnd"/>
            <w:r w:rsidRPr="00DA4C39">
              <w:rPr>
                <w:color w:val="000000"/>
                <w:lang w:val="lt-LT"/>
              </w:rPr>
              <w:t xml:space="preserve"> g. atšaka, Varnėnų k., Veisiejų sen.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751E" w14:textId="4E677665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Varnėnų 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0CA" w14:textId="40A0FD5C" w:rsidR="00E76368" w:rsidRPr="00DA4C39" w:rsidRDefault="00EF146C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LZ8206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B34D" w14:textId="34528C4C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CA-00002877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D95B" w14:textId="15D1334F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6037,72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09AF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5844,22</w:t>
            </w:r>
          </w:p>
          <w:p w14:paraId="5C3188C7" w14:textId="374249F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21D7" w14:textId="051BE52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4400-6310-7586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365B" w14:textId="1A32653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0,173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653E" w14:textId="1A614E8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44/3436033</w:t>
            </w:r>
          </w:p>
        </w:tc>
      </w:tr>
      <w:tr w:rsidR="00E76368" w:rsidRPr="00DA4C39" w14:paraId="22709A82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491" w14:textId="37007A27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D333" w14:textId="63B38C19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Ryto g., Kailinių k., Veisiejų sen.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208" w14:textId="2BA93632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 xml:space="preserve">Lazdijų r. sav. </w:t>
            </w:r>
            <w:r w:rsidRPr="00DA4C39">
              <w:rPr>
                <w:color w:val="000000"/>
                <w:lang w:val="lt-LT"/>
              </w:rPr>
              <w:lastRenderedPageBreak/>
              <w:t>Kailinių k. Ryto 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CCBE" w14:textId="7A128913" w:rsidR="00E76368" w:rsidRPr="00DA4C39" w:rsidRDefault="00E865BA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lastRenderedPageBreak/>
              <w:t>LZ8216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22F7" w14:textId="086046B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VEIS110004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8B5" w14:textId="73D8C5F0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76628,83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901B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47323,44</w:t>
            </w:r>
          </w:p>
          <w:p w14:paraId="0425C038" w14:textId="3B5B48D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E888" w14:textId="3805D1DF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4400-6303-4622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681E" w14:textId="52511E38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0,587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5FEB" w14:textId="0D012BC1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44/3431305</w:t>
            </w:r>
          </w:p>
        </w:tc>
      </w:tr>
      <w:tr w:rsidR="00E76368" w:rsidRPr="00DA4C39" w14:paraId="318EC132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26D" w14:textId="285B0AC1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816" w14:textId="6F39EE7B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</w:rPr>
              <w:t>Kalnų</w:t>
            </w:r>
            <w:proofErr w:type="spellEnd"/>
            <w:r w:rsidRPr="00DA4C39">
              <w:rPr>
                <w:color w:val="000000"/>
              </w:rPr>
              <w:t xml:space="preserve"> g., </w:t>
            </w:r>
            <w:proofErr w:type="spellStart"/>
            <w:r w:rsidRPr="00DA4C39">
              <w:rPr>
                <w:color w:val="000000"/>
              </w:rPr>
              <w:t>Rudaminos</w:t>
            </w:r>
            <w:proofErr w:type="spellEnd"/>
            <w:r w:rsidRPr="00DA4C39">
              <w:rPr>
                <w:color w:val="000000"/>
              </w:rPr>
              <w:t xml:space="preserve"> k., Lazdijų sen.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A1B0" w14:textId="4F496FBC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 xml:space="preserve">Lazdijų r. sav. </w:t>
            </w:r>
            <w:proofErr w:type="spellStart"/>
            <w:r w:rsidRPr="00DA4C39">
              <w:rPr>
                <w:color w:val="000000"/>
              </w:rPr>
              <w:t>Rudaminos</w:t>
            </w:r>
            <w:proofErr w:type="spellEnd"/>
            <w:r w:rsidRPr="00DA4C39">
              <w:rPr>
                <w:color w:val="000000"/>
              </w:rPr>
              <w:t xml:space="preserve"> </w:t>
            </w:r>
            <w:proofErr w:type="spellStart"/>
            <w:r w:rsidRPr="00DA4C39">
              <w:rPr>
                <w:color w:val="000000"/>
              </w:rPr>
              <w:t>mstl</w:t>
            </w:r>
            <w:proofErr w:type="spellEnd"/>
            <w:r w:rsidRPr="00DA4C39">
              <w:rPr>
                <w:color w:val="000000"/>
              </w:rPr>
              <w:t xml:space="preserve">. </w:t>
            </w:r>
            <w:proofErr w:type="spellStart"/>
            <w:r w:rsidRPr="00DA4C39">
              <w:rPr>
                <w:color w:val="000000"/>
              </w:rPr>
              <w:t>Kalnų</w:t>
            </w:r>
            <w:proofErr w:type="spellEnd"/>
            <w:r w:rsidRPr="00DA4C39">
              <w:rPr>
                <w:color w:val="000000"/>
              </w:rPr>
              <w:t xml:space="preserve"> 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617" w14:textId="07593DF4" w:rsidR="00E76368" w:rsidRPr="00DA4C39" w:rsidRDefault="0070778E" w:rsidP="00885846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LZ7006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C724" w14:textId="286DF34E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F168" w14:textId="56A6C5C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33008,56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2A47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31950,61</w:t>
            </w:r>
          </w:p>
          <w:p w14:paraId="3DE5B7AA" w14:textId="1605D9B6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8D4" w14:textId="797DCE8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4400-6304-5038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3F36" w14:textId="6A688F0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CFA" w14:textId="48439067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44/3431656</w:t>
            </w:r>
          </w:p>
        </w:tc>
      </w:tr>
      <w:tr w:rsidR="00E76368" w:rsidRPr="00DA4C39" w14:paraId="0BDFE3BD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74DA" w14:textId="47B846C2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B94B" w14:textId="336A7438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Jotvingių g., Rudaminos k., Lazdijų sen.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53E2" w14:textId="34CEB350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 xml:space="preserve">Lazdijų r. sav. </w:t>
            </w:r>
            <w:proofErr w:type="spellStart"/>
            <w:r w:rsidRPr="00DA4C39">
              <w:rPr>
                <w:color w:val="000000"/>
              </w:rPr>
              <w:t>Rudaminos</w:t>
            </w:r>
            <w:proofErr w:type="spellEnd"/>
            <w:r w:rsidRPr="00DA4C39">
              <w:rPr>
                <w:color w:val="000000"/>
              </w:rPr>
              <w:t xml:space="preserve"> </w:t>
            </w:r>
            <w:proofErr w:type="spellStart"/>
            <w:r w:rsidRPr="00DA4C39">
              <w:rPr>
                <w:color w:val="000000"/>
              </w:rPr>
              <w:t>mstl</w:t>
            </w:r>
            <w:proofErr w:type="spellEnd"/>
            <w:r w:rsidRPr="00DA4C39">
              <w:rPr>
                <w:color w:val="000000"/>
              </w:rPr>
              <w:t xml:space="preserve">. </w:t>
            </w:r>
            <w:proofErr w:type="spellStart"/>
            <w:r w:rsidRPr="00DA4C39">
              <w:rPr>
                <w:color w:val="000000"/>
              </w:rPr>
              <w:t>Jotvingių</w:t>
            </w:r>
            <w:proofErr w:type="spellEnd"/>
            <w:r w:rsidRPr="00DA4C39">
              <w:rPr>
                <w:color w:val="000000"/>
              </w:rPr>
              <w:t xml:space="preserve"> </w:t>
            </w:r>
            <w:proofErr w:type="spellStart"/>
            <w:r w:rsidRPr="00DA4C39">
              <w:rPr>
                <w:color w:val="000000"/>
              </w:rPr>
              <w:t>tak</w:t>
            </w:r>
            <w:proofErr w:type="spellEnd"/>
            <w:r w:rsidRPr="00DA4C39">
              <w:rPr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ACD3" w14:textId="58728408" w:rsidR="00E76368" w:rsidRPr="00DA4C39" w:rsidRDefault="00745FDD" w:rsidP="00885846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  <w:lang w:val="lt-LT"/>
              </w:rPr>
              <w:t>LZ7005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AC37" w14:textId="3F1C1B78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CA-00002828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8894" w14:textId="417BCC4E" w:rsidR="00E76368" w:rsidRPr="00DA4C39" w:rsidRDefault="00E76368" w:rsidP="00EE5439">
            <w:pPr>
              <w:jc w:val="center"/>
              <w:rPr>
                <w:lang w:val="lt-LT"/>
              </w:rPr>
            </w:pPr>
            <w:r w:rsidRPr="00DA4C39">
              <w:rPr>
                <w:color w:val="000000"/>
              </w:rPr>
              <w:t>9357,57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9DEF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9057,67</w:t>
            </w:r>
          </w:p>
          <w:p w14:paraId="0BD904EB" w14:textId="1A0CAC3F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557C" w14:textId="7338BF3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4400-6304-8773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CAC" w14:textId="630D2C2C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0,142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747E" w14:textId="0B648A00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44/3432228</w:t>
            </w:r>
          </w:p>
        </w:tc>
      </w:tr>
      <w:tr w:rsidR="00E76368" w:rsidRPr="00DA4C39" w14:paraId="4A5C532F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4BF" w14:textId="037F669C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87E0" w14:textId="2F3BC20E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 xml:space="preserve">Šilo g., </w:t>
            </w:r>
            <w:proofErr w:type="spellStart"/>
            <w:r w:rsidRPr="00DA4C39">
              <w:rPr>
                <w:color w:val="000000"/>
                <w:lang w:val="lt-LT"/>
              </w:rPr>
              <w:t>Kailinų</w:t>
            </w:r>
            <w:proofErr w:type="spellEnd"/>
            <w:r w:rsidRPr="00DA4C39">
              <w:rPr>
                <w:color w:val="000000"/>
                <w:lang w:val="lt-LT"/>
              </w:rPr>
              <w:t xml:space="preserve"> k., Veisiejų sen.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509A" w14:textId="739C156E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Kailinių k. Šilo 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4F97" w14:textId="5E090505" w:rsidR="00E76368" w:rsidRPr="00DA4C39" w:rsidRDefault="007740AA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LZ8217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EE93" w14:textId="3935408E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VEIS110003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3CE4" w14:textId="7D9E2FB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2324,49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DA2B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0,00</w:t>
            </w:r>
          </w:p>
          <w:p w14:paraId="5D2C96E3" w14:textId="5AF66C1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7615" w14:textId="3A9D078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4400-6298-9686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C184" w14:textId="353735E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0,497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BEF4" w14:textId="221B2FD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44/3427902</w:t>
            </w:r>
          </w:p>
        </w:tc>
      </w:tr>
      <w:tr w:rsidR="00E76368" w:rsidRPr="00DA4C39" w14:paraId="772230BB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02EC" w14:textId="499011E3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F133" w14:textId="6D8E7DAF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</w:rPr>
              <w:t>Alyvų</w:t>
            </w:r>
            <w:proofErr w:type="spellEnd"/>
            <w:r w:rsidRPr="00DA4C39">
              <w:rPr>
                <w:color w:val="000000"/>
              </w:rPr>
              <w:t xml:space="preserve"> g., </w:t>
            </w:r>
            <w:proofErr w:type="spellStart"/>
            <w:r w:rsidRPr="00DA4C39">
              <w:rPr>
                <w:color w:val="000000"/>
              </w:rPr>
              <w:t>Rudaminos</w:t>
            </w:r>
            <w:proofErr w:type="spellEnd"/>
            <w:r w:rsidRPr="00DA4C39">
              <w:rPr>
                <w:color w:val="000000"/>
              </w:rPr>
              <w:t xml:space="preserve"> k., Lazdijų sen.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06B8" w14:textId="373820F4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 xml:space="preserve">Lazdijų r. sav. </w:t>
            </w:r>
            <w:proofErr w:type="spellStart"/>
            <w:r w:rsidRPr="00DA4C39">
              <w:rPr>
                <w:color w:val="000000"/>
              </w:rPr>
              <w:t>Rudaminos</w:t>
            </w:r>
            <w:proofErr w:type="spellEnd"/>
            <w:r w:rsidRPr="00DA4C39">
              <w:rPr>
                <w:color w:val="000000"/>
              </w:rPr>
              <w:t xml:space="preserve"> </w:t>
            </w:r>
            <w:proofErr w:type="spellStart"/>
            <w:r w:rsidRPr="00DA4C39">
              <w:rPr>
                <w:color w:val="000000"/>
              </w:rPr>
              <w:t>mstl</w:t>
            </w:r>
            <w:proofErr w:type="spellEnd"/>
            <w:r w:rsidRPr="00DA4C39">
              <w:rPr>
                <w:color w:val="000000"/>
              </w:rPr>
              <w:t xml:space="preserve">. </w:t>
            </w:r>
            <w:proofErr w:type="spellStart"/>
            <w:r w:rsidRPr="00DA4C39">
              <w:rPr>
                <w:color w:val="000000"/>
              </w:rPr>
              <w:t>Alyvų</w:t>
            </w:r>
            <w:proofErr w:type="spellEnd"/>
            <w:r w:rsidRPr="00DA4C39">
              <w:rPr>
                <w:color w:val="000000"/>
              </w:rPr>
              <w:t xml:space="preserve"> 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59BD" w14:textId="08C9C89D" w:rsidR="00E76368" w:rsidRPr="00DA4C39" w:rsidRDefault="00C03878" w:rsidP="00885846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LZ7007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AED7" w14:textId="4112BA8C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3F90" w14:textId="7BAB2BEC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4727,20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FA89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4575,70</w:t>
            </w:r>
          </w:p>
          <w:p w14:paraId="2FDE0650" w14:textId="3658591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0918" w14:textId="765DF8C1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4400-6305-1989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DC5A" w14:textId="0E1CEF90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0,201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1736" w14:textId="071F2D1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44/3432500</w:t>
            </w:r>
          </w:p>
        </w:tc>
      </w:tr>
      <w:tr w:rsidR="00E76368" w:rsidRPr="00DA4C39" w14:paraId="20227189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6606" w14:textId="370B198B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EA32" w14:textId="5B64211D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 xml:space="preserve">Privažiuojamasis kelias prie sodybos </w:t>
            </w:r>
            <w:r w:rsidRPr="00EE5439">
              <w:rPr>
                <w:color w:val="000000"/>
                <w:lang w:val="lt-LT"/>
              </w:rPr>
              <w:t>nuo kelio 2504 Kapčiamiestis</w:t>
            </w:r>
            <w:r w:rsidR="00EE5439" w:rsidRPr="00EE5439">
              <w:rPr>
                <w:color w:val="000000"/>
                <w:lang w:val="lt-LT"/>
              </w:rPr>
              <w:t>–</w:t>
            </w:r>
            <w:r w:rsidRPr="00EE5439">
              <w:rPr>
                <w:color w:val="000000"/>
                <w:lang w:val="lt-LT"/>
              </w:rPr>
              <w:t>*</w:t>
            </w:r>
            <w:proofErr w:type="spellStart"/>
            <w:r w:rsidRPr="00EE5439">
              <w:rPr>
                <w:color w:val="000000"/>
                <w:lang w:val="lt-LT"/>
              </w:rPr>
              <w:t>Sopockinas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36F0" w14:textId="6DDAA4CB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Kapčiamiesčio mstl.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A114" w14:textId="2C2D4071" w:rsidR="009702C5" w:rsidRPr="00DA4C39" w:rsidRDefault="009702C5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t>LZ0335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5FD4" w14:textId="2E18E20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CA-00002689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B3B8" w14:textId="740DB9A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8775,75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F42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8494,50</w:t>
            </w:r>
          </w:p>
          <w:p w14:paraId="5C0F10BF" w14:textId="565CCB9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513E" w14:textId="40FBD0F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4400-6293-6647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99E7" w14:textId="178CCE3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0,317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7F6F" w14:textId="0FD064E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44/3425010</w:t>
            </w:r>
          </w:p>
        </w:tc>
      </w:tr>
      <w:tr w:rsidR="00E76368" w:rsidRPr="00DA4C39" w14:paraId="438D7048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4EB0" w14:textId="3FDFA870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ADD2" w14:textId="7DF9DCA0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  <w:lang w:val="lt-LT"/>
              </w:rPr>
              <w:t>Mečiūnai</w:t>
            </w:r>
            <w:proofErr w:type="spellEnd"/>
            <w:r w:rsidRPr="00DA4C39">
              <w:rPr>
                <w:color w:val="000000"/>
                <w:lang w:val="lt-LT"/>
              </w:rPr>
              <w:t>–</w:t>
            </w:r>
            <w:proofErr w:type="spellStart"/>
            <w:r w:rsidRPr="00DA4C39">
              <w:rPr>
                <w:color w:val="000000"/>
                <w:lang w:val="lt-LT"/>
              </w:rPr>
              <w:t>Gulbiniškė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431B" w14:textId="47679505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EF58" w14:textId="43B3B77D" w:rsidR="00BF4A9F" w:rsidRPr="00DA4C39" w:rsidRDefault="00BF4A9F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t>LZ0353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947" w14:textId="38709C60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CA-00005578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1C21" w14:textId="295DC27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18721,60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A2C2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18121,55</w:t>
            </w:r>
          </w:p>
          <w:p w14:paraId="2047C09E" w14:textId="06429731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3FE4" w14:textId="43AED47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4400-6293-1660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0D81" w14:textId="2518E23F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0,805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3FF" w14:textId="46AC53A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44/3424772</w:t>
            </w:r>
          </w:p>
        </w:tc>
      </w:tr>
      <w:tr w:rsidR="00E76368" w:rsidRPr="00DA4C39" w14:paraId="3E95ED3D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169" w14:textId="024D9A59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B828" w14:textId="7AD623E5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  <w:lang w:val="lt-LT"/>
              </w:rPr>
              <w:t>Strumbagalvė</w:t>
            </w:r>
            <w:proofErr w:type="spellEnd"/>
            <w:r w:rsidRPr="00DA4C39">
              <w:rPr>
                <w:color w:val="000000"/>
                <w:lang w:val="lt-LT"/>
              </w:rPr>
              <w:t>–</w:t>
            </w:r>
            <w:proofErr w:type="spellStart"/>
            <w:r w:rsidRPr="00DA4C39">
              <w:rPr>
                <w:color w:val="000000"/>
                <w:lang w:val="lt-LT"/>
              </w:rPr>
              <w:t>Paliūnai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CD85" w14:textId="2B9CA5D8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318" w14:textId="7F12B1F3" w:rsidR="00E76368" w:rsidRPr="00DA4C39" w:rsidRDefault="00042D7F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LZ0505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501" w14:textId="579F3D55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7000007764</w:t>
            </w:r>
          </w:p>
          <w:p w14:paraId="51D42BE0" w14:textId="2C99906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MELI110345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3689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5993,63</w:t>
            </w:r>
          </w:p>
          <w:p w14:paraId="2D88C7CC" w14:textId="12A6DB3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26818,81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D433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0,00</w:t>
            </w:r>
          </w:p>
          <w:p w14:paraId="2D60637F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(2023-04-30)</w:t>
            </w:r>
          </w:p>
          <w:p w14:paraId="65D5D71A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0,00</w:t>
            </w:r>
          </w:p>
          <w:p w14:paraId="1E736D9C" w14:textId="57A9E3B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(2020-09-24)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B96F" w14:textId="2B9223E6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4400-6291-8292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C744" w14:textId="2077F36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1,973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AE98" w14:textId="34C2009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44/3424009</w:t>
            </w:r>
          </w:p>
        </w:tc>
      </w:tr>
      <w:tr w:rsidR="00E76368" w:rsidRPr="00DA4C39" w14:paraId="79D3537D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05EB" w14:textId="7626EAA5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A28" w14:textId="27D221DF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 xml:space="preserve">Privažiuojamasis kelias prie sodybos nuo kelio LZ0501 </w:t>
            </w:r>
            <w:proofErr w:type="spellStart"/>
            <w:r w:rsidRPr="00DA4C39">
              <w:rPr>
                <w:color w:val="000000"/>
                <w:lang w:val="lt-LT"/>
              </w:rPr>
              <w:t>Strumbagalvė</w:t>
            </w:r>
            <w:proofErr w:type="spellEnd"/>
            <w:r w:rsidRPr="00DA4C39">
              <w:rPr>
                <w:color w:val="000000"/>
                <w:lang w:val="lt-LT"/>
              </w:rPr>
              <w:t>–Būdvietis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4CCD" w14:textId="4ADB94CC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 xml:space="preserve">Lazdijų r. sav. </w:t>
            </w:r>
            <w:proofErr w:type="spellStart"/>
            <w:r w:rsidRPr="00DA4C39">
              <w:rPr>
                <w:color w:val="000000"/>
              </w:rPr>
              <w:t>Strumbagalvės</w:t>
            </w:r>
            <w:proofErr w:type="spellEnd"/>
            <w:r w:rsidRPr="00DA4C39">
              <w:rPr>
                <w:color w:val="000000"/>
              </w:rPr>
              <w:t xml:space="preserve"> 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B786" w14:textId="4E7B88BB" w:rsidR="00E76368" w:rsidRPr="00DA4C39" w:rsidRDefault="009C68D3" w:rsidP="00885846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  <w:lang w:val="lt-LT"/>
              </w:rPr>
              <w:t>LZ0508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4592" w14:textId="040AD35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MELI110331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4A20" w14:textId="3C72B8B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79050,05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BEDD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0,00</w:t>
            </w:r>
          </w:p>
          <w:p w14:paraId="791643D5" w14:textId="54BAE63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(2020-09-24)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4979" w14:textId="211EEC8E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4400-6293-8463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93FB" w14:textId="3A65C0E1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0,835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2D0E" w14:textId="6CA5418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44/3425096</w:t>
            </w:r>
          </w:p>
        </w:tc>
      </w:tr>
      <w:tr w:rsidR="00E76368" w:rsidRPr="00DA4C39" w14:paraId="2D9F43E8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E7B5" w14:textId="4E04C37D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E9FD" w14:textId="16B98B95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Privažiuojamasis kelias prie gatvės LZ7501 nuo Naujosios Kirsnos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6394" w14:textId="436B597A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Naujosios Kirsnos 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FC1F" w14:textId="3A8E49F5" w:rsidR="000E7643" w:rsidRPr="00DA4C39" w:rsidRDefault="000E7643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</w:t>
            </w:r>
            <w:r w:rsidR="006C58B1" w:rsidRPr="00DA4C39">
              <w:rPr>
                <w:color w:val="000000"/>
                <w:lang w:val="lt-LT"/>
              </w:rPr>
              <w:t>0702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858" w14:textId="29EB150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A95D" w14:textId="292A6B90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24876,33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3D0A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24079,03</w:t>
            </w:r>
          </w:p>
          <w:p w14:paraId="041DE637" w14:textId="08CB9EA6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857" w14:textId="0691FD0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4400-6291-9535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6975" w14:textId="29A3D9C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5DC6" w14:textId="0DE61C3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44/3423933</w:t>
            </w:r>
          </w:p>
        </w:tc>
      </w:tr>
      <w:tr w:rsidR="00E76368" w:rsidRPr="00DA4C39" w14:paraId="07B56BF0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DFFD" w14:textId="27CC7372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DC67" w14:textId="5C988EF2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Privažiuojamasis kelias prie miško per Gudonių gyv. nuo kelio 2515 Seirijai–</w:t>
            </w:r>
            <w:proofErr w:type="spellStart"/>
            <w:r w:rsidRPr="00DA4C39">
              <w:rPr>
                <w:color w:val="000000"/>
                <w:lang w:val="lt-LT"/>
              </w:rPr>
              <w:t>Krikštonys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400B" w14:textId="3304DFD9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Gudonių 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FC9B" w14:textId="4ECA39A4" w:rsidR="009476F9" w:rsidRPr="00DA4C39" w:rsidRDefault="009476F9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LZ0823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E419" w14:textId="35048C6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MELI111448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CDA" w14:textId="3C6B336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10662,34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6E81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3265,29</w:t>
            </w:r>
          </w:p>
          <w:p w14:paraId="047D8536" w14:textId="60BC348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(2023-12-15)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0C35" w14:textId="2F3763E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4400-6288-6766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1CE" w14:textId="7B0148DF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0,708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1D29" w14:textId="7B5581A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44/3422857</w:t>
            </w:r>
          </w:p>
        </w:tc>
      </w:tr>
      <w:tr w:rsidR="00E76368" w:rsidRPr="00DA4C39" w14:paraId="5F6471F2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98F3" w14:textId="69759881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60D" w14:textId="0FC9C3CF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Privažiuojamasis kelias prie miško per Gudonių gyv. nuo kelio 2515 Seirijai–</w:t>
            </w:r>
            <w:proofErr w:type="spellStart"/>
            <w:r w:rsidRPr="00DA4C39">
              <w:rPr>
                <w:color w:val="000000"/>
                <w:lang w:val="lt-LT"/>
              </w:rPr>
              <w:t>Krikštonys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870C" w14:textId="7663D396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Gudonių 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223A" w14:textId="6CB18FFA" w:rsidR="008C66DB" w:rsidRPr="00DA4C39" w:rsidRDefault="008C66DB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Lz0823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A549" w14:textId="1422ECA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MELI111448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B95C" w14:textId="4C5A7D5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15315,81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A276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4690,39</w:t>
            </w:r>
          </w:p>
          <w:p w14:paraId="40E3E718" w14:textId="5C706E9E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(2023-12-15)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6DAC" w14:textId="605096DC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4400-6289-9000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CD0" w14:textId="0EB8729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1,017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3A11" w14:textId="55116160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44/3423275</w:t>
            </w:r>
          </w:p>
        </w:tc>
      </w:tr>
      <w:tr w:rsidR="00E76368" w:rsidRPr="00DA4C39" w14:paraId="425C27F5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2D9A" w14:textId="5F6880A0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3ADF" w14:textId="26C03D5C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 xml:space="preserve">Privažiuojamasis kelias prie sodybos nuo kelio LZ1105 </w:t>
            </w:r>
            <w:proofErr w:type="spellStart"/>
            <w:r w:rsidRPr="00DA4C39">
              <w:rPr>
                <w:color w:val="000000"/>
                <w:lang w:val="lt-LT"/>
              </w:rPr>
              <w:t>Nakrūniškė</w:t>
            </w:r>
            <w:proofErr w:type="spellEnd"/>
            <w:r w:rsidR="00EE5439">
              <w:rPr>
                <w:color w:val="000000"/>
                <w:lang w:val="lt-LT"/>
              </w:rPr>
              <w:t>–</w:t>
            </w:r>
            <w:proofErr w:type="spellStart"/>
            <w:r w:rsidRPr="00DA4C39">
              <w:rPr>
                <w:color w:val="000000"/>
                <w:lang w:val="lt-LT"/>
              </w:rPr>
              <w:t>Vaickūniškė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5341" w14:textId="7D6DD0B1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Žagarių 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68A0" w14:textId="38741023" w:rsidR="00E76368" w:rsidRPr="00DA4C39" w:rsidRDefault="00E76368" w:rsidP="00885846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  <w:lang w:val="lt-LT"/>
              </w:rPr>
              <w:t>LZ1107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C113" w14:textId="0F6D8F3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3420" w14:textId="13DA8808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17,94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4A30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0,00</w:t>
            </w:r>
          </w:p>
          <w:p w14:paraId="317CE951" w14:textId="63A7DE8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(2019-15-15)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9C1F" w14:textId="3A1047F1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4400-6287-1030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26FC" w14:textId="1DA4C82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0,308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D64E" w14:textId="559F9E0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44/3421961</w:t>
            </w:r>
          </w:p>
        </w:tc>
      </w:tr>
      <w:tr w:rsidR="00E76368" w:rsidRPr="00DA4C39" w14:paraId="57D0E492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AFA1" w14:textId="471B6C51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9439" w14:textId="2DAE3C14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 xml:space="preserve">Nuvažiuojamasis kelias į </w:t>
            </w:r>
            <w:proofErr w:type="spellStart"/>
            <w:r w:rsidRPr="00DA4C39">
              <w:rPr>
                <w:color w:val="000000"/>
                <w:lang w:val="lt-LT"/>
              </w:rPr>
              <w:t>Bestraigiškės</w:t>
            </w:r>
            <w:proofErr w:type="spellEnd"/>
            <w:r w:rsidRPr="00DA4C39">
              <w:rPr>
                <w:color w:val="000000"/>
                <w:lang w:val="lt-LT"/>
              </w:rPr>
              <w:t xml:space="preserve"> mišką nuo kelio LZ1221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154A" w14:textId="08A3472C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BFE9" w14:textId="04F79DF7" w:rsidR="003D0E40" w:rsidRPr="00DA4C39" w:rsidRDefault="003D0E40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LZ1220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95C5" w14:textId="00817F50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E239" w14:textId="185F7B6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53590,58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0FFB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51872,93</w:t>
            </w:r>
          </w:p>
          <w:p w14:paraId="25980388" w14:textId="6A2ADE8E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4043" w14:textId="09A8EDA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4400-6288-0339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2B98" w14:textId="30B17051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2,277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DE2B" w14:textId="222E8EB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44/3422236</w:t>
            </w:r>
          </w:p>
        </w:tc>
      </w:tr>
      <w:tr w:rsidR="00E76368" w:rsidRPr="00DA4C39" w14:paraId="5568C937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A3C9" w14:textId="02173260" w:rsidR="00E76368" w:rsidRPr="00DA4C39" w:rsidRDefault="00E76368" w:rsidP="00F86BF0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1B53" w14:textId="17CA83DE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</w:rPr>
              <w:t>Vytauto</w:t>
            </w:r>
            <w:proofErr w:type="spellEnd"/>
            <w:r w:rsidRPr="00DA4C39">
              <w:rPr>
                <w:color w:val="000000"/>
              </w:rPr>
              <w:t xml:space="preserve"> g. </w:t>
            </w:r>
            <w:proofErr w:type="spellStart"/>
            <w:r w:rsidRPr="00DA4C39">
              <w:rPr>
                <w:color w:val="000000"/>
              </w:rPr>
              <w:t>Seirijai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4008" w14:textId="7BE907DF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35E7" w14:textId="5A418240" w:rsidR="001B08F7" w:rsidRPr="00DA4C39" w:rsidRDefault="001B08F7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</w:t>
            </w:r>
            <w:r w:rsidR="00FC029F" w:rsidRPr="00DA4C39">
              <w:rPr>
                <w:color w:val="000000"/>
                <w:lang w:val="lt-LT"/>
              </w:rPr>
              <w:t>Z</w:t>
            </w:r>
            <w:r w:rsidRPr="00DA4C39">
              <w:rPr>
                <w:color w:val="000000"/>
                <w:lang w:val="lt-LT"/>
              </w:rPr>
              <w:t>8112</w:t>
            </w:r>
          </w:p>
          <w:p w14:paraId="2B15938B" w14:textId="77777777" w:rsidR="001B08F7" w:rsidRPr="00DA4C39" w:rsidRDefault="001B08F7" w:rsidP="00885846">
            <w:pPr>
              <w:jc w:val="center"/>
              <w:rPr>
                <w:color w:val="000000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3690" w14:textId="26C33D5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SEIR110014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6234" w14:textId="6A51C09B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53234,67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F4E4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3849,72</w:t>
            </w:r>
          </w:p>
          <w:p w14:paraId="51C9CA68" w14:textId="6BFDAEF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E986" w14:textId="7E2DEEE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4400-6303-1320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892E" w14:textId="4333F91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0,723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7C63" w14:textId="3BE82FC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44/3431159</w:t>
            </w:r>
          </w:p>
        </w:tc>
      </w:tr>
      <w:tr w:rsidR="00E76368" w:rsidRPr="00DA4C39" w14:paraId="00F07797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285C" w14:textId="4EF44346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220B" w14:textId="4F31A05B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</w:rPr>
              <w:t>Vytauto</w:t>
            </w:r>
            <w:proofErr w:type="spellEnd"/>
            <w:r w:rsidRPr="00DA4C39">
              <w:rPr>
                <w:color w:val="000000"/>
              </w:rPr>
              <w:t xml:space="preserve"> g. </w:t>
            </w:r>
            <w:proofErr w:type="spellStart"/>
            <w:r w:rsidRPr="00DA4C39">
              <w:rPr>
                <w:color w:val="000000"/>
              </w:rPr>
              <w:t>Seirijai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EAEC" w14:textId="64B5ADC0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2C11" w14:textId="7FFB61A5" w:rsidR="007347C9" w:rsidRPr="00DA4C39" w:rsidRDefault="007347C9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LZ8112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B00" w14:textId="73BE676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SEIR110014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84E6" w14:textId="6DDDE327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56695,30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A33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4099,98</w:t>
            </w:r>
          </w:p>
          <w:p w14:paraId="4F951608" w14:textId="2D0B6A42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E29" w14:textId="29F836D3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4400-6298-9631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28C8" w14:textId="325C161E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0,770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0757" w14:textId="11C95218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44/3427897</w:t>
            </w:r>
          </w:p>
        </w:tc>
      </w:tr>
      <w:tr w:rsidR="00E76368" w:rsidRPr="00DA4C39" w14:paraId="0BE5393D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8D4F" w14:textId="0BC5A954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E50B" w14:textId="387AE090" w:rsidR="00E76368" w:rsidRPr="00DA4C39" w:rsidRDefault="00E76368" w:rsidP="00EE5439">
            <w:pPr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 xml:space="preserve">Privažiuojamasis kelias prie sodybos nuo kelio </w:t>
            </w:r>
            <w:r w:rsidRPr="00DA4C39">
              <w:rPr>
                <w:color w:val="000000"/>
                <w:lang w:val="lt-LT"/>
              </w:rPr>
              <w:lastRenderedPageBreak/>
              <w:t>2512 Seirijai</w:t>
            </w:r>
            <w:r w:rsidR="00EE5439">
              <w:rPr>
                <w:color w:val="000000"/>
                <w:lang w:val="lt-LT"/>
              </w:rPr>
              <w:t>–</w:t>
            </w:r>
            <w:proofErr w:type="spellStart"/>
            <w:r w:rsidRPr="00DA4C39">
              <w:rPr>
                <w:color w:val="000000"/>
                <w:lang w:val="lt-LT"/>
              </w:rPr>
              <w:t>Balkasodis</w:t>
            </w:r>
            <w:proofErr w:type="spellEnd"/>
            <w:r w:rsidRPr="00DA4C39">
              <w:rPr>
                <w:color w:val="000000"/>
                <w:lang w:val="lt-LT"/>
              </w:rPr>
              <w:t>–</w:t>
            </w:r>
            <w:proofErr w:type="spellStart"/>
            <w:r w:rsidRPr="00DA4C39">
              <w:rPr>
                <w:color w:val="000000"/>
                <w:lang w:val="lt-LT"/>
              </w:rPr>
              <w:t>Tolkūnai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B811" w14:textId="24E88B0D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lastRenderedPageBreak/>
              <w:t xml:space="preserve">Lazdijų r. sav. </w:t>
            </w:r>
            <w:r w:rsidRPr="00DA4C39">
              <w:rPr>
                <w:color w:val="000000"/>
                <w:lang w:val="lt-LT"/>
              </w:rPr>
              <w:lastRenderedPageBreak/>
              <w:t>Juozapavičių 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DE04" w14:textId="09D6BA0F" w:rsidR="00E76368" w:rsidRPr="00DA4C39" w:rsidRDefault="005D3215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lastRenderedPageBreak/>
              <w:t>LZ0817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36E7" w14:textId="607518E4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E668" w14:textId="7AC8E0F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27239,93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3AC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26366,86</w:t>
            </w:r>
          </w:p>
          <w:p w14:paraId="1BCDF815" w14:textId="5F6CD767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C6C" w14:textId="6D9073EA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4400-6292-3670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C290" w14:textId="59BBCE9E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1,157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0484" w14:textId="14F271EC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44/3424024</w:t>
            </w:r>
          </w:p>
        </w:tc>
      </w:tr>
      <w:tr w:rsidR="00E76368" w:rsidRPr="0034030D" w14:paraId="332BFC6E" w14:textId="77777777" w:rsidTr="00EE5439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813E" w14:textId="38FDBE47" w:rsidR="00E76368" w:rsidRPr="00DA4C39" w:rsidRDefault="00E76368" w:rsidP="00885846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E8B" w14:textId="43358622" w:rsidR="00E76368" w:rsidRPr="00DA4C39" w:rsidRDefault="00E76368" w:rsidP="00EE5439">
            <w:pPr>
              <w:rPr>
                <w:color w:val="000000"/>
                <w:lang w:val="lt-LT"/>
              </w:rPr>
            </w:pPr>
            <w:proofErr w:type="spellStart"/>
            <w:r w:rsidRPr="00DA4C39">
              <w:rPr>
                <w:color w:val="000000"/>
              </w:rPr>
              <w:t>Kelias</w:t>
            </w:r>
            <w:proofErr w:type="spellEnd"/>
            <w:r w:rsidRPr="00DA4C39">
              <w:rPr>
                <w:color w:val="000000"/>
              </w:rPr>
              <w:t xml:space="preserve"> 2517</w:t>
            </w:r>
            <w:r w:rsidR="00EE5439">
              <w:rPr>
                <w:color w:val="000000"/>
              </w:rPr>
              <w:t>–</w:t>
            </w:r>
            <w:proofErr w:type="spellStart"/>
            <w:r w:rsidRPr="00DA4C39">
              <w:rPr>
                <w:color w:val="000000"/>
              </w:rPr>
              <w:t>kelias</w:t>
            </w:r>
            <w:proofErr w:type="spellEnd"/>
            <w:r w:rsidRPr="00DA4C39">
              <w:rPr>
                <w:color w:val="000000"/>
              </w:rPr>
              <w:t xml:space="preserve"> LZ1246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0A0" w14:textId="5C62F497" w:rsidR="00E76368" w:rsidRPr="00DA4C39" w:rsidRDefault="00E76368" w:rsidP="00885846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8281" w14:textId="5A7F8BBE" w:rsidR="00E76368" w:rsidRPr="00DA4C39" w:rsidRDefault="00205A5B" w:rsidP="00885846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LZ1246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2DC1" w14:textId="0E96ED2D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CA-00002803</w:t>
            </w:r>
          </w:p>
          <w:p w14:paraId="683373B4" w14:textId="613E2A57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CA-00002804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34A8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19470,46</w:t>
            </w:r>
          </w:p>
          <w:p w14:paraId="7D4DC288" w14:textId="624FDDD5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99247,88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1530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18846,41</w:t>
            </w:r>
          </w:p>
          <w:p w14:paraId="2A7F9FFD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(2024-05-31)</w:t>
            </w:r>
          </w:p>
          <w:p w14:paraId="7D2986AC" w14:textId="77777777" w:rsidR="00E76368" w:rsidRPr="00DA4C39" w:rsidRDefault="00E76368" w:rsidP="00EE5439">
            <w:pPr>
              <w:jc w:val="center"/>
              <w:rPr>
                <w:color w:val="000000"/>
              </w:rPr>
            </w:pPr>
            <w:r w:rsidRPr="00DA4C39">
              <w:rPr>
                <w:color w:val="000000"/>
              </w:rPr>
              <w:t>96066,88</w:t>
            </w:r>
          </w:p>
          <w:p w14:paraId="7084DD5A" w14:textId="3D20658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(2024-05-31)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ADD9" w14:textId="1EE4AFCF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4400-5829-0476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23E4" w14:textId="187322DD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5,28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0BC8" w14:textId="241823F9" w:rsidR="00E76368" w:rsidRPr="00DA4C39" w:rsidRDefault="00E76368" w:rsidP="00EE5439">
            <w:pPr>
              <w:jc w:val="center"/>
              <w:rPr>
                <w:color w:val="000000"/>
                <w:lang w:val="lt-LT"/>
              </w:rPr>
            </w:pPr>
            <w:r w:rsidRPr="00DA4C39">
              <w:rPr>
                <w:color w:val="000000"/>
              </w:rPr>
              <w:t>44/2722782</w:t>
            </w:r>
          </w:p>
        </w:tc>
      </w:tr>
    </w:tbl>
    <w:p w14:paraId="4840321B" w14:textId="77777777" w:rsidR="006741BE" w:rsidRPr="0034030D" w:rsidRDefault="006741BE" w:rsidP="006741BE">
      <w:pPr>
        <w:rPr>
          <w:lang w:val="lt-LT"/>
        </w:rPr>
      </w:pPr>
    </w:p>
    <w:p w14:paraId="07BED6A3" w14:textId="59F984F2" w:rsidR="006741BE" w:rsidRPr="00017F48" w:rsidRDefault="0012530C" w:rsidP="00F97CB5">
      <w:pPr>
        <w:jc w:val="center"/>
        <w:rPr>
          <w:bCs/>
          <w:lang w:val="lt-LT"/>
        </w:rPr>
      </w:pPr>
      <w:r w:rsidRPr="00017F48">
        <w:rPr>
          <w:bCs/>
          <w:lang w:val="lt-LT"/>
        </w:rPr>
        <w:t>___________</w:t>
      </w:r>
      <w:r w:rsidR="00667CAC" w:rsidRPr="00017F48">
        <w:rPr>
          <w:bCs/>
          <w:lang w:val="lt-LT"/>
        </w:rPr>
        <w:t>_____</w:t>
      </w:r>
      <w:r w:rsidRPr="00017F48">
        <w:rPr>
          <w:bCs/>
          <w:lang w:val="lt-LT"/>
        </w:rPr>
        <w:t>__</w:t>
      </w:r>
    </w:p>
    <w:sectPr w:rsidR="006741BE" w:rsidRPr="00017F48" w:rsidSect="00EC1C44">
      <w:headerReference w:type="first" r:id="rId10"/>
      <w:footnotePr>
        <w:pos w:val="beneathText"/>
      </w:footnotePr>
      <w:pgSz w:w="16837" w:h="11905" w:orient="landscape"/>
      <w:pgMar w:top="1134" w:right="1134" w:bottom="1134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5B13C" w14:textId="77777777" w:rsidR="004F5B10" w:rsidRDefault="004F5B10" w:rsidP="00DC3704">
      <w:r>
        <w:separator/>
      </w:r>
    </w:p>
  </w:endnote>
  <w:endnote w:type="continuationSeparator" w:id="0">
    <w:p w14:paraId="59280951" w14:textId="77777777" w:rsidR="004F5B10" w:rsidRDefault="004F5B10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F62CB" w14:textId="77777777" w:rsidR="004F5B10" w:rsidRDefault="004F5B10" w:rsidP="00DC3704">
      <w:r>
        <w:separator/>
      </w:r>
    </w:p>
  </w:footnote>
  <w:footnote w:type="continuationSeparator" w:id="0">
    <w:p w14:paraId="0F548A41" w14:textId="77777777" w:rsidR="004F5B10" w:rsidRDefault="004F5B10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E7D3A" w14:textId="77777777" w:rsidR="0068413B" w:rsidRPr="00B81BEB" w:rsidRDefault="0068413B">
    <w:pPr>
      <w:pStyle w:val="Antrats"/>
      <w:jc w:val="center"/>
      <w:rPr>
        <w:rFonts w:ascii="Times New Roman" w:hAnsi="Times New Roman"/>
        <w:sz w:val="24"/>
        <w:szCs w:val="22"/>
      </w:rPr>
    </w:pPr>
    <w:r w:rsidRPr="00B81BEB">
      <w:rPr>
        <w:rFonts w:ascii="Times New Roman" w:hAnsi="Times New Roman"/>
        <w:sz w:val="24"/>
        <w:szCs w:val="22"/>
      </w:rPr>
      <w:fldChar w:fldCharType="begin"/>
    </w:r>
    <w:r w:rsidRPr="00B81BEB">
      <w:rPr>
        <w:rFonts w:ascii="Times New Roman" w:hAnsi="Times New Roman"/>
        <w:sz w:val="24"/>
        <w:szCs w:val="22"/>
      </w:rPr>
      <w:instrText>PAGE   \* MERGEFORMAT</w:instrText>
    </w:r>
    <w:r w:rsidRPr="00B81BEB">
      <w:rPr>
        <w:rFonts w:ascii="Times New Roman" w:hAnsi="Times New Roman"/>
        <w:sz w:val="24"/>
        <w:szCs w:val="22"/>
      </w:rPr>
      <w:fldChar w:fldCharType="separate"/>
    </w:r>
    <w:r w:rsidRPr="00B81BEB">
      <w:rPr>
        <w:rFonts w:ascii="Times New Roman" w:hAnsi="Times New Roman"/>
        <w:sz w:val="24"/>
        <w:szCs w:val="22"/>
        <w:lang w:val="lt-LT"/>
      </w:rPr>
      <w:t>2</w:t>
    </w:r>
    <w:r w:rsidRPr="00B81BEB">
      <w:rPr>
        <w:rFonts w:ascii="Times New Roman" w:hAnsi="Times New Roman"/>
        <w:sz w:val="24"/>
        <w:szCs w:val="22"/>
      </w:rPr>
      <w:fldChar w:fldCharType="end"/>
    </w:r>
  </w:p>
  <w:p w14:paraId="0E06F303" w14:textId="77777777" w:rsidR="0068413B" w:rsidRDefault="0068413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544B7" w14:textId="56514CBD" w:rsidR="00CA01A6" w:rsidRPr="000A55AA" w:rsidRDefault="000A55AA" w:rsidP="004C2E49">
    <w:pPr>
      <w:pStyle w:val="Antrats"/>
      <w:jc w:val="right"/>
      <w:rPr>
        <w:rFonts w:ascii="Times New Roman" w:hAnsi="Times New Roman"/>
        <w:b/>
        <w:bCs/>
        <w:sz w:val="24"/>
        <w:szCs w:val="24"/>
        <w:lang w:val="lt-LT"/>
      </w:rPr>
    </w:pPr>
    <w:r w:rsidRPr="000A55AA">
      <w:rPr>
        <w:rFonts w:ascii="Times New Roman" w:hAnsi="Times New Roman"/>
        <w:b/>
        <w:bCs/>
        <w:sz w:val="24"/>
        <w:szCs w:val="24"/>
        <w:lang w:val="lt-LT"/>
      </w:rPr>
      <w:t>Projektas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46F1B" w14:textId="72D73174" w:rsidR="00437725" w:rsidRPr="00437725" w:rsidRDefault="00437725" w:rsidP="004377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1D5A4C"/>
    <w:multiLevelType w:val="hybridMultilevel"/>
    <w:tmpl w:val="A1B4FEA4"/>
    <w:lvl w:ilvl="0" w:tplc="D2303184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10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2"/>
  </w:num>
  <w:num w:numId="3" w16cid:durableId="1757169344">
    <w:abstractNumId w:val="3"/>
  </w:num>
  <w:num w:numId="4" w16cid:durableId="2017268708">
    <w:abstractNumId w:val="15"/>
  </w:num>
  <w:num w:numId="5" w16cid:durableId="929582711">
    <w:abstractNumId w:val="11"/>
  </w:num>
  <w:num w:numId="6" w16cid:durableId="1820879858">
    <w:abstractNumId w:val="14"/>
  </w:num>
  <w:num w:numId="7" w16cid:durableId="2069301421">
    <w:abstractNumId w:val="7"/>
  </w:num>
  <w:num w:numId="8" w16cid:durableId="2127847390">
    <w:abstractNumId w:val="13"/>
  </w:num>
  <w:num w:numId="9" w16cid:durableId="318117414">
    <w:abstractNumId w:val="4"/>
  </w:num>
  <w:num w:numId="10" w16cid:durableId="1611736369">
    <w:abstractNumId w:val="2"/>
  </w:num>
  <w:num w:numId="11" w16cid:durableId="1906917073">
    <w:abstractNumId w:val="6"/>
  </w:num>
  <w:num w:numId="12" w16cid:durableId="546186994">
    <w:abstractNumId w:val="10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8"/>
  </w:num>
  <w:num w:numId="15" w16cid:durableId="7671156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  <w:num w:numId="18" w16cid:durableId="116878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053DC"/>
    <w:rsid w:val="00011E9C"/>
    <w:rsid w:val="00012703"/>
    <w:rsid w:val="00013432"/>
    <w:rsid w:val="0001440E"/>
    <w:rsid w:val="000149B3"/>
    <w:rsid w:val="0001573C"/>
    <w:rsid w:val="00017763"/>
    <w:rsid w:val="00017F48"/>
    <w:rsid w:val="0002477A"/>
    <w:rsid w:val="00026A7B"/>
    <w:rsid w:val="000305B9"/>
    <w:rsid w:val="00032FF6"/>
    <w:rsid w:val="000360A1"/>
    <w:rsid w:val="00037833"/>
    <w:rsid w:val="00037DB2"/>
    <w:rsid w:val="00040616"/>
    <w:rsid w:val="000420F3"/>
    <w:rsid w:val="00042622"/>
    <w:rsid w:val="00042D7F"/>
    <w:rsid w:val="00043F83"/>
    <w:rsid w:val="00044934"/>
    <w:rsid w:val="0004594C"/>
    <w:rsid w:val="00046228"/>
    <w:rsid w:val="00046AD6"/>
    <w:rsid w:val="00050A51"/>
    <w:rsid w:val="00053191"/>
    <w:rsid w:val="00053C83"/>
    <w:rsid w:val="00053DBC"/>
    <w:rsid w:val="000563BD"/>
    <w:rsid w:val="00060C11"/>
    <w:rsid w:val="000678D4"/>
    <w:rsid w:val="00075DE6"/>
    <w:rsid w:val="0008015F"/>
    <w:rsid w:val="00081520"/>
    <w:rsid w:val="00081BEE"/>
    <w:rsid w:val="00082854"/>
    <w:rsid w:val="00083249"/>
    <w:rsid w:val="000873E6"/>
    <w:rsid w:val="00093FC6"/>
    <w:rsid w:val="00097A22"/>
    <w:rsid w:val="000A1515"/>
    <w:rsid w:val="000A288A"/>
    <w:rsid w:val="000A55AA"/>
    <w:rsid w:val="000B01C6"/>
    <w:rsid w:val="000B0BF5"/>
    <w:rsid w:val="000C0786"/>
    <w:rsid w:val="000C26F9"/>
    <w:rsid w:val="000C37E9"/>
    <w:rsid w:val="000C5C88"/>
    <w:rsid w:val="000D2ADB"/>
    <w:rsid w:val="000D6DCD"/>
    <w:rsid w:val="000E2CE8"/>
    <w:rsid w:val="000E6EEB"/>
    <w:rsid w:val="000E71C6"/>
    <w:rsid w:val="000E7643"/>
    <w:rsid w:val="000F1737"/>
    <w:rsid w:val="000F4080"/>
    <w:rsid w:val="000F584D"/>
    <w:rsid w:val="000F66C6"/>
    <w:rsid w:val="000F6D94"/>
    <w:rsid w:val="00103893"/>
    <w:rsid w:val="00105FEA"/>
    <w:rsid w:val="00106B18"/>
    <w:rsid w:val="001110D2"/>
    <w:rsid w:val="0011414A"/>
    <w:rsid w:val="001159F7"/>
    <w:rsid w:val="00115A1E"/>
    <w:rsid w:val="00117738"/>
    <w:rsid w:val="00122BCD"/>
    <w:rsid w:val="00122FEA"/>
    <w:rsid w:val="001235A5"/>
    <w:rsid w:val="0012443B"/>
    <w:rsid w:val="0012530C"/>
    <w:rsid w:val="00125A03"/>
    <w:rsid w:val="00126FFA"/>
    <w:rsid w:val="0013337E"/>
    <w:rsid w:val="00133F68"/>
    <w:rsid w:val="001377AE"/>
    <w:rsid w:val="001421FE"/>
    <w:rsid w:val="00143425"/>
    <w:rsid w:val="00145D14"/>
    <w:rsid w:val="00147B5C"/>
    <w:rsid w:val="00150309"/>
    <w:rsid w:val="001509CE"/>
    <w:rsid w:val="00152E33"/>
    <w:rsid w:val="00152E38"/>
    <w:rsid w:val="00154063"/>
    <w:rsid w:val="00156C3D"/>
    <w:rsid w:val="00157AC3"/>
    <w:rsid w:val="001600A4"/>
    <w:rsid w:val="001606E3"/>
    <w:rsid w:val="00161587"/>
    <w:rsid w:val="00161FB4"/>
    <w:rsid w:val="00164E66"/>
    <w:rsid w:val="0016676A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F99"/>
    <w:rsid w:val="00190E05"/>
    <w:rsid w:val="0019131C"/>
    <w:rsid w:val="00192EDD"/>
    <w:rsid w:val="001944DE"/>
    <w:rsid w:val="00194C4B"/>
    <w:rsid w:val="001A1D23"/>
    <w:rsid w:val="001A4931"/>
    <w:rsid w:val="001B08F7"/>
    <w:rsid w:val="001B619C"/>
    <w:rsid w:val="001B75A6"/>
    <w:rsid w:val="001C0A16"/>
    <w:rsid w:val="001C18C9"/>
    <w:rsid w:val="001C31E5"/>
    <w:rsid w:val="001C53B0"/>
    <w:rsid w:val="001C5C36"/>
    <w:rsid w:val="001D65B8"/>
    <w:rsid w:val="001E0C89"/>
    <w:rsid w:val="001E54C8"/>
    <w:rsid w:val="001F2ECE"/>
    <w:rsid w:val="001F366F"/>
    <w:rsid w:val="001F6705"/>
    <w:rsid w:val="001F71B2"/>
    <w:rsid w:val="001F7E68"/>
    <w:rsid w:val="00200E5D"/>
    <w:rsid w:val="00202102"/>
    <w:rsid w:val="00205A5B"/>
    <w:rsid w:val="00210D95"/>
    <w:rsid w:val="002142A2"/>
    <w:rsid w:val="00217B7B"/>
    <w:rsid w:val="00220B0A"/>
    <w:rsid w:val="0022119E"/>
    <w:rsid w:val="002245D9"/>
    <w:rsid w:val="0022715A"/>
    <w:rsid w:val="00234A2E"/>
    <w:rsid w:val="00236C73"/>
    <w:rsid w:val="0024235B"/>
    <w:rsid w:val="00245EAC"/>
    <w:rsid w:val="00246C1D"/>
    <w:rsid w:val="0025073F"/>
    <w:rsid w:val="00250B3B"/>
    <w:rsid w:val="002514EE"/>
    <w:rsid w:val="00264ED8"/>
    <w:rsid w:val="0027722C"/>
    <w:rsid w:val="00280727"/>
    <w:rsid w:val="00284ED0"/>
    <w:rsid w:val="002905D7"/>
    <w:rsid w:val="00290DE7"/>
    <w:rsid w:val="00293CF3"/>
    <w:rsid w:val="0029689B"/>
    <w:rsid w:val="002A0453"/>
    <w:rsid w:val="002A7F92"/>
    <w:rsid w:val="002B0A7D"/>
    <w:rsid w:val="002B2403"/>
    <w:rsid w:val="002B4797"/>
    <w:rsid w:val="002B5C5E"/>
    <w:rsid w:val="002B6052"/>
    <w:rsid w:val="002B70D3"/>
    <w:rsid w:val="002C03A3"/>
    <w:rsid w:val="002C20C9"/>
    <w:rsid w:val="002C4491"/>
    <w:rsid w:val="002C5261"/>
    <w:rsid w:val="002C5E43"/>
    <w:rsid w:val="002C6F60"/>
    <w:rsid w:val="002D3180"/>
    <w:rsid w:val="002D712C"/>
    <w:rsid w:val="002E0747"/>
    <w:rsid w:val="002E468A"/>
    <w:rsid w:val="002F6A02"/>
    <w:rsid w:val="002F7CBC"/>
    <w:rsid w:val="00303045"/>
    <w:rsid w:val="00303286"/>
    <w:rsid w:val="003059F3"/>
    <w:rsid w:val="00310179"/>
    <w:rsid w:val="00310969"/>
    <w:rsid w:val="003163CC"/>
    <w:rsid w:val="00317658"/>
    <w:rsid w:val="00317B5A"/>
    <w:rsid w:val="00326A51"/>
    <w:rsid w:val="00327952"/>
    <w:rsid w:val="00333D39"/>
    <w:rsid w:val="00334878"/>
    <w:rsid w:val="00335375"/>
    <w:rsid w:val="00335F16"/>
    <w:rsid w:val="00335F29"/>
    <w:rsid w:val="00337F2C"/>
    <w:rsid w:val="0034030D"/>
    <w:rsid w:val="00340EE1"/>
    <w:rsid w:val="00341466"/>
    <w:rsid w:val="003453F2"/>
    <w:rsid w:val="00347F40"/>
    <w:rsid w:val="003578B5"/>
    <w:rsid w:val="003600E0"/>
    <w:rsid w:val="00365127"/>
    <w:rsid w:val="00371BCC"/>
    <w:rsid w:val="00376274"/>
    <w:rsid w:val="00380C41"/>
    <w:rsid w:val="00381FAC"/>
    <w:rsid w:val="00382790"/>
    <w:rsid w:val="0038378F"/>
    <w:rsid w:val="00384ED4"/>
    <w:rsid w:val="003855F9"/>
    <w:rsid w:val="00386298"/>
    <w:rsid w:val="00387716"/>
    <w:rsid w:val="00390644"/>
    <w:rsid w:val="00395488"/>
    <w:rsid w:val="00395AC5"/>
    <w:rsid w:val="003A18A8"/>
    <w:rsid w:val="003A2268"/>
    <w:rsid w:val="003A710D"/>
    <w:rsid w:val="003A7F3D"/>
    <w:rsid w:val="003B0D16"/>
    <w:rsid w:val="003B16EE"/>
    <w:rsid w:val="003B2A7A"/>
    <w:rsid w:val="003B4500"/>
    <w:rsid w:val="003C21A5"/>
    <w:rsid w:val="003C239F"/>
    <w:rsid w:val="003D0E40"/>
    <w:rsid w:val="003D64D2"/>
    <w:rsid w:val="003D7632"/>
    <w:rsid w:val="003E0981"/>
    <w:rsid w:val="003E0C23"/>
    <w:rsid w:val="003E2523"/>
    <w:rsid w:val="003E3675"/>
    <w:rsid w:val="003F03FC"/>
    <w:rsid w:val="003F1B40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142C2"/>
    <w:rsid w:val="0041548B"/>
    <w:rsid w:val="0041626B"/>
    <w:rsid w:val="004203FF"/>
    <w:rsid w:val="00424F0B"/>
    <w:rsid w:val="00425C50"/>
    <w:rsid w:val="00426929"/>
    <w:rsid w:val="004300E0"/>
    <w:rsid w:val="0043228F"/>
    <w:rsid w:val="00432739"/>
    <w:rsid w:val="00436176"/>
    <w:rsid w:val="00437725"/>
    <w:rsid w:val="00441AE5"/>
    <w:rsid w:val="00442655"/>
    <w:rsid w:val="00442982"/>
    <w:rsid w:val="00447948"/>
    <w:rsid w:val="004552FA"/>
    <w:rsid w:val="0046558F"/>
    <w:rsid w:val="004660BD"/>
    <w:rsid w:val="00466193"/>
    <w:rsid w:val="004704A7"/>
    <w:rsid w:val="004707F6"/>
    <w:rsid w:val="00472C61"/>
    <w:rsid w:val="00474747"/>
    <w:rsid w:val="00483A4A"/>
    <w:rsid w:val="004900A8"/>
    <w:rsid w:val="0049092E"/>
    <w:rsid w:val="004917A9"/>
    <w:rsid w:val="00492A8F"/>
    <w:rsid w:val="00492FF8"/>
    <w:rsid w:val="00495CE6"/>
    <w:rsid w:val="004965B2"/>
    <w:rsid w:val="00496C05"/>
    <w:rsid w:val="00497D82"/>
    <w:rsid w:val="004A0BA9"/>
    <w:rsid w:val="004A1CE0"/>
    <w:rsid w:val="004A5BA6"/>
    <w:rsid w:val="004B4CE8"/>
    <w:rsid w:val="004B639E"/>
    <w:rsid w:val="004B798C"/>
    <w:rsid w:val="004C2E49"/>
    <w:rsid w:val="004C54D3"/>
    <w:rsid w:val="004D023D"/>
    <w:rsid w:val="004D2CB9"/>
    <w:rsid w:val="004D4FEC"/>
    <w:rsid w:val="004D7176"/>
    <w:rsid w:val="004E0E64"/>
    <w:rsid w:val="004E5A97"/>
    <w:rsid w:val="004E633F"/>
    <w:rsid w:val="004F0E37"/>
    <w:rsid w:val="004F2B40"/>
    <w:rsid w:val="004F5B10"/>
    <w:rsid w:val="004F668E"/>
    <w:rsid w:val="00501102"/>
    <w:rsid w:val="00501280"/>
    <w:rsid w:val="00501F98"/>
    <w:rsid w:val="00502F0F"/>
    <w:rsid w:val="0051114D"/>
    <w:rsid w:val="005136B7"/>
    <w:rsid w:val="00515219"/>
    <w:rsid w:val="00515BC1"/>
    <w:rsid w:val="00520E41"/>
    <w:rsid w:val="0052438C"/>
    <w:rsid w:val="00526971"/>
    <w:rsid w:val="005312F3"/>
    <w:rsid w:val="00532379"/>
    <w:rsid w:val="005340A8"/>
    <w:rsid w:val="00551C72"/>
    <w:rsid w:val="005566CC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822A1"/>
    <w:rsid w:val="0058657C"/>
    <w:rsid w:val="00586EF9"/>
    <w:rsid w:val="00592AD5"/>
    <w:rsid w:val="00594F9A"/>
    <w:rsid w:val="005A127C"/>
    <w:rsid w:val="005A21BA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17C1"/>
    <w:rsid w:val="005C442A"/>
    <w:rsid w:val="005D25D2"/>
    <w:rsid w:val="005D3215"/>
    <w:rsid w:val="005D3C8E"/>
    <w:rsid w:val="005E5533"/>
    <w:rsid w:val="005F2EDF"/>
    <w:rsid w:val="005F31B0"/>
    <w:rsid w:val="005F4756"/>
    <w:rsid w:val="005F4F77"/>
    <w:rsid w:val="005F7B15"/>
    <w:rsid w:val="00601528"/>
    <w:rsid w:val="006044A7"/>
    <w:rsid w:val="0061186C"/>
    <w:rsid w:val="00611DB7"/>
    <w:rsid w:val="006128E6"/>
    <w:rsid w:val="00617F7B"/>
    <w:rsid w:val="006203ED"/>
    <w:rsid w:val="00624E54"/>
    <w:rsid w:val="0062503A"/>
    <w:rsid w:val="00625D05"/>
    <w:rsid w:val="00626C4E"/>
    <w:rsid w:val="0064040A"/>
    <w:rsid w:val="00641B14"/>
    <w:rsid w:val="00641E63"/>
    <w:rsid w:val="00642C3D"/>
    <w:rsid w:val="00642EB5"/>
    <w:rsid w:val="00643403"/>
    <w:rsid w:val="006471EC"/>
    <w:rsid w:val="00650B9B"/>
    <w:rsid w:val="00651CF2"/>
    <w:rsid w:val="00655DA6"/>
    <w:rsid w:val="00661673"/>
    <w:rsid w:val="0066489D"/>
    <w:rsid w:val="00667CAC"/>
    <w:rsid w:val="006708F7"/>
    <w:rsid w:val="006741BE"/>
    <w:rsid w:val="0067619A"/>
    <w:rsid w:val="00681C49"/>
    <w:rsid w:val="0068413B"/>
    <w:rsid w:val="00684F8A"/>
    <w:rsid w:val="006904D6"/>
    <w:rsid w:val="00690D87"/>
    <w:rsid w:val="00691A1D"/>
    <w:rsid w:val="00692D98"/>
    <w:rsid w:val="00693FE7"/>
    <w:rsid w:val="00695EE4"/>
    <w:rsid w:val="006A2D43"/>
    <w:rsid w:val="006A5F7A"/>
    <w:rsid w:val="006A66E8"/>
    <w:rsid w:val="006B0881"/>
    <w:rsid w:val="006B0BCC"/>
    <w:rsid w:val="006B3A2E"/>
    <w:rsid w:val="006B45ED"/>
    <w:rsid w:val="006B4C25"/>
    <w:rsid w:val="006B7CF7"/>
    <w:rsid w:val="006C01F6"/>
    <w:rsid w:val="006C1291"/>
    <w:rsid w:val="006C36AE"/>
    <w:rsid w:val="006C3B9B"/>
    <w:rsid w:val="006C3E6B"/>
    <w:rsid w:val="006C58B1"/>
    <w:rsid w:val="006C6273"/>
    <w:rsid w:val="006C7321"/>
    <w:rsid w:val="006D4471"/>
    <w:rsid w:val="006D6B19"/>
    <w:rsid w:val="006F0242"/>
    <w:rsid w:val="006F2CB4"/>
    <w:rsid w:val="006F37CD"/>
    <w:rsid w:val="006F3C9D"/>
    <w:rsid w:val="006F4255"/>
    <w:rsid w:val="006F43A7"/>
    <w:rsid w:val="007017F3"/>
    <w:rsid w:val="007021EE"/>
    <w:rsid w:val="00702870"/>
    <w:rsid w:val="0070341C"/>
    <w:rsid w:val="0070717F"/>
    <w:rsid w:val="0070778E"/>
    <w:rsid w:val="00710810"/>
    <w:rsid w:val="00711127"/>
    <w:rsid w:val="00714916"/>
    <w:rsid w:val="00715EA4"/>
    <w:rsid w:val="00721158"/>
    <w:rsid w:val="007230B1"/>
    <w:rsid w:val="0072514E"/>
    <w:rsid w:val="00727C79"/>
    <w:rsid w:val="007309A9"/>
    <w:rsid w:val="0073446C"/>
    <w:rsid w:val="007347C9"/>
    <w:rsid w:val="00740EC5"/>
    <w:rsid w:val="007423F1"/>
    <w:rsid w:val="00743FE9"/>
    <w:rsid w:val="0074567F"/>
    <w:rsid w:val="00745FDD"/>
    <w:rsid w:val="0075695B"/>
    <w:rsid w:val="007607CD"/>
    <w:rsid w:val="007614DC"/>
    <w:rsid w:val="00763FF8"/>
    <w:rsid w:val="00772E22"/>
    <w:rsid w:val="007730FB"/>
    <w:rsid w:val="007740AA"/>
    <w:rsid w:val="00774300"/>
    <w:rsid w:val="00774D91"/>
    <w:rsid w:val="007808C1"/>
    <w:rsid w:val="00786253"/>
    <w:rsid w:val="00790BA9"/>
    <w:rsid w:val="0079142E"/>
    <w:rsid w:val="007933F2"/>
    <w:rsid w:val="0079748B"/>
    <w:rsid w:val="007977F9"/>
    <w:rsid w:val="007A14F6"/>
    <w:rsid w:val="007A1E16"/>
    <w:rsid w:val="007C259E"/>
    <w:rsid w:val="007C64EB"/>
    <w:rsid w:val="007C65FD"/>
    <w:rsid w:val="007D47F8"/>
    <w:rsid w:val="007E1E40"/>
    <w:rsid w:val="007E389B"/>
    <w:rsid w:val="007E6DDB"/>
    <w:rsid w:val="007F2DEF"/>
    <w:rsid w:val="007F79ED"/>
    <w:rsid w:val="0080474F"/>
    <w:rsid w:val="00804755"/>
    <w:rsid w:val="0081078C"/>
    <w:rsid w:val="00814C53"/>
    <w:rsid w:val="00816021"/>
    <w:rsid w:val="008169D4"/>
    <w:rsid w:val="00822B5F"/>
    <w:rsid w:val="00834280"/>
    <w:rsid w:val="00837944"/>
    <w:rsid w:val="00841A5B"/>
    <w:rsid w:val="008432A3"/>
    <w:rsid w:val="00843EA1"/>
    <w:rsid w:val="008505A8"/>
    <w:rsid w:val="008509CD"/>
    <w:rsid w:val="008534D5"/>
    <w:rsid w:val="0085368F"/>
    <w:rsid w:val="008618E5"/>
    <w:rsid w:val="008653A8"/>
    <w:rsid w:val="008656BB"/>
    <w:rsid w:val="0087075D"/>
    <w:rsid w:val="008712AA"/>
    <w:rsid w:val="00871352"/>
    <w:rsid w:val="008724F6"/>
    <w:rsid w:val="00874B00"/>
    <w:rsid w:val="00875C71"/>
    <w:rsid w:val="00877C99"/>
    <w:rsid w:val="00881C0C"/>
    <w:rsid w:val="00885846"/>
    <w:rsid w:val="008869B8"/>
    <w:rsid w:val="008879F7"/>
    <w:rsid w:val="00894277"/>
    <w:rsid w:val="008A049B"/>
    <w:rsid w:val="008A1D34"/>
    <w:rsid w:val="008A3016"/>
    <w:rsid w:val="008A3685"/>
    <w:rsid w:val="008A6489"/>
    <w:rsid w:val="008A652D"/>
    <w:rsid w:val="008B2392"/>
    <w:rsid w:val="008B4496"/>
    <w:rsid w:val="008B4534"/>
    <w:rsid w:val="008B79C1"/>
    <w:rsid w:val="008C1020"/>
    <w:rsid w:val="008C66DB"/>
    <w:rsid w:val="008C7E9D"/>
    <w:rsid w:val="008D6F14"/>
    <w:rsid w:val="008D7439"/>
    <w:rsid w:val="008E0315"/>
    <w:rsid w:val="008E443A"/>
    <w:rsid w:val="008E71C7"/>
    <w:rsid w:val="008F643F"/>
    <w:rsid w:val="008F7D39"/>
    <w:rsid w:val="00902138"/>
    <w:rsid w:val="0090257A"/>
    <w:rsid w:val="00903080"/>
    <w:rsid w:val="009039B2"/>
    <w:rsid w:val="00903B28"/>
    <w:rsid w:val="00905853"/>
    <w:rsid w:val="00906D80"/>
    <w:rsid w:val="009077EC"/>
    <w:rsid w:val="00910247"/>
    <w:rsid w:val="009108E4"/>
    <w:rsid w:val="009148E4"/>
    <w:rsid w:val="0092757F"/>
    <w:rsid w:val="0093159C"/>
    <w:rsid w:val="009334B5"/>
    <w:rsid w:val="00937647"/>
    <w:rsid w:val="0094410C"/>
    <w:rsid w:val="00944815"/>
    <w:rsid w:val="009450B8"/>
    <w:rsid w:val="00947210"/>
    <w:rsid w:val="009476F9"/>
    <w:rsid w:val="0095121C"/>
    <w:rsid w:val="00952ACA"/>
    <w:rsid w:val="00954128"/>
    <w:rsid w:val="00956AF5"/>
    <w:rsid w:val="00956C00"/>
    <w:rsid w:val="00960167"/>
    <w:rsid w:val="009603B8"/>
    <w:rsid w:val="0096130F"/>
    <w:rsid w:val="00963331"/>
    <w:rsid w:val="009668BB"/>
    <w:rsid w:val="009702C5"/>
    <w:rsid w:val="00974619"/>
    <w:rsid w:val="00975256"/>
    <w:rsid w:val="00975FE2"/>
    <w:rsid w:val="00976409"/>
    <w:rsid w:val="00977464"/>
    <w:rsid w:val="009804ED"/>
    <w:rsid w:val="00980E58"/>
    <w:rsid w:val="00981B20"/>
    <w:rsid w:val="00981D66"/>
    <w:rsid w:val="00982DD0"/>
    <w:rsid w:val="009847B9"/>
    <w:rsid w:val="00984994"/>
    <w:rsid w:val="00986908"/>
    <w:rsid w:val="00990AF2"/>
    <w:rsid w:val="009914BF"/>
    <w:rsid w:val="009916C9"/>
    <w:rsid w:val="00994569"/>
    <w:rsid w:val="009946F5"/>
    <w:rsid w:val="00996244"/>
    <w:rsid w:val="009A1230"/>
    <w:rsid w:val="009A2FF3"/>
    <w:rsid w:val="009B27BF"/>
    <w:rsid w:val="009B4835"/>
    <w:rsid w:val="009B6289"/>
    <w:rsid w:val="009B76B4"/>
    <w:rsid w:val="009C3771"/>
    <w:rsid w:val="009C444B"/>
    <w:rsid w:val="009C4E90"/>
    <w:rsid w:val="009C68D3"/>
    <w:rsid w:val="009C7092"/>
    <w:rsid w:val="009D713E"/>
    <w:rsid w:val="009E1ED3"/>
    <w:rsid w:val="009E275B"/>
    <w:rsid w:val="009E316E"/>
    <w:rsid w:val="009E31CD"/>
    <w:rsid w:val="009E381D"/>
    <w:rsid w:val="009E3939"/>
    <w:rsid w:val="009E3B8B"/>
    <w:rsid w:val="009E4EF6"/>
    <w:rsid w:val="009E7622"/>
    <w:rsid w:val="009F4C03"/>
    <w:rsid w:val="00A04394"/>
    <w:rsid w:val="00A1010B"/>
    <w:rsid w:val="00A102C5"/>
    <w:rsid w:val="00A1038D"/>
    <w:rsid w:val="00A11997"/>
    <w:rsid w:val="00A142C7"/>
    <w:rsid w:val="00A20C31"/>
    <w:rsid w:val="00A2156C"/>
    <w:rsid w:val="00A22F74"/>
    <w:rsid w:val="00A23621"/>
    <w:rsid w:val="00A25A93"/>
    <w:rsid w:val="00A25DE2"/>
    <w:rsid w:val="00A30AA9"/>
    <w:rsid w:val="00A30BE2"/>
    <w:rsid w:val="00A3281C"/>
    <w:rsid w:val="00A368DC"/>
    <w:rsid w:val="00A40DC6"/>
    <w:rsid w:val="00A414E3"/>
    <w:rsid w:val="00A445AF"/>
    <w:rsid w:val="00A4464A"/>
    <w:rsid w:val="00A45F6C"/>
    <w:rsid w:val="00A46296"/>
    <w:rsid w:val="00A54CA7"/>
    <w:rsid w:val="00A573B2"/>
    <w:rsid w:val="00A622FA"/>
    <w:rsid w:val="00A62523"/>
    <w:rsid w:val="00A64B1F"/>
    <w:rsid w:val="00A654AA"/>
    <w:rsid w:val="00A73E13"/>
    <w:rsid w:val="00A758F6"/>
    <w:rsid w:val="00A77DD8"/>
    <w:rsid w:val="00A910DE"/>
    <w:rsid w:val="00A9656D"/>
    <w:rsid w:val="00AA02A7"/>
    <w:rsid w:val="00AA0E10"/>
    <w:rsid w:val="00AA4040"/>
    <w:rsid w:val="00AA50A4"/>
    <w:rsid w:val="00AA74EF"/>
    <w:rsid w:val="00AB06B2"/>
    <w:rsid w:val="00AB109F"/>
    <w:rsid w:val="00AB2461"/>
    <w:rsid w:val="00AB34BF"/>
    <w:rsid w:val="00AB5B42"/>
    <w:rsid w:val="00AB5CA0"/>
    <w:rsid w:val="00AB743A"/>
    <w:rsid w:val="00AC017B"/>
    <w:rsid w:val="00AC2A84"/>
    <w:rsid w:val="00AC3A42"/>
    <w:rsid w:val="00AD0055"/>
    <w:rsid w:val="00AD7239"/>
    <w:rsid w:val="00AE22E6"/>
    <w:rsid w:val="00AE530A"/>
    <w:rsid w:val="00AE697B"/>
    <w:rsid w:val="00AE6E23"/>
    <w:rsid w:val="00AE7323"/>
    <w:rsid w:val="00AE7812"/>
    <w:rsid w:val="00AF0468"/>
    <w:rsid w:val="00AF104E"/>
    <w:rsid w:val="00AF12FF"/>
    <w:rsid w:val="00AF295B"/>
    <w:rsid w:val="00AF6CBE"/>
    <w:rsid w:val="00B003BA"/>
    <w:rsid w:val="00B02515"/>
    <w:rsid w:val="00B0508C"/>
    <w:rsid w:val="00B06BEB"/>
    <w:rsid w:val="00B108B8"/>
    <w:rsid w:val="00B116DE"/>
    <w:rsid w:val="00B12A4E"/>
    <w:rsid w:val="00B1566A"/>
    <w:rsid w:val="00B15C64"/>
    <w:rsid w:val="00B15F64"/>
    <w:rsid w:val="00B16F20"/>
    <w:rsid w:val="00B17DB5"/>
    <w:rsid w:val="00B23BF6"/>
    <w:rsid w:val="00B24E99"/>
    <w:rsid w:val="00B31F50"/>
    <w:rsid w:val="00B404DF"/>
    <w:rsid w:val="00B41E0F"/>
    <w:rsid w:val="00B429AC"/>
    <w:rsid w:val="00B475C1"/>
    <w:rsid w:val="00B508BC"/>
    <w:rsid w:val="00B54C4E"/>
    <w:rsid w:val="00B55375"/>
    <w:rsid w:val="00B61357"/>
    <w:rsid w:val="00B632EA"/>
    <w:rsid w:val="00B64298"/>
    <w:rsid w:val="00B6454E"/>
    <w:rsid w:val="00B66E59"/>
    <w:rsid w:val="00B672DC"/>
    <w:rsid w:val="00B77FA5"/>
    <w:rsid w:val="00B8190A"/>
    <w:rsid w:val="00B81BEB"/>
    <w:rsid w:val="00B84D1E"/>
    <w:rsid w:val="00B874F2"/>
    <w:rsid w:val="00B94FF0"/>
    <w:rsid w:val="00B95946"/>
    <w:rsid w:val="00BA02A9"/>
    <w:rsid w:val="00BA11D9"/>
    <w:rsid w:val="00BA575B"/>
    <w:rsid w:val="00BB1FF6"/>
    <w:rsid w:val="00BB222E"/>
    <w:rsid w:val="00BB6413"/>
    <w:rsid w:val="00BB7F23"/>
    <w:rsid w:val="00BC07E3"/>
    <w:rsid w:val="00BC32E7"/>
    <w:rsid w:val="00BC5E33"/>
    <w:rsid w:val="00BD4C5D"/>
    <w:rsid w:val="00BD776F"/>
    <w:rsid w:val="00BE5859"/>
    <w:rsid w:val="00BE6C07"/>
    <w:rsid w:val="00BE746C"/>
    <w:rsid w:val="00BF15F1"/>
    <w:rsid w:val="00BF4A9F"/>
    <w:rsid w:val="00C0176C"/>
    <w:rsid w:val="00C021F4"/>
    <w:rsid w:val="00C03878"/>
    <w:rsid w:val="00C06B9B"/>
    <w:rsid w:val="00C11C65"/>
    <w:rsid w:val="00C2272D"/>
    <w:rsid w:val="00C2317E"/>
    <w:rsid w:val="00C30986"/>
    <w:rsid w:val="00C31F84"/>
    <w:rsid w:val="00C32E32"/>
    <w:rsid w:val="00C368D7"/>
    <w:rsid w:val="00C41A46"/>
    <w:rsid w:val="00C52056"/>
    <w:rsid w:val="00C5569F"/>
    <w:rsid w:val="00C573D4"/>
    <w:rsid w:val="00C61341"/>
    <w:rsid w:val="00C65651"/>
    <w:rsid w:val="00C710A8"/>
    <w:rsid w:val="00C72438"/>
    <w:rsid w:val="00C72CE4"/>
    <w:rsid w:val="00C776C3"/>
    <w:rsid w:val="00C77BE7"/>
    <w:rsid w:val="00C80793"/>
    <w:rsid w:val="00C809B3"/>
    <w:rsid w:val="00C82103"/>
    <w:rsid w:val="00C82880"/>
    <w:rsid w:val="00C85D07"/>
    <w:rsid w:val="00C87FF7"/>
    <w:rsid w:val="00C9091B"/>
    <w:rsid w:val="00C9113D"/>
    <w:rsid w:val="00C9127E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B78AF"/>
    <w:rsid w:val="00CC010A"/>
    <w:rsid w:val="00CC32BF"/>
    <w:rsid w:val="00CC42CE"/>
    <w:rsid w:val="00CD19AF"/>
    <w:rsid w:val="00CD3848"/>
    <w:rsid w:val="00CD6F27"/>
    <w:rsid w:val="00CD7504"/>
    <w:rsid w:val="00CE00C2"/>
    <w:rsid w:val="00CE0654"/>
    <w:rsid w:val="00CE0CFE"/>
    <w:rsid w:val="00CE1588"/>
    <w:rsid w:val="00CE2ACD"/>
    <w:rsid w:val="00CE2F0F"/>
    <w:rsid w:val="00CE36EC"/>
    <w:rsid w:val="00CE50E3"/>
    <w:rsid w:val="00CE5A01"/>
    <w:rsid w:val="00CE7DAA"/>
    <w:rsid w:val="00CF093F"/>
    <w:rsid w:val="00CF0A3A"/>
    <w:rsid w:val="00CF0CB9"/>
    <w:rsid w:val="00CF0D7F"/>
    <w:rsid w:val="00CF27B6"/>
    <w:rsid w:val="00CF4AF5"/>
    <w:rsid w:val="00CF56FA"/>
    <w:rsid w:val="00CF6B64"/>
    <w:rsid w:val="00D04F59"/>
    <w:rsid w:val="00D103D2"/>
    <w:rsid w:val="00D21381"/>
    <w:rsid w:val="00D2430C"/>
    <w:rsid w:val="00D2521F"/>
    <w:rsid w:val="00D30C7E"/>
    <w:rsid w:val="00D3191D"/>
    <w:rsid w:val="00D323C3"/>
    <w:rsid w:val="00D34C94"/>
    <w:rsid w:val="00D3690B"/>
    <w:rsid w:val="00D400D3"/>
    <w:rsid w:val="00D45229"/>
    <w:rsid w:val="00D54EF5"/>
    <w:rsid w:val="00D709F3"/>
    <w:rsid w:val="00D720FE"/>
    <w:rsid w:val="00D724D0"/>
    <w:rsid w:val="00D77225"/>
    <w:rsid w:val="00D77BEC"/>
    <w:rsid w:val="00D84EA8"/>
    <w:rsid w:val="00D85352"/>
    <w:rsid w:val="00D85E41"/>
    <w:rsid w:val="00D867A6"/>
    <w:rsid w:val="00D872CC"/>
    <w:rsid w:val="00DA24B2"/>
    <w:rsid w:val="00DA4C39"/>
    <w:rsid w:val="00DA6E4B"/>
    <w:rsid w:val="00DA6F15"/>
    <w:rsid w:val="00DB127C"/>
    <w:rsid w:val="00DB36AB"/>
    <w:rsid w:val="00DB4294"/>
    <w:rsid w:val="00DB47C2"/>
    <w:rsid w:val="00DB7CC9"/>
    <w:rsid w:val="00DC34C8"/>
    <w:rsid w:val="00DC3704"/>
    <w:rsid w:val="00DC5028"/>
    <w:rsid w:val="00DD50FE"/>
    <w:rsid w:val="00DD5611"/>
    <w:rsid w:val="00DE32B1"/>
    <w:rsid w:val="00DE54F4"/>
    <w:rsid w:val="00DF2D7D"/>
    <w:rsid w:val="00DF334B"/>
    <w:rsid w:val="00E106F9"/>
    <w:rsid w:val="00E10FCE"/>
    <w:rsid w:val="00E147D5"/>
    <w:rsid w:val="00E20ECD"/>
    <w:rsid w:val="00E20F9B"/>
    <w:rsid w:val="00E2254A"/>
    <w:rsid w:val="00E225DC"/>
    <w:rsid w:val="00E2560A"/>
    <w:rsid w:val="00E32172"/>
    <w:rsid w:val="00E42000"/>
    <w:rsid w:val="00E4587D"/>
    <w:rsid w:val="00E500EF"/>
    <w:rsid w:val="00E50D10"/>
    <w:rsid w:val="00E544E2"/>
    <w:rsid w:val="00E55E61"/>
    <w:rsid w:val="00E646F1"/>
    <w:rsid w:val="00E7004D"/>
    <w:rsid w:val="00E7013A"/>
    <w:rsid w:val="00E72501"/>
    <w:rsid w:val="00E73D7E"/>
    <w:rsid w:val="00E75A1F"/>
    <w:rsid w:val="00E76368"/>
    <w:rsid w:val="00E76BFE"/>
    <w:rsid w:val="00E772A9"/>
    <w:rsid w:val="00E81F73"/>
    <w:rsid w:val="00E83028"/>
    <w:rsid w:val="00E857B6"/>
    <w:rsid w:val="00E865BA"/>
    <w:rsid w:val="00E874AF"/>
    <w:rsid w:val="00E90A7B"/>
    <w:rsid w:val="00E90EEE"/>
    <w:rsid w:val="00E92B19"/>
    <w:rsid w:val="00EA56EC"/>
    <w:rsid w:val="00EB3FB0"/>
    <w:rsid w:val="00EC1C44"/>
    <w:rsid w:val="00EC1E5A"/>
    <w:rsid w:val="00EC247C"/>
    <w:rsid w:val="00EC4049"/>
    <w:rsid w:val="00EC4531"/>
    <w:rsid w:val="00EC74E4"/>
    <w:rsid w:val="00ED3CB8"/>
    <w:rsid w:val="00ED52AD"/>
    <w:rsid w:val="00EE40B4"/>
    <w:rsid w:val="00EE4646"/>
    <w:rsid w:val="00EE5439"/>
    <w:rsid w:val="00EE5C15"/>
    <w:rsid w:val="00EF0460"/>
    <w:rsid w:val="00EF146C"/>
    <w:rsid w:val="00EF20CE"/>
    <w:rsid w:val="00EF288B"/>
    <w:rsid w:val="00F02883"/>
    <w:rsid w:val="00F05DAE"/>
    <w:rsid w:val="00F07FEF"/>
    <w:rsid w:val="00F11022"/>
    <w:rsid w:val="00F1143B"/>
    <w:rsid w:val="00F2014C"/>
    <w:rsid w:val="00F220F5"/>
    <w:rsid w:val="00F228D8"/>
    <w:rsid w:val="00F24418"/>
    <w:rsid w:val="00F25547"/>
    <w:rsid w:val="00F275C0"/>
    <w:rsid w:val="00F349AB"/>
    <w:rsid w:val="00F35B3B"/>
    <w:rsid w:val="00F44299"/>
    <w:rsid w:val="00F44E32"/>
    <w:rsid w:val="00F454E3"/>
    <w:rsid w:val="00F4576A"/>
    <w:rsid w:val="00F45D2A"/>
    <w:rsid w:val="00F45E94"/>
    <w:rsid w:val="00F50127"/>
    <w:rsid w:val="00F52A1D"/>
    <w:rsid w:val="00F55BE5"/>
    <w:rsid w:val="00F561E6"/>
    <w:rsid w:val="00F6520B"/>
    <w:rsid w:val="00F65C9C"/>
    <w:rsid w:val="00F6665C"/>
    <w:rsid w:val="00F710FD"/>
    <w:rsid w:val="00F81ED4"/>
    <w:rsid w:val="00F85352"/>
    <w:rsid w:val="00F86BF0"/>
    <w:rsid w:val="00F87D49"/>
    <w:rsid w:val="00F90500"/>
    <w:rsid w:val="00F90C13"/>
    <w:rsid w:val="00F91239"/>
    <w:rsid w:val="00F9335E"/>
    <w:rsid w:val="00F94911"/>
    <w:rsid w:val="00F97822"/>
    <w:rsid w:val="00F97CB5"/>
    <w:rsid w:val="00FB229C"/>
    <w:rsid w:val="00FB2ECA"/>
    <w:rsid w:val="00FB38F3"/>
    <w:rsid w:val="00FB3D9D"/>
    <w:rsid w:val="00FB5317"/>
    <w:rsid w:val="00FB78C2"/>
    <w:rsid w:val="00FB7C79"/>
    <w:rsid w:val="00FC029F"/>
    <w:rsid w:val="00FC4369"/>
    <w:rsid w:val="00FC51FE"/>
    <w:rsid w:val="00FC6898"/>
    <w:rsid w:val="00FD00C3"/>
    <w:rsid w:val="00FD1345"/>
    <w:rsid w:val="00FD4E16"/>
    <w:rsid w:val="00FD65AD"/>
    <w:rsid w:val="00FD691C"/>
    <w:rsid w:val="00FD6A3B"/>
    <w:rsid w:val="00FE266B"/>
    <w:rsid w:val="00FE3804"/>
    <w:rsid w:val="00FE6251"/>
    <w:rsid w:val="00FE72F1"/>
    <w:rsid w:val="00FF115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  <w:style w:type="character" w:styleId="Vietosrezervavimoenklotekstas">
    <w:name w:val="Placeholder Text"/>
    <w:basedOn w:val="Numatytasispastraiposriftas"/>
    <w:uiPriority w:val="99"/>
    <w:semiHidden/>
    <w:rsid w:val="006741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2</TotalTime>
  <Pages>5</Pages>
  <Words>4417</Words>
  <Characters>2519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 Tarybos sprendimo projektas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2023-09-19T08:39:00Z</cp:lastPrinted>
  <dcterms:created xsi:type="dcterms:W3CDTF">2024-06-04T07:25:00Z</dcterms:created>
  <dcterms:modified xsi:type="dcterms:W3CDTF">2024-06-04T07:25:00Z</dcterms:modified>
  <cp:category>Sprendimas</cp:category>
</cp:coreProperties>
</file>