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9F97B" w14:textId="30D4271A" w:rsidR="003D64D2" w:rsidRPr="0034030D" w:rsidRDefault="003D64D2" w:rsidP="007309A9">
      <w:pPr>
        <w:jc w:val="center"/>
        <w:rPr>
          <w:b/>
          <w:lang w:val="lt-LT"/>
        </w:rPr>
      </w:pPr>
      <w:bookmarkStart w:id="0" w:name="institucija"/>
      <w:r w:rsidRPr="0034030D">
        <w:rPr>
          <w:b/>
          <w:lang w:val="lt-LT"/>
        </w:rPr>
        <w:t>LAZDIJŲ RAJONO SAVIVALDYBĖ</w:t>
      </w:r>
      <w:bookmarkEnd w:id="0"/>
      <w:r w:rsidRPr="0034030D">
        <w:rPr>
          <w:b/>
          <w:lang w:val="lt-LT"/>
        </w:rPr>
        <w:t>S TARYBA</w:t>
      </w:r>
    </w:p>
    <w:p w14:paraId="0994CD43" w14:textId="77777777" w:rsidR="003D64D2" w:rsidRPr="00017F48" w:rsidRDefault="003D64D2" w:rsidP="007309A9">
      <w:pPr>
        <w:jc w:val="center"/>
        <w:rPr>
          <w:b/>
          <w:sz w:val="20"/>
          <w:szCs w:val="20"/>
          <w:lang w:val="lt-LT"/>
        </w:rPr>
      </w:pPr>
    </w:p>
    <w:p w14:paraId="2C933445" w14:textId="77777777" w:rsidR="003D64D2" w:rsidRPr="0034030D" w:rsidRDefault="003D64D2" w:rsidP="007309A9">
      <w:pPr>
        <w:jc w:val="center"/>
        <w:rPr>
          <w:b/>
          <w:lang w:val="lt-LT"/>
        </w:rPr>
      </w:pPr>
      <w:r w:rsidRPr="0034030D">
        <w:rPr>
          <w:b/>
          <w:lang w:val="lt-LT"/>
        </w:rPr>
        <w:t>SPRENDIMAS</w:t>
      </w:r>
    </w:p>
    <w:p w14:paraId="1B2F4312" w14:textId="2417985E" w:rsidR="00CE50E3" w:rsidRPr="0034030D" w:rsidRDefault="00CE50E3" w:rsidP="00CE50E3">
      <w:pPr>
        <w:suppressAutoHyphens w:val="0"/>
        <w:jc w:val="center"/>
        <w:rPr>
          <w:b/>
          <w:lang w:val="lt-LT" w:eastAsia="en-US"/>
        </w:rPr>
      </w:pPr>
      <w:bookmarkStart w:id="1" w:name="_Hlk35109670"/>
      <w:r w:rsidRPr="0034030D">
        <w:rPr>
          <w:b/>
          <w:lang w:val="lt-LT" w:eastAsia="en-US"/>
        </w:rPr>
        <w:t xml:space="preserve">DĖL VALSTYBĖS NEKILNOJAMOJO TURTO (VIETINĖS REIKŠMĖS KELIŲ) PERĖMIMO LAZDIJŲ RAJONO SAVIVALDYBĖS NUOSAVYBĖN IR ŠIO TURTO PERDAVIMO </w:t>
      </w:r>
      <w:r w:rsidR="00BE746C" w:rsidRPr="0034030D">
        <w:rPr>
          <w:b/>
          <w:lang w:val="lt-LT" w:eastAsia="en-US"/>
        </w:rPr>
        <w:t xml:space="preserve">LAZDIJŲ </w:t>
      </w:r>
      <w:r w:rsidRPr="0034030D">
        <w:rPr>
          <w:b/>
          <w:lang w:val="lt-LT" w:eastAsia="en-US"/>
        </w:rPr>
        <w:t xml:space="preserve">RAJONO SAVIVALDYBĖS ADMINISTRACIJAI VALDYTI, NAUDOTI IR </w:t>
      </w:r>
      <w:r w:rsidRPr="00017F48">
        <w:rPr>
          <w:b/>
          <w:lang w:val="lt-LT" w:eastAsia="en-US"/>
        </w:rPr>
        <w:t>DISPONUOTI</w:t>
      </w:r>
      <w:r w:rsidR="00466193" w:rsidRPr="00017F48">
        <w:rPr>
          <w:b/>
          <w:lang w:val="lt-LT" w:eastAsia="en-US"/>
        </w:rPr>
        <w:t xml:space="preserve"> </w:t>
      </w:r>
      <w:r w:rsidR="00437725" w:rsidRPr="00017F48">
        <w:rPr>
          <w:b/>
          <w:lang w:val="lt-LT" w:eastAsia="en-US"/>
        </w:rPr>
        <w:t xml:space="preserve">JUO </w:t>
      </w:r>
      <w:r w:rsidRPr="00017F48">
        <w:rPr>
          <w:b/>
          <w:lang w:val="lt-LT" w:eastAsia="en-US"/>
        </w:rPr>
        <w:t>PA</w:t>
      </w:r>
      <w:r w:rsidRPr="0034030D">
        <w:rPr>
          <w:b/>
          <w:lang w:val="lt-LT" w:eastAsia="en-US"/>
        </w:rPr>
        <w:t>TIKĖJIMO TEISE</w:t>
      </w:r>
    </w:p>
    <w:bookmarkEnd w:id="1"/>
    <w:p w14:paraId="5A77D3B0" w14:textId="77777777" w:rsidR="001C31E5" w:rsidRPr="00017F48" w:rsidRDefault="001C31E5" w:rsidP="007309A9">
      <w:pPr>
        <w:ind w:firstLine="709"/>
        <w:jc w:val="center"/>
        <w:rPr>
          <w:b/>
          <w:sz w:val="20"/>
          <w:szCs w:val="20"/>
          <w:lang w:val="lt-LT"/>
        </w:rPr>
      </w:pPr>
    </w:p>
    <w:p w14:paraId="4200EECA" w14:textId="68FB4EE0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20</w:t>
      </w:r>
      <w:r w:rsidR="00B6454E" w:rsidRPr="0034030D">
        <w:rPr>
          <w:bCs/>
          <w:lang w:val="lt-LT"/>
        </w:rPr>
        <w:t>2</w:t>
      </w:r>
      <w:r w:rsidR="00F275C0" w:rsidRPr="0034030D">
        <w:rPr>
          <w:bCs/>
          <w:lang w:val="lt-LT"/>
        </w:rPr>
        <w:t>4</w:t>
      </w:r>
      <w:r w:rsidRPr="0034030D">
        <w:rPr>
          <w:bCs/>
          <w:lang w:val="lt-LT"/>
        </w:rPr>
        <w:t xml:space="preserve"> m.</w:t>
      </w:r>
      <w:r w:rsidR="008534D5" w:rsidRPr="0034030D">
        <w:rPr>
          <w:bCs/>
          <w:lang w:val="lt-LT"/>
        </w:rPr>
        <w:t xml:space="preserve"> </w:t>
      </w:r>
      <w:r w:rsidR="00F275C0" w:rsidRPr="0034030D">
        <w:rPr>
          <w:bCs/>
          <w:lang w:val="lt-LT"/>
        </w:rPr>
        <w:t xml:space="preserve">balandžio </w:t>
      </w:r>
      <w:r w:rsidR="008534D5" w:rsidRPr="0034030D">
        <w:rPr>
          <w:bCs/>
          <w:lang w:val="lt-LT"/>
        </w:rPr>
        <w:t xml:space="preserve">  </w:t>
      </w:r>
      <w:r w:rsidR="009E316E" w:rsidRPr="0034030D">
        <w:rPr>
          <w:bCs/>
          <w:lang w:val="lt-LT"/>
        </w:rPr>
        <w:t xml:space="preserve"> d. </w:t>
      </w:r>
      <w:r w:rsidRPr="0034030D">
        <w:rPr>
          <w:bCs/>
          <w:lang w:val="lt-LT"/>
        </w:rPr>
        <w:t>Nr</w:t>
      </w:r>
      <w:r w:rsidR="005822A1" w:rsidRPr="0034030D">
        <w:rPr>
          <w:bCs/>
          <w:lang w:val="lt-LT"/>
        </w:rPr>
        <w:t xml:space="preserve">. </w:t>
      </w:r>
      <w:r w:rsidR="008534D5" w:rsidRPr="0034030D">
        <w:rPr>
          <w:bCs/>
          <w:lang w:val="lt-LT"/>
        </w:rPr>
        <w:t xml:space="preserve"> </w:t>
      </w:r>
    </w:p>
    <w:p w14:paraId="38D58BC8" w14:textId="77777777" w:rsidR="003D64D2" w:rsidRPr="0034030D" w:rsidRDefault="003D64D2" w:rsidP="007309A9">
      <w:pPr>
        <w:jc w:val="center"/>
        <w:rPr>
          <w:bCs/>
          <w:lang w:val="lt-LT"/>
        </w:rPr>
      </w:pPr>
      <w:r w:rsidRPr="0034030D">
        <w:rPr>
          <w:bCs/>
          <w:lang w:val="lt-LT"/>
        </w:rPr>
        <w:t>Lazdijai</w:t>
      </w:r>
    </w:p>
    <w:p w14:paraId="11519635" w14:textId="77777777" w:rsidR="00335F29" w:rsidRPr="00017F48" w:rsidRDefault="00335F29" w:rsidP="00017F48">
      <w:pPr>
        <w:jc w:val="both"/>
        <w:rPr>
          <w:sz w:val="20"/>
          <w:szCs w:val="20"/>
          <w:highlight w:val="green"/>
          <w:lang w:val="lt-LT"/>
        </w:rPr>
      </w:pPr>
    </w:p>
    <w:p w14:paraId="2485884C" w14:textId="77777777" w:rsidR="00437725" w:rsidRPr="0034030D" w:rsidRDefault="002B6052" w:rsidP="00437725">
      <w:pPr>
        <w:spacing w:line="360" w:lineRule="auto"/>
        <w:ind w:firstLine="851"/>
        <w:jc w:val="both"/>
        <w:rPr>
          <w:lang w:val="lt-LT"/>
        </w:rPr>
      </w:pPr>
      <w:r w:rsidRPr="0034030D">
        <w:rPr>
          <w:lang w:val="lt-LT"/>
        </w:rPr>
        <w:t xml:space="preserve">Vadovaudamasi </w:t>
      </w:r>
      <w:bookmarkStart w:id="2" w:name="_Hlk36450002"/>
      <w:r w:rsidR="00EF288B" w:rsidRPr="0034030D">
        <w:rPr>
          <w:lang w:val="lt-LT"/>
        </w:rPr>
        <w:t xml:space="preserve">Lietuvos Respublikos </w:t>
      </w:r>
      <w:r w:rsidR="006C7321" w:rsidRPr="0034030D">
        <w:rPr>
          <w:lang w:val="lt-LT"/>
        </w:rPr>
        <w:t xml:space="preserve">vietos savivaldos įstatymo </w:t>
      </w:r>
      <w:r w:rsidR="00D77225" w:rsidRPr="0034030D">
        <w:rPr>
          <w:szCs w:val="20"/>
          <w:lang w:val="lt-LT" w:eastAsia="en-US"/>
        </w:rPr>
        <w:t>6 straipsnio 32 punktu, 1</w:t>
      </w:r>
      <w:r w:rsidR="006C1291" w:rsidRPr="0034030D">
        <w:rPr>
          <w:szCs w:val="20"/>
          <w:lang w:val="lt-LT" w:eastAsia="en-US"/>
        </w:rPr>
        <w:t>5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 xml:space="preserve">straipsnio 2 dalies </w:t>
      </w:r>
      <w:r w:rsidR="006C1291" w:rsidRPr="0034030D">
        <w:rPr>
          <w:szCs w:val="20"/>
          <w:lang w:val="lt-LT" w:eastAsia="en-US"/>
        </w:rPr>
        <w:t>19</w:t>
      </w:r>
      <w:r w:rsidR="00D77225" w:rsidRPr="0034030D">
        <w:rPr>
          <w:szCs w:val="20"/>
          <w:lang w:val="lt-LT" w:eastAsia="en-US"/>
        </w:rPr>
        <w:t xml:space="preserve"> punktu, Lietuvos Respublikos valstybės turto </w:t>
      </w:r>
      <w:r w:rsidR="008505A8" w:rsidRPr="0034030D">
        <w:rPr>
          <w:szCs w:val="20"/>
          <w:lang w:val="lt-LT" w:eastAsia="en-US"/>
        </w:rPr>
        <w:t>perėmimo</w:t>
      </w:r>
      <w:r w:rsidR="00D77225" w:rsidRPr="0034030D">
        <w:rPr>
          <w:szCs w:val="20"/>
          <w:lang w:val="lt-LT" w:eastAsia="en-US"/>
        </w:rPr>
        <w:t xml:space="preserve"> savivaldybių nuosavybėn įstatymo 3 straipsnio 1 dalies 2 punktu, 2 dalimi, 4 straipsnio 1 dalimi, Lietuvos Respublikos valstybės ir savivaldybių turto valdymo, naudojimo ir disponavimo juo įstatymo 12</w:t>
      </w:r>
      <w:r w:rsidR="00437725" w:rsidRPr="0034030D">
        <w:rPr>
          <w:szCs w:val="20"/>
          <w:lang w:val="lt-LT" w:eastAsia="en-US"/>
        </w:rPr>
        <w:t> </w:t>
      </w:r>
      <w:r w:rsidR="00D77225" w:rsidRPr="0034030D">
        <w:rPr>
          <w:szCs w:val="20"/>
          <w:lang w:val="lt-LT" w:eastAsia="en-US"/>
        </w:rPr>
        <w:t>straipsnio 1 ir 2 dalimis</w:t>
      </w:r>
      <w:bookmarkEnd w:id="2"/>
      <w:r w:rsidR="00E874AF" w:rsidRPr="0034030D">
        <w:rPr>
          <w:lang w:val="lt-LT"/>
        </w:rPr>
        <w:t>,</w:t>
      </w:r>
      <w:r w:rsidR="00492A8F" w:rsidRPr="0034030D">
        <w:rPr>
          <w:lang w:val="lt-LT"/>
        </w:rPr>
        <w:t xml:space="preserve"> </w:t>
      </w:r>
      <w:r w:rsidR="00CE36EC" w:rsidRPr="0034030D">
        <w:rPr>
          <w:lang w:val="lt-LT"/>
        </w:rPr>
        <w:t>L</w:t>
      </w:r>
      <w:r w:rsidRPr="0034030D">
        <w:rPr>
          <w:lang w:val="lt-LT"/>
        </w:rPr>
        <w:t>azdijų rajono savivaldybės taryba</w:t>
      </w:r>
      <w:r w:rsidR="00CE36EC" w:rsidRPr="0034030D">
        <w:rPr>
          <w:lang w:val="lt-LT"/>
        </w:rPr>
        <w:t xml:space="preserve"> </w:t>
      </w:r>
      <w:r w:rsidRPr="0034030D">
        <w:rPr>
          <w:lang w:val="lt-LT"/>
        </w:rPr>
        <w:t>n u s p r e n d ž i a:</w:t>
      </w:r>
    </w:p>
    <w:p w14:paraId="5860CB75" w14:textId="2618E7E8" w:rsidR="003578B5" w:rsidRPr="0034030D" w:rsidRDefault="009E316E" w:rsidP="00437725">
      <w:pPr>
        <w:spacing w:line="360" w:lineRule="auto"/>
        <w:ind w:firstLine="851"/>
        <w:jc w:val="both"/>
        <w:rPr>
          <w:lang w:val="lt-LT"/>
        </w:rPr>
      </w:pPr>
      <w:r w:rsidRPr="0034030D">
        <w:rPr>
          <w:lang w:val="lt-LT"/>
        </w:rPr>
        <w:t xml:space="preserve">1. </w:t>
      </w:r>
      <w:r w:rsidR="003578B5" w:rsidRPr="0034030D">
        <w:rPr>
          <w:szCs w:val="20"/>
          <w:lang w:val="lt-LT" w:eastAsia="en-US"/>
        </w:rPr>
        <w:t>Perimti Lazdijų rajono savivaldybės nuosavybėn savivaldybės faktiškai valdomą valstybės nekilnojamąjį turtą (vietinės reikšmės kelius)</w:t>
      </w:r>
      <w:r w:rsidR="0066489D" w:rsidRPr="0034030D">
        <w:rPr>
          <w:szCs w:val="20"/>
          <w:lang w:val="lt-LT" w:eastAsia="en-US"/>
        </w:rPr>
        <w:t xml:space="preserve"> </w:t>
      </w:r>
      <w:r w:rsidR="0001573C" w:rsidRPr="0034030D">
        <w:rPr>
          <w:szCs w:val="20"/>
          <w:lang w:val="lt-LT" w:eastAsia="en-US"/>
        </w:rPr>
        <w:t xml:space="preserve">pagal </w:t>
      </w:r>
      <w:r w:rsidR="00303286" w:rsidRPr="0034030D">
        <w:rPr>
          <w:szCs w:val="20"/>
          <w:lang w:val="lt-LT" w:eastAsia="en-US"/>
        </w:rPr>
        <w:t xml:space="preserve">priedą. </w:t>
      </w:r>
    </w:p>
    <w:p w14:paraId="546D9C62" w14:textId="1F02D105" w:rsidR="004F668E" w:rsidRPr="0034030D" w:rsidRDefault="00335F29" w:rsidP="00437725">
      <w:pPr>
        <w:pStyle w:val="Pagrindinistekstas"/>
        <w:spacing w:line="360" w:lineRule="auto"/>
        <w:ind w:firstLine="851"/>
        <w:rPr>
          <w:szCs w:val="20"/>
          <w:lang w:eastAsia="en-US"/>
        </w:rPr>
      </w:pPr>
      <w:r w:rsidRPr="0034030D">
        <w:t>2</w:t>
      </w:r>
      <w:r w:rsidR="009E316E" w:rsidRPr="0034030D">
        <w:t xml:space="preserve">. </w:t>
      </w:r>
      <w:r w:rsidR="00082854" w:rsidRPr="0034030D">
        <w:t>Nustatyti, kad p</w:t>
      </w:r>
      <w:r w:rsidR="00937647" w:rsidRPr="0034030D">
        <w:rPr>
          <w:szCs w:val="20"/>
          <w:lang w:eastAsia="en-US"/>
        </w:rPr>
        <w:t>erėmus šio sprendimo priede nurodytą nekilnojamąjį turtą Lazdijų rajono savivaldybės nuosavybėn, j</w:t>
      </w:r>
      <w:r w:rsidR="00082854" w:rsidRPr="0034030D">
        <w:rPr>
          <w:szCs w:val="20"/>
          <w:lang w:eastAsia="en-US"/>
        </w:rPr>
        <w:t xml:space="preserve">is </w:t>
      </w:r>
      <w:r w:rsidR="00937647" w:rsidRPr="0034030D">
        <w:rPr>
          <w:szCs w:val="20"/>
          <w:lang w:eastAsia="en-US"/>
        </w:rPr>
        <w:t>perduo</w:t>
      </w:r>
      <w:r w:rsidR="00082854" w:rsidRPr="0034030D">
        <w:rPr>
          <w:szCs w:val="20"/>
          <w:lang w:eastAsia="en-US"/>
        </w:rPr>
        <w:t xml:space="preserve">damas </w:t>
      </w:r>
      <w:r w:rsidR="00937647" w:rsidRPr="0034030D">
        <w:rPr>
          <w:szCs w:val="20"/>
          <w:lang w:eastAsia="en-US"/>
        </w:rPr>
        <w:t>Lazdijų rajono savivaldybės administracijai (kodas</w:t>
      </w:r>
      <w:r w:rsidR="00502F0F" w:rsidRPr="0034030D">
        <w:rPr>
          <w:szCs w:val="20"/>
          <w:lang w:eastAsia="en-US"/>
        </w:rPr>
        <w:t xml:space="preserve"> </w:t>
      </w:r>
      <w:r w:rsidR="00937647" w:rsidRPr="0034030D">
        <w:rPr>
          <w:szCs w:val="20"/>
          <w:lang w:eastAsia="en-US"/>
        </w:rPr>
        <w:t>188714</w:t>
      </w:r>
      <w:r w:rsidR="00F561E6" w:rsidRPr="0034030D">
        <w:rPr>
          <w:szCs w:val="20"/>
          <w:lang w:eastAsia="en-US"/>
        </w:rPr>
        <w:t>992</w:t>
      </w:r>
      <w:r w:rsidR="00937647" w:rsidRPr="0034030D">
        <w:rPr>
          <w:szCs w:val="20"/>
          <w:lang w:eastAsia="en-US"/>
        </w:rPr>
        <w:t>)</w:t>
      </w:r>
      <w:r w:rsidR="004F668E" w:rsidRPr="0034030D">
        <w:rPr>
          <w:szCs w:val="20"/>
          <w:lang w:eastAsia="en-US"/>
        </w:rPr>
        <w:t xml:space="preserve"> savarankiškųjų savivaldybių funkcijų – </w:t>
      </w:r>
      <w:bookmarkStart w:id="3" w:name="_Hlk30143734"/>
      <w:r w:rsidR="004F668E" w:rsidRPr="0034030D">
        <w:rPr>
          <w:szCs w:val="20"/>
          <w:lang w:eastAsia="en-US"/>
        </w:rPr>
        <w:t>savivaldybei nuosavybės teise priklausančios žemės ir kito turto valdymas, naudojimas ir disponavimas juo bei savivaldybių vietinės reikšmės kelių ir gatvių priežiūra, taisymas, tiesimas ir saugaus eismo organizavimas</w:t>
      </w:r>
      <w:bookmarkEnd w:id="3"/>
      <w:r w:rsidR="004F668E" w:rsidRPr="0034030D">
        <w:rPr>
          <w:szCs w:val="20"/>
          <w:lang w:eastAsia="en-US"/>
        </w:rPr>
        <w:t xml:space="preserve"> – įgyvendinimui,</w:t>
      </w:r>
      <w:r w:rsidR="00BA11D9" w:rsidRPr="0034030D">
        <w:rPr>
          <w:szCs w:val="20"/>
          <w:lang w:eastAsia="en-US"/>
        </w:rPr>
        <w:t xml:space="preserve"> </w:t>
      </w:r>
      <w:r w:rsidR="004F668E" w:rsidRPr="0034030D">
        <w:rPr>
          <w:szCs w:val="20"/>
          <w:lang w:eastAsia="en-US"/>
        </w:rPr>
        <w:t>valdyti, naudoti ir disponuoti</w:t>
      </w:r>
      <w:r w:rsidR="00BA11D9" w:rsidRPr="0034030D">
        <w:rPr>
          <w:szCs w:val="20"/>
          <w:lang w:eastAsia="en-US"/>
        </w:rPr>
        <w:t xml:space="preserve"> </w:t>
      </w:r>
      <w:r w:rsidR="00317B5A">
        <w:rPr>
          <w:szCs w:val="20"/>
          <w:lang w:eastAsia="en-US"/>
        </w:rPr>
        <w:t xml:space="preserve">juo </w:t>
      </w:r>
      <w:r w:rsidR="00BA11D9" w:rsidRPr="0034030D">
        <w:rPr>
          <w:szCs w:val="20"/>
          <w:lang w:eastAsia="en-US"/>
        </w:rPr>
        <w:t>patikėjimo teise</w:t>
      </w:r>
      <w:bookmarkStart w:id="4" w:name="_Hlk109813147"/>
      <w:r w:rsidR="004F668E" w:rsidRPr="0034030D">
        <w:rPr>
          <w:szCs w:val="20"/>
          <w:lang w:eastAsia="en-US"/>
        </w:rPr>
        <w:t>.</w:t>
      </w:r>
    </w:p>
    <w:bookmarkEnd w:id="4"/>
    <w:p w14:paraId="21939863" w14:textId="067A657C" w:rsidR="000873E6" w:rsidRPr="0034030D" w:rsidRDefault="00335F29" w:rsidP="00437725">
      <w:pPr>
        <w:pStyle w:val="Pagrindinistekstas"/>
        <w:tabs>
          <w:tab w:val="left" w:pos="567"/>
        </w:tabs>
        <w:spacing w:line="360" w:lineRule="auto"/>
        <w:ind w:firstLine="851"/>
        <w:rPr>
          <w:szCs w:val="20"/>
          <w:lang w:eastAsia="en-US"/>
        </w:rPr>
      </w:pPr>
      <w:r w:rsidRPr="0034030D">
        <w:t>3</w:t>
      </w:r>
      <w:r w:rsidR="009B76B4" w:rsidRPr="0034030D">
        <w:t xml:space="preserve">. </w:t>
      </w:r>
      <w:r w:rsidR="009E3939" w:rsidRPr="0034030D">
        <w:rPr>
          <w:szCs w:val="20"/>
          <w:lang w:eastAsia="en-US"/>
        </w:rPr>
        <w:t>Įgalioti</w:t>
      </w:r>
      <w:r w:rsidR="000873E6" w:rsidRPr="0034030D">
        <w:rPr>
          <w:szCs w:val="20"/>
          <w:lang w:eastAsia="en-US"/>
        </w:rPr>
        <w:t>:</w:t>
      </w:r>
    </w:p>
    <w:p w14:paraId="56053FA2" w14:textId="20940B95" w:rsidR="000873E6" w:rsidRPr="0034030D" w:rsidRDefault="000873E6" w:rsidP="00437725">
      <w:pPr>
        <w:pStyle w:val="Pagrindinistekstas"/>
        <w:tabs>
          <w:tab w:val="left" w:pos="567"/>
        </w:tabs>
        <w:spacing w:line="360" w:lineRule="auto"/>
        <w:ind w:firstLine="851"/>
      </w:pPr>
      <w:r w:rsidRPr="0034030D">
        <w:rPr>
          <w:szCs w:val="20"/>
          <w:lang w:eastAsia="en-US"/>
        </w:rPr>
        <w:t xml:space="preserve">3.1 </w:t>
      </w:r>
      <w:r w:rsidRPr="0034030D">
        <w:t>Lazdijų rajono savivaldybės administraciją Nekilnojamojo turto registre įregistruoti daiktines teises į Lazdijų rajono savivaldybės nuosavybėn perimtą nekilnojamąjį turtą.</w:t>
      </w:r>
    </w:p>
    <w:p w14:paraId="0F9C678E" w14:textId="53D2063F" w:rsidR="009E3939" w:rsidRPr="0034030D" w:rsidRDefault="000873E6" w:rsidP="00437725">
      <w:pPr>
        <w:pStyle w:val="Pagrindinistekstas"/>
        <w:tabs>
          <w:tab w:val="left" w:pos="567"/>
        </w:tabs>
        <w:spacing w:line="360" w:lineRule="auto"/>
        <w:ind w:firstLine="851"/>
        <w:rPr>
          <w:szCs w:val="20"/>
          <w:lang w:eastAsia="en-US"/>
        </w:rPr>
      </w:pPr>
      <w:r w:rsidRPr="0034030D">
        <w:t xml:space="preserve">3.2. </w:t>
      </w:r>
      <w:r w:rsidR="009E3939" w:rsidRPr="0034030D">
        <w:rPr>
          <w:szCs w:val="20"/>
          <w:lang w:eastAsia="en-US"/>
        </w:rPr>
        <w:t xml:space="preserve">Lazdijų </w:t>
      </w:r>
      <w:r w:rsidR="009E3939" w:rsidRPr="0034030D">
        <w:rPr>
          <w:bCs/>
          <w:szCs w:val="20"/>
          <w:lang w:eastAsia="en-US"/>
        </w:rPr>
        <w:t>rajono savivaldybės merą</w:t>
      </w:r>
      <w:r w:rsidR="009946F5" w:rsidRPr="0034030D">
        <w:rPr>
          <w:bCs/>
          <w:szCs w:val="20"/>
          <w:lang w:eastAsia="en-US"/>
        </w:rPr>
        <w:t>, o jo dėl ligos, komandiruotės, atostogų ar kitų objektyvių priežasčių nesant,</w:t>
      </w:r>
      <w:r w:rsidR="009E3939" w:rsidRPr="0034030D">
        <w:rPr>
          <w:bCs/>
          <w:szCs w:val="20"/>
          <w:lang w:eastAsia="en-US"/>
        </w:rPr>
        <w:t xml:space="preserve"> </w:t>
      </w:r>
      <w:r w:rsidR="009946F5" w:rsidRPr="0034030D">
        <w:rPr>
          <w:bCs/>
          <w:szCs w:val="20"/>
          <w:lang w:eastAsia="en-US"/>
        </w:rPr>
        <w:t xml:space="preserve">Lazdijų rajono savivaldybės vicemerą </w:t>
      </w:r>
      <w:r w:rsidR="009E3939" w:rsidRPr="0034030D">
        <w:rPr>
          <w:bCs/>
          <w:szCs w:val="20"/>
          <w:lang w:eastAsia="en-US"/>
        </w:rPr>
        <w:t>Lazdijų rajono savivaldybės vardu pasirašyti šio sprendimo priede nurodyto turto perdavimo ir priėmimo aktą Lazdijų rajono savivaldybės administracijai</w:t>
      </w:r>
      <w:r w:rsidR="009E3939" w:rsidRPr="0034030D">
        <w:rPr>
          <w:bCs/>
          <w:color w:val="000000"/>
          <w:szCs w:val="20"/>
        </w:rPr>
        <w:t xml:space="preserve"> valdyti, naudoti ir disponuoti juo patikėjimo teise.</w:t>
      </w:r>
    </w:p>
    <w:p w14:paraId="19327971" w14:textId="3B4687DD" w:rsidR="006F3C9D" w:rsidRPr="0034030D" w:rsidRDefault="00335F29" w:rsidP="00437725">
      <w:pPr>
        <w:tabs>
          <w:tab w:val="left" w:pos="567"/>
        </w:tabs>
        <w:spacing w:line="360" w:lineRule="auto"/>
        <w:ind w:firstLine="851"/>
        <w:jc w:val="both"/>
        <w:rPr>
          <w:lang w:val="lt-LT"/>
        </w:rPr>
      </w:pPr>
      <w:r w:rsidRPr="0034030D">
        <w:rPr>
          <w:lang w:val="lt-LT"/>
        </w:rPr>
        <w:t>4</w:t>
      </w:r>
      <w:r w:rsidR="009E3939" w:rsidRPr="0034030D">
        <w:rPr>
          <w:lang w:val="lt-LT"/>
        </w:rPr>
        <w:t xml:space="preserve">. </w:t>
      </w:r>
      <w:r w:rsidR="00952ACA" w:rsidRPr="0034030D">
        <w:rPr>
          <w:lang w:val="lt-LT"/>
        </w:rPr>
        <w:t xml:space="preserve">Nustatyti, kad šis sprendimas per vieną mėnesį nuo paskelbimo (įteikimo) dienos gali būti skundžiamas pasirinktinai Lietuvos administracinių ginčų komisijos Kauno apygardos skyriui, adresu: Laisvės al. 36, 44240 Kaunas, Lietuvos Respublikos ikiteisminio administracinių ginčų nagrinėjimo tvarkos įstatymo nustatyta tvarka arba Regionų apygardos administracinio teismo Kauno rūmams, adresu: A. Mickevičiaus g. 8A, 44312 Kaunas, Lietuvos Respublikos administracinių bylų teisenos įstatymo nustatyta tvarka. </w:t>
      </w:r>
      <w:r w:rsidR="003D64D2" w:rsidRPr="0034030D">
        <w:rPr>
          <w:sz w:val="26"/>
          <w:szCs w:val="26"/>
          <w:lang w:val="lt-LT"/>
        </w:rPr>
        <w:t xml:space="preserve"> </w:t>
      </w:r>
    </w:p>
    <w:p w14:paraId="7302990A" w14:textId="77777777" w:rsidR="002B0A7D" w:rsidRPr="0034030D" w:rsidRDefault="002B0A7D" w:rsidP="004F2B40">
      <w:pPr>
        <w:tabs>
          <w:tab w:val="right" w:pos="9638"/>
        </w:tabs>
        <w:rPr>
          <w:sz w:val="18"/>
          <w:szCs w:val="18"/>
          <w:lang w:val="lt-LT"/>
        </w:rPr>
      </w:pPr>
    </w:p>
    <w:p w14:paraId="6E5AE223" w14:textId="0D83FCED" w:rsidR="00974619" w:rsidRPr="0034030D" w:rsidRDefault="00AC3A42" w:rsidP="004F2B40">
      <w:pPr>
        <w:tabs>
          <w:tab w:val="right" w:pos="9638"/>
        </w:tabs>
        <w:rPr>
          <w:lang w:val="lt-LT"/>
        </w:rPr>
      </w:pPr>
      <w:r w:rsidRPr="0034030D">
        <w:rPr>
          <w:lang w:val="lt-LT"/>
        </w:rPr>
        <w:t xml:space="preserve">Savivaldybės merė </w:t>
      </w:r>
      <w:r w:rsidR="00A04394" w:rsidRPr="0034030D">
        <w:rPr>
          <w:lang w:val="lt-LT"/>
        </w:rPr>
        <w:t xml:space="preserve">                                                                                       </w:t>
      </w:r>
      <w:r w:rsidR="00017F48">
        <w:rPr>
          <w:lang w:val="lt-LT"/>
        </w:rPr>
        <w:t xml:space="preserve">        </w:t>
      </w:r>
      <w:r w:rsidR="009914BF" w:rsidRPr="0034030D">
        <w:rPr>
          <w:lang w:val="lt-LT"/>
        </w:rPr>
        <w:t>A</w:t>
      </w:r>
      <w:r w:rsidRPr="0034030D">
        <w:rPr>
          <w:lang w:val="lt-LT"/>
        </w:rPr>
        <w:t>usma Miškinienė</w:t>
      </w:r>
    </w:p>
    <w:p w14:paraId="5F6C74D6" w14:textId="77777777" w:rsidR="00F97CB5" w:rsidRPr="0034030D" w:rsidRDefault="00F97CB5" w:rsidP="004F2B40">
      <w:pPr>
        <w:tabs>
          <w:tab w:val="right" w:pos="9638"/>
        </w:tabs>
        <w:rPr>
          <w:sz w:val="18"/>
          <w:szCs w:val="18"/>
          <w:lang w:val="lt-LT"/>
        </w:rPr>
      </w:pPr>
    </w:p>
    <w:p w14:paraId="6D178BE9" w14:textId="2E490FA0" w:rsidR="00F97CB5" w:rsidRPr="0034030D" w:rsidRDefault="00437725" w:rsidP="004F2B40">
      <w:pPr>
        <w:tabs>
          <w:tab w:val="right" w:pos="9638"/>
        </w:tabs>
        <w:rPr>
          <w:lang w:val="lt-LT"/>
        </w:rPr>
        <w:sectPr w:rsidR="00F97CB5" w:rsidRPr="0034030D" w:rsidSect="00017F48">
          <w:headerReference w:type="default" r:id="rId8"/>
          <w:headerReference w:type="first" r:id="rId9"/>
          <w:footnotePr>
            <w:pos w:val="beneathText"/>
          </w:footnotePr>
          <w:pgSz w:w="11905" w:h="16837"/>
          <w:pgMar w:top="993" w:right="567" w:bottom="567" w:left="1701" w:header="567" w:footer="567" w:gutter="0"/>
          <w:pgNumType w:start="1"/>
          <w:cols w:space="1296"/>
          <w:titlePg/>
          <w:docGrid w:linePitch="360"/>
        </w:sectPr>
      </w:pPr>
      <w:r w:rsidRPr="0034030D">
        <w:rPr>
          <w:lang w:val="lt-LT"/>
        </w:rPr>
        <w:t>Jolita Galvanauskienė, mob. +370 656 07 519</w:t>
      </w:r>
    </w:p>
    <w:p w14:paraId="37508C3C" w14:textId="0D14DFDC" w:rsidR="00F97CB5" w:rsidRPr="0034030D" w:rsidRDefault="00B108B8" w:rsidP="00437725">
      <w:pPr>
        <w:tabs>
          <w:tab w:val="right" w:pos="9638"/>
        </w:tabs>
        <w:ind w:left="10490"/>
        <w:rPr>
          <w:lang w:val="lt-LT"/>
        </w:rPr>
      </w:pPr>
      <w:r w:rsidRPr="0034030D">
        <w:rPr>
          <w:lang w:val="lt-LT"/>
        </w:rPr>
        <w:lastRenderedPageBreak/>
        <w:t xml:space="preserve">Lazdijų rajono savivaldybės tarybos </w:t>
      </w:r>
    </w:p>
    <w:p w14:paraId="3144A1ED" w14:textId="6636B674" w:rsidR="00B108B8" w:rsidRPr="0034030D" w:rsidRDefault="00B108B8" w:rsidP="00437725">
      <w:pPr>
        <w:tabs>
          <w:tab w:val="right" w:pos="9638"/>
        </w:tabs>
        <w:ind w:left="10490"/>
        <w:rPr>
          <w:lang w:val="lt-LT"/>
        </w:rPr>
      </w:pPr>
      <w:r w:rsidRPr="0034030D">
        <w:rPr>
          <w:lang w:val="lt-LT"/>
        </w:rPr>
        <w:t>202</w:t>
      </w:r>
      <w:r w:rsidR="00437725" w:rsidRPr="0034030D">
        <w:rPr>
          <w:lang w:val="lt-LT"/>
        </w:rPr>
        <w:t>4</w:t>
      </w:r>
      <w:r w:rsidRPr="0034030D">
        <w:rPr>
          <w:lang w:val="lt-LT"/>
        </w:rPr>
        <w:t xml:space="preserve"> m.</w:t>
      </w:r>
      <w:r w:rsidR="00A11997" w:rsidRPr="0034030D">
        <w:rPr>
          <w:lang w:val="lt-LT"/>
        </w:rPr>
        <w:t xml:space="preserve"> </w:t>
      </w:r>
      <w:r w:rsidR="00437725" w:rsidRPr="0034030D">
        <w:rPr>
          <w:lang w:val="lt-LT"/>
        </w:rPr>
        <w:t xml:space="preserve">      </w:t>
      </w:r>
      <w:r w:rsidR="00AA0E10" w:rsidRPr="0034030D">
        <w:rPr>
          <w:lang w:val="lt-LT"/>
        </w:rPr>
        <w:t xml:space="preserve"> </w:t>
      </w:r>
      <w:r w:rsidR="00D77BEC" w:rsidRPr="0034030D">
        <w:rPr>
          <w:lang w:val="lt-LT"/>
        </w:rPr>
        <w:t xml:space="preserve"> </w:t>
      </w:r>
      <w:r w:rsidR="009C4E90">
        <w:rPr>
          <w:lang w:val="lt-LT"/>
        </w:rPr>
        <w:t xml:space="preserve">   </w:t>
      </w:r>
      <w:r w:rsidR="004C2E49" w:rsidRPr="0034030D">
        <w:rPr>
          <w:lang w:val="lt-LT"/>
        </w:rPr>
        <w:t xml:space="preserve"> d. </w:t>
      </w:r>
      <w:r w:rsidR="00D77BEC" w:rsidRPr="0034030D">
        <w:rPr>
          <w:lang w:val="lt-LT"/>
        </w:rPr>
        <w:t xml:space="preserve">sprendimo Nr. </w:t>
      </w:r>
      <w:r w:rsidR="00592AD5" w:rsidRPr="0034030D">
        <w:rPr>
          <w:lang w:val="lt-LT"/>
        </w:rPr>
        <w:t>TS-</w:t>
      </w:r>
    </w:p>
    <w:p w14:paraId="339135FF" w14:textId="4348D826" w:rsidR="00D77BEC" w:rsidRPr="0034030D" w:rsidRDefault="00D77BEC" w:rsidP="00437725">
      <w:pPr>
        <w:tabs>
          <w:tab w:val="right" w:pos="9638"/>
        </w:tabs>
        <w:ind w:left="10490"/>
        <w:rPr>
          <w:lang w:val="lt-LT"/>
        </w:rPr>
      </w:pPr>
      <w:r w:rsidRPr="0034030D">
        <w:rPr>
          <w:lang w:val="lt-LT"/>
        </w:rPr>
        <w:t>priedas</w:t>
      </w:r>
    </w:p>
    <w:p w14:paraId="0BB3C13E" w14:textId="77777777" w:rsidR="00B108B8" w:rsidRPr="0034030D" w:rsidRDefault="00B108B8" w:rsidP="00F97CB5">
      <w:pPr>
        <w:jc w:val="center"/>
        <w:rPr>
          <w:b/>
          <w:lang w:val="lt-LT"/>
        </w:rPr>
      </w:pPr>
    </w:p>
    <w:p w14:paraId="1513DA34" w14:textId="5FE05BF7" w:rsidR="00C80793" w:rsidRPr="0034030D" w:rsidRDefault="00F97CB5" w:rsidP="00F97CB5">
      <w:pPr>
        <w:jc w:val="center"/>
        <w:rPr>
          <w:b/>
          <w:lang w:val="lt-LT"/>
        </w:rPr>
      </w:pPr>
      <w:r w:rsidRPr="0034030D">
        <w:rPr>
          <w:b/>
          <w:lang w:val="lt-LT"/>
        </w:rPr>
        <w:t>VALSTYBĖS NEKILNOJAMOJO TURTO, PERIMAM</w:t>
      </w:r>
      <w:r w:rsidR="00B475C1" w:rsidRPr="0034030D">
        <w:rPr>
          <w:b/>
          <w:lang w:val="lt-LT"/>
        </w:rPr>
        <w:t>O</w:t>
      </w:r>
      <w:r w:rsidRPr="0034030D">
        <w:rPr>
          <w:b/>
          <w:lang w:val="lt-LT"/>
        </w:rPr>
        <w:t xml:space="preserve"> LAZDIJŲ RAJONO SAVIVALDYBĖS NUOSAVYBĖN,</w:t>
      </w:r>
      <w:r w:rsidR="00437725" w:rsidRPr="0034030D">
        <w:rPr>
          <w:b/>
          <w:lang w:val="lt-LT"/>
        </w:rPr>
        <w:t xml:space="preserve"> </w:t>
      </w:r>
      <w:r w:rsidRPr="0034030D">
        <w:rPr>
          <w:b/>
          <w:lang w:val="lt-LT"/>
        </w:rPr>
        <w:t>SĄRAŠAS</w:t>
      </w:r>
    </w:p>
    <w:p w14:paraId="55812690" w14:textId="77777777" w:rsidR="00C80793" w:rsidRPr="0034030D" w:rsidRDefault="00C80793" w:rsidP="00F97CB5">
      <w:pPr>
        <w:jc w:val="center"/>
        <w:rPr>
          <w:b/>
          <w:lang w:val="lt-LT"/>
        </w:rPr>
      </w:pPr>
    </w:p>
    <w:tbl>
      <w:tblPr>
        <w:tblpPr w:leftFromText="180" w:rightFromText="180" w:bottomFromText="160" w:vertAnchor="text" w:horzAnchor="margin" w:tblpX="-42" w:tblpY="36"/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559"/>
        <w:gridCol w:w="1701"/>
        <w:gridCol w:w="1276"/>
        <w:gridCol w:w="1559"/>
        <w:gridCol w:w="1843"/>
        <w:gridCol w:w="1134"/>
        <w:gridCol w:w="1842"/>
      </w:tblGrid>
      <w:tr w:rsidR="006741BE" w:rsidRPr="0034030D" w14:paraId="40D61C4E" w14:textId="77777777" w:rsidTr="00437725">
        <w:trPr>
          <w:trHeight w:val="11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D0180" w14:textId="77777777" w:rsidR="006741BE" w:rsidRPr="0034030D" w:rsidRDefault="006741BE" w:rsidP="00437725">
            <w:pPr>
              <w:jc w:val="center"/>
              <w:rPr>
                <w:b/>
                <w:bCs/>
                <w:lang w:val="lt-LT"/>
              </w:rPr>
            </w:pPr>
            <w:proofErr w:type="spellStart"/>
            <w:r w:rsidRPr="0034030D">
              <w:rPr>
                <w:b/>
                <w:bCs/>
                <w:lang w:val="lt-LT"/>
              </w:rPr>
              <w:t>Eil.Nr</w:t>
            </w:r>
            <w:proofErr w:type="spellEnd"/>
            <w:r w:rsidRPr="0034030D">
              <w:rPr>
                <w:b/>
                <w:bCs/>
                <w:lang w:val="lt-LT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F603F" w14:textId="77777777" w:rsidR="006741BE" w:rsidRPr="0034030D" w:rsidRDefault="006741BE" w:rsidP="00437725">
            <w:pPr>
              <w:jc w:val="center"/>
              <w:rPr>
                <w:b/>
                <w:bCs/>
                <w:lang w:val="lt-LT"/>
              </w:rPr>
            </w:pPr>
            <w:r w:rsidRPr="0034030D">
              <w:rPr>
                <w:b/>
                <w:bCs/>
                <w:lang w:val="lt-LT"/>
              </w:rPr>
              <w:t>Objekto pavadinimas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1389F" w14:textId="77777777" w:rsidR="006741BE" w:rsidRPr="0034030D" w:rsidRDefault="006741BE" w:rsidP="00437725">
            <w:pPr>
              <w:jc w:val="center"/>
              <w:rPr>
                <w:b/>
                <w:bCs/>
                <w:lang w:val="lt-LT"/>
              </w:rPr>
            </w:pPr>
            <w:r w:rsidRPr="0034030D">
              <w:rPr>
                <w:b/>
                <w:lang w:val="lt-LT"/>
              </w:rPr>
              <w:t>Adresas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F5E083" w14:textId="77777777" w:rsidR="006741BE" w:rsidRPr="0034030D" w:rsidRDefault="006741BE" w:rsidP="00437725">
            <w:pPr>
              <w:jc w:val="center"/>
              <w:rPr>
                <w:b/>
                <w:bCs/>
                <w:lang w:val="lt-LT"/>
              </w:rPr>
            </w:pPr>
            <w:r w:rsidRPr="0034030D">
              <w:rPr>
                <w:b/>
                <w:bCs/>
                <w:lang w:val="lt-LT"/>
              </w:rPr>
              <w:t>Buhalterinės apskaitos inventorinis 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0E4E8" w14:textId="77777777" w:rsidR="006741BE" w:rsidRPr="0034030D" w:rsidRDefault="006741BE" w:rsidP="00437725">
            <w:pPr>
              <w:jc w:val="center"/>
              <w:rPr>
                <w:b/>
                <w:bCs/>
                <w:lang w:val="lt-LT"/>
              </w:rPr>
            </w:pPr>
            <w:r w:rsidRPr="0034030D">
              <w:rPr>
                <w:b/>
                <w:bCs/>
                <w:lang w:val="lt-LT"/>
              </w:rPr>
              <w:t>Įsigijimo vertė,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A933E" w14:textId="77777777" w:rsidR="006741BE" w:rsidRPr="0034030D" w:rsidRDefault="006741BE" w:rsidP="00437725">
            <w:pPr>
              <w:jc w:val="center"/>
              <w:rPr>
                <w:b/>
                <w:bCs/>
                <w:lang w:val="lt-LT"/>
              </w:rPr>
            </w:pPr>
            <w:r w:rsidRPr="0034030D">
              <w:rPr>
                <w:b/>
                <w:bCs/>
                <w:lang w:val="lt-LT"/>
              </w:rPr>
              <w:t>Likutinė vertė, Eur (data, kuriai nustatyta likutinė vertė)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F67D8" w14:textId="77777777" w:rsidR="006741BE" w:rsidRPr="0034030D" w:rsidRDefault="006741BE" w:rsidP="00437725">
            <w:pPr>
              <w:jc w:val="center"/>
              <w:rPr>
                <w:b/>
                <w:bCs/>
                <w:lang w:val="lt-LT"/>
              </w:rPr>
            </w:pPr>
            <w:r w:rsidRPr="0034030D">
              <w:rPr>
                <w:b/>
                <w:bCs/>
                <w:lang w:val="lt-LT"/>
              </w:rPr>
              <w:t>Unikalus Nr.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FBDC1" w14:textId="77777777" w:rsidR="006741BE" w:rsidRPr="0034030D" w:rsidRDefault="006741BE" w:rsidP="00437725">
            <w:pPr>
              <w:jc w:val="center"/>
              <w:rPr>
                <w:b/>
                <w:bCs/>
                <w:lang w:val="lt-LT"/>
              </w:rPr>
            </w:pPr>
            <w:r w:rsidRPr="0034030D">
              <w:rPr>
                <w:b/>
                <w:bCs/>
                <w:lang w:val="lt-LT"/>
              </w:rPr>
              <w:t>Ilgis (km)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F91B9" w14:textId="3D34F39D" w:rsidR="006741BE" w:rsidRPr="0034030D" w:rsidRDefault="006741BE" w:rsidP="00437725">
            <w:pPr>
              <w:jc w:val="center"/>
              <w:rPr>
                <w:b/>
                <w:bCs/>
                <w:lang w:val="lt-LT"/>
              </w:rPr>
            </w:pPr>
            <w:r w:rsidRPr="0034030D">
              <w:rPr>
                <w:b/>
                <w:bCs/>
                <w:lang w:val="lt-LT"/>
              </w:rPr>
              <w:t>Registrų Nr.</w:t>
            </w:r>
          </w:p>
        </w:tc>
      </w:tr>
      <w:tr w:rsidR="006741BE" w:rsidRPr="0034030D" w14:paraId="75DCC121" w14:textId="77777777" w:rsidTr="00437725">
        <w:trPr>
          <w:trHeight w:val="10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BBB8" w14:textId="4CEB352D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6472" w14:textId="4FD2F73A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Kelias 2504</w:t>
            </w:r>
            <w:r w:rsidR="00437725" w:rsidRP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kelias LZ3024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6B1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219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CA-00002679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69A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112299,91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3E4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110860,17</w:t>
            </w:r>
          </w:p>
          <w:p w14:paraId="5487D5C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FEA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4400-5847-4578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DBF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4,738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21B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44/2735566</w:t>
            </w:r>
          </w:p>
          <w:p w14:paraId="799575FF" w14:textId="6A8BBB56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718E0290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F4D1" w14:textId="7663DDFB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CA13" w14:textId="5E074494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Kapčiamiestis</w:t>
            </w:r>
            <w:r w:rsidR="00437725" w:rsidRP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Valentai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EDB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F21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D9AB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80596,49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609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79563,21</w:t>
            </w:r>
          </w:p>
          <w:p w14:paraId="4EDA86A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5E5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4400-5842-7922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960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2,708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733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44/2733367</w:t>
            </w:r>
          </w:p>
          <w:p w14:paraId="5C1A21C2" w14:textId="0D9EB813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42CF7F99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4E83" w14:textId="7047CFD4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EFB4" w14:textId="17B030E5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LZ1224–</w:t>
            </w:r>
            <w:proofErr w:type="spellStart"/>
            <w:r w:rsidRPr="0034030D">
              <w:rPr>
                <w:color w:val="000000"/>
                <w:lang w:val="lt-LT"/>
              </w:rPr>
              <w:t>Smarliūnai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867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Smarliūnų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2DF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CA-00002786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BCC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30211,98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18E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29824,64</w:t>
            </w:r>
          </w:p>
          <w:p w14:paraId="58CE997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E0A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4400-5839-6174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E9E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1,319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C87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44/2730031</w:t>
            </w:r>
          </w:p>
          <w:p w14:paraId="27A367BD" w14:textId="652258DE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34D95F48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E46E" w14:textId="0DFCFCB8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0D41" w14:textId="76196D71" w:rsidR="006741BE" w:rsidRPr="0034030D" w:rsidRDefault="006741BE" w:rsidP="00437725">
            <w:pPr>
              <w:rPr>
                <w:color w:val="000000"/>
                <w:lang w:val="lt-LT"/>
              </w:rPr>
            </w:pPr>
            <w:proofErr w:type="spellStart"/>
            <w:r w:rsidRPr="0034030D">
              <w:rPr>
                <w:color w:val="000000"/>
                <w:lang w:val="lt-LT"/>
              </w:rPr>
              <w:t>Ragainiškė</w:t>
            </w:r>
            <w:proofErr w:type="spellEnd"/>
            <w:r w:rsidRP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Cijūniškė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406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Raganiškės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1F7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627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84,38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A09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6A30722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564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4400-5845-7411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A5C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1,001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D36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44/2734504</w:t>
            </w:r>
          </w:p>
          <w:p w14:paraId="3D991578" w14:textId="71B82073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13A7CAE0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19F6" w14:textId="3D77C655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ACD0" w14:textId="0F71C4C5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Privažiuojamasis kelias prie sodybos </w:t>
            </w:r>
            <w:proofErr w:type="spellStart"/>
            <w:r w:rsidRPr="0034030D">
              <w:rPr>
                <w:color w:val="000000"/>
                <w:lang w:val="lt-LT"/>
              </w:rPr>
              <w:t>Sapiegiškių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 nuo kelio LZ0411 </w:t>
            </w:r>
            <w:proofErr w:type="spellStart"/>
            <w:r w:rsidRPr="0034030D">
              <w:rPr>
                <w:color w:val="000000"/>
                <w:lang w:val="lt-LT"/>
              </w:rPr>
              <w:t>Paveisiejai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Aradninkai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Sapiegiškiai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seniūnijos riba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751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Sapiegiškių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B34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CA-00002707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D95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37279,39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6C4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36801,45</w:t>
            </w:r>
          </w:p>
          <w:p w14:paraId="5C3188C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21D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4400-5842-7911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365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1,217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27A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44/2733366</w:t>
            </w:r>
          </w:p>
          <w:p w14:paraId="3A3B653E" w14:textId="3FC1D9E2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22709A82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B491" w14:textId="37007A27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D333" w14:textId="6FB406B1" w:rsidR="006741BE" w:rsidRPr="0034030D" w:rsidRDefault="006741BE" w:rsidP="00437725">
            <w:pPr>
              <w:rPr>
                <w:color w:val="000000"/>
                <w:lang w:val="lt-LT"/>
              </w:rPr>
            </w:pPr>
            <w:proofErr w:type="spellStart"/>
            <w:r w:rsidRPr="0034030D">
              <w:rPr>
                <w:color w:val="000000"/>
                <w:lang w:val="lt-LT"/>
              </w:rPr>
              <w:t>Sirguškė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Baltosios Ančios HES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320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Lazdijų </w:t>
            </w:r>
            <w:r w:rsidRPr="0034030D">
              <w:rPr>
                <w:color w:val="000000"/>
                <w:lang w:val="lt-LT"/>
              </w:rPr>
              <w:lastRenderedPageBreak/>
              <w:t>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C22F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lastRenderedPageBreak/>
              <w:t>CA-00002681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58B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150919,50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CFC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148984,64</w:t>
            </w:r>
          </w:p>
          <w:p w14:paraId="0425C03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E88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4400-5843-9957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681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2,012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485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44/2733769</w:t>
            </w:r>
          </w:p>
          <w:p w14:paraId="44D45FEB" w14:textId="0AD0818E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318EC132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226D" w14:textId="285B0AC1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8816" w14:textId="5D343BE2" w:rsidR="006741BE" w:rsidRPr="0034030D" w:rsidRDefault="006741BE" w:rsidP="00437725">
            <w:pPr>
              <w:rPr>
                <w:color w:val="000000"/>
                <w:lang w:val="lt-LT"/>
              </w:rPr>
            </w:pPr>
            <w:proofErr w:type="spellStart"/>
            <w:r w:rsidRPr="0034030D">
              <w:rPr>
                <w:color w:val="000000"/>
                <w:lang w:val="lt-LT"/>
              </w:rPr>
              <w:t>Buteliūnai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Paliūnai</w:t>
            </w:r>
            <w:proofErr w:type="spellEnd"/>
            <w:r w:rsidRP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Bagdanon</w:t>
            </w:r>
            <w:r w:rsidR="00EE4646">
              <w:rPr>
                <w:color w:val="000000"/>
                <w:lang w:val="lt-LT"/>
              </w:rPr>
              <w:t>ys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A1B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B3C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7000009520</w:t>
            </w:r>
          </w:p>
          <w:p w14:paraId="20AEC72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MELI110579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BD6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8731,81</w:t>
            </w:r>
          </w:p>
          <w:p w14:paraId="2326F16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87754,87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24D2" w14:textId="77777777" w:rsidR="00EE4646" w:rsidRPr="00EE4646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EE4646">
              <w:rPr>
                <w:color w:val="000000"/>
                <w:lang w:val="lt-LT"/>
              </w:rPr>
              <w:t>0</w:t>
            </w:r>
          </w:p>
          <w:p w14:paraId="50688B80" w14:textId="0D575D54" w:rsidR="006741BE" w:rsidRPr="00EE4646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EE4646">
              <w:rPr>
                <w:color w:val="000000"/>
                <w:lang w:val="lt-LT"/>
              </w:rPr>
              <w:t>(2023-11-30)</w:t>
            </w:r>
          </w:p>
          <w:p w14:paraId="55BC8FCE" w14:textId="77777777" w:rsidR="006741BE" w:rsidRPr="00EE4646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EE4646">
              <w:rPr>
                <w:color w:val="000000"/>
                <w:lang w:val="lt-LT"/>
              </w:rPr>
              <w:t>0</w:t>
            </w:r>
          </w:p>
          <w:p w14:paraId="3DE5B7AA" w14:textId="48887406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EE4646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3C8D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4400-5376-5581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3F3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4,463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DE6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44/2407069</w:t>
            </w:r>
          </w:p>
          <w:p w14:paraId="398EACFA" w14:textId="7C06DEE0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0BDFE3BD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74DA" w14:textId="47B846C2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B94B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Šilo g., Kalvelių k., Veisiejų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53E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AC3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CA-00002880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8894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30726,83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8914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30332,89</w:t>
            </w:r>
          </w:p>
          <w:p w14:paraId="0BD904E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557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4400-6287-4464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2CA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1,251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85E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44/3422190</w:t>
            </w:r>
          </w:p>
          <w:p w14:paraId="6AF6747E" w14:textId="2EA143B8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4A5C532F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74BF" w14:textId="037F669C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87E0" w14:textId="6A6D8840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Privažiuojamasis kelias į sodyba nuo kelio KL0608 Avižieniai–</w:t>
            </w:r>
            <w:proofErr w:type="spellStart"/>
            <w:r w:rsidRPr="0034030D">
              <w:rPr>
                <w:color w:val="000000"/>
                <w:lang w:val="lt-LT"/>
              </w:rPr>
              <w:t>Mikabaliai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509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EE9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ŠLAV110005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3CE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41374,42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9F5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1069,24</w:t>
            </w:r>
          </w:p>
          <w:p w14:paraId="5D2C96E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761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4400-6287-4497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C18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1,731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E68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44/3422192</w:t>
            </w:r>
          </w:p>
          <w:p w14:paraId="0E5ABEF4" w14:textId="7BAFA58F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772230BB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02EC" w14:textId="499011E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F133" w14:textId="48CAB9D3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Kelias LZ1122</w:t>
            </w:r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kelias LZ1133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06B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AED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77D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8320,00</w:t>
            </w:r>
          </w:p>
          <w:p w14:paraId="45CA3F9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4ED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8221,05</w:t>
            </w:r>
          </w:p>
          <w:p w14:paraId="2FDE065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091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4400-5750-4346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DC5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0,445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1B4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44/2681578</w:t>
            </w:r>
          </w:p>
          <w:p w14:paraId="1B571736" w14:textId="1C6F563D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20227189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6606" w14:textId="370B198B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AEA32" w14:textId="2CE0B378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Kelias Nr. LZ0412 </w:t>
            </w:r>
            <w:proofErr w:type="spellStart"/>
            <w:r w:rsidRPr="0034030D">
              <w:rPr>
                <w:color w:val="000000"/>
                <w:lang w:val="lt-LT"/>
              </w:rPr>
              <w:t>Aradninkai</w:t>
            </w:r>
            <w:proofErr w:type="spellEnd"/>
            <w:r w:rsidRP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Kauknoris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36F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668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CA-00002699</w:t>
            </w:r>
          </w:p>
          <w:p w14:paraId="4F425FD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77D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85955,55</w:t>
            </w:r>
          </w:p>
          <w:p w14:paraId="1CEEB3B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62155,71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5A1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84853,55</w:t>
            </w:r>
          </w:p>
          <w:p w14:paraId="7398BE7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  <w:p w14:paraId="45D01DA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61358,85</w:t>
            </w:r>
          </w:p>
          <w:p w14:paraId="5C0F10B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513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4400-5826-4125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99E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5,668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1FB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44/2721132</w:t>
            </w:r>
          </w:p>
          <w:p w14:paraId="00217F6F" w14:textId="764C1C3A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438D7048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4EB0" w14:textId="3FDFA870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ADD2" w14:textId="32E1E9C5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Nuvažiuojamasis kelias Nr. LZ0318 į mišką nuo kelio 2504 Kapčiamiestis–</w:t>
            </w:r>
            <w:proofErr w:type="spellStart"/>
            <w:r w:rsidRPr="0034030D">
              <w:rPr>
                <w:color w:val="000000"/>
                <w:lang w:val="lt-LT"/>
              </w:rPr>
              <w:t>Sopockinas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431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394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CA-00002674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1C2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214830,36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01B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212076,12</w:t>
            </w:r>
          </w:p>
          <w:p w14:paraId="2047C09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3FE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lang w:val="lt-LT"/>
              </w:rPr>
              <w:t>4400-5842-7933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0D8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7,718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FB7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44/2733369</w:t>
            </w:r>
          </w:p>
          <w:p w14:paraId="306F93FF" w14:textId="60E3D481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3E95ED3D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6169" w14:textId="024D9A59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B828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Tiltas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CD85" w14:textId="35D7DA4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Jezdo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2BE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CA-00003316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C45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3872,00</w:t>
            </w:r>
          </w:p>
          <w:p w14:paraId="2D88C7C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AB8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3527,68</w:t>
            </w:r>
          </w:p>
          <w:p w14:paraId="1E736D9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B96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4400-6291-7984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C74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6,490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63C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44/3423995</w:t>
            </w:r>
          </w:p>
          <w:p w14:paraId="7AEBAE98" w14:textId="1F5C4763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79D3537D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05EB" w14:textId="7626EAA5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CA28" w14:textId="55311046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Privažiuojamasis kelias prie laukų nuo kelio LZ0610 </w:t>
            </w:r>
            <w:proofErr w:type="spellStart"/>
            <w:r w:rsidRPr="0034030D">
              <w:rPr>
                <w:color w:val="000000"/>
                <w:lang w:val="lt-LT"/>
              </w:rPr>
              <w:t>Ročkiai</w:t>
            </w:r>
            <w:proofErr w:type="spellEnd"/>
            <w:r w:rsidRP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Mikabaliai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4CC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406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7000007779</w:t>
            </w:r>
          </w:p>
          <w:p w14:paraId="1013459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MELI112483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2F8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71614,77</w:t>
            </w:r>
          </w:p>
          <w:p w14:paraId="45254A2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100279,19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7FA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15C3BF5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(2023-02-28)</w:t>
            </w:r>
          </w:p>
          <w:p w14:paraId="1190BFA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791643D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497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4400-6287-4486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93F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2,355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9C2A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44/3422191</w:t>
            </w:r>
          </w:p>
          <w:p w14:paraId="6BBE2D0E" w14:textId="322B515F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2D9F43E8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E7B5" w14:textId="4E04C37D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E9FD" w14:textId="777220FC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Janėnai–</w:t>
            </w:r>
            <w:proofErr w:type="spellStart"/>
            <w:r w:rsidRPr="0034030D">
              <w:rPr>
                <w:color w:val="000000"/>
                <w:lang w:val="lt-LT"/>
              </w:rPr>
              <w:t>Žališkė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639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085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CA-00002624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A95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45300,00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06F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30200,04</w:t>
            </w:r>
          </w:p>
          <w:p w14:paraId="041DE63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785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4400-5324-6987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697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1,445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B52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44/2385055</w:t>
            </w:r>
          </w:p>
          <w:p w14:paraId="24495DC6" w14:textId="43395114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07B56BF0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DFFD" w14:textId="27CC7372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DC67" w14:textId="208DB030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lang w:val="lt-LT"/>
              </w:rPr>
              <w:t>Kelias Nr. LZ1129</w:t>
            </w:r>
            <w:r w:rsidR="0034030D">
              <w:rPr>
                <w:lang w:val="lt-LT"/>
              </w:rPr>
              <w:t>–</w:t>
            </w:r>
            <w:r w:rsidRPr="0034030D">
              <w:rPr>
                <w:lang w:val="lt-LT"/>
              </w:rPr>
              <w:t>k</w:t>
            </w:r>
            <w:r w:rsidRPr="0034030D">
              <w:rPr>
                <w:color w:val="000000"/>
                <w:lang w:val="lt-LT"/>
              </w:rPr>
              <w:t>elias 180</w:t>
            </w:r>
            <w:r w:rsidR="00990A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kelias 2518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400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E41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3CD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14200,00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36D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14023,83</w:t>
            </w:r>
          </w:p>
          <w:p w14:paraId="047D853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0C3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4400-5751-4446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31C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0,762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A2E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44/2681734</w:t>
            </w:r>
          </w:p>
          <w:p w14:paraId="30D21D29" w14:textId="08E8517F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5F6471F2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98F3" w14:textId="69759881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760D" w14:textId="02590BC0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Kelias </w:t>
            </w:r>
            <w:proofErr w:type="spellStart"/>
            <w:r w:rsidRPr="0034030D">
              <w:rPr>
                <w:color w:val="000000"/>
                <w:lang w:val="lt-LT"/>
              </w:rPr>
              <w:t>Gervėnai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Baraučiškė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870C" w14:textId="34DDB64D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Miesto Kolonijos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A54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904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31500,00</w:t>
            </w:r>
          </w:p>
          <w:p w14:paraId="32FFB95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BAA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31202,17</w:t>
            </w:r>
          </w:p>
          <w:p w14:paraId="40E3E71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6DA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4400-5827-6970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0CD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1,303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83A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44/2722168</w:t>
            </w:r>
          </w:p>
          <w:p w14:paraId="27F43A11" w14:textId="538B37D2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425C27F5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2D9A" w14:textId="5F6880A0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3ADF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Dainavos 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534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C11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CA-00002881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342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7675,86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8AF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7577,46</w:t>
            </w:r>
          </w:p>
          <w:p w14:paraId="317CE95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C1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4400-6280-4146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26F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3D3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44/3419470</w:t>
            </w:r>
          </w:p>
          <w:p w14:paraId="0CDAD64E" w14:textId="1EE96675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57D0E492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AFA1" w14:textId="471B6C51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9439" w14:textId="55FBC2F0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Kelias </w:t>
            </w:r>
            <w:proofErr w:type="spellStart"/>
            <w:r w:rsidRPr="0034030D">
              <w:rPr>
                <w:color w:val="000000"/>
                <w:lang w:val="lt-LT"/>
              </w:rPr>
              <w:t>Kučiūnai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 xml:space="preserve">ež. </w:t>
            </w:r>
            <w:proofErr w:type="spellStart"/>
            <w:r w:rsidRPr="0034030D">
              <w:rPr>
                <w:color w:val="000000"/>
                <w:lang w:val="lt-LT"/>
              </w:rPr>
              <w:t>Zapsys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154A" w14:textId="38A78004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Puodžiškės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95C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KUČI110002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E23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1014,25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873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2598038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(2014-12-31)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C404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4400-6131-5402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2B9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0,556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75D9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44/3233973</w:t>
            </w:r>
          </w:p>
          <w:p w14:paraId="3FCDDE2B" w14:textId="7B0C50F2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5568C937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A3C9" w14:textId="02173260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1B53" w14:textId="4A6FA558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Kelias Seirijai–</w:t>
            </w:r>
            <w:proofErr w:type="spellStart"/>
            <w:r w:rsidRPr="0034030D">
              <w:rPr>
                <w:color w:val="000000"/>
                <w:lang w:val="lt-LT"/>
              </w:rPr>
              <w:t>Paserninkai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400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369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623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35800,00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375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35388,88</w:t>
            </w:r>
          </w:p>
          <w:p w14:paraId="51C9CA6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E98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4400-6131-2476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892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1,480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78D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44/3233747</w:t>
            </w:r>
          </w:p>
          <w:p w14:paraId="5B187C63" w14:textId="228A47D5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00F07797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285C" w14:textId="4EF44346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220B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Žvejų mažoji gatvė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EAEC" w14:textId="0CE6DD5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Veisiejų m. Žvejų Mažoji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1B0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VEIM110023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84E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540,74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60D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4F95160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(2014-12-31)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FE2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4400-6283-1432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28C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823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44/3419994</w:t>
            </w:r>
          </w:p>
          <w:p w14:paraId="57520757" w14:textId="2DF269DB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0BE5393D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8D4F" w14:textId="0BC5A954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E50B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Alyvų gatvė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B811" w14:textId="0FC61BD0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Veisiejų m.  Alyvų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E36E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VEIM110002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E66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2330,64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E57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1BCDF81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(2014-12-31)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EC6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4400-6283-1421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C29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EFD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44/3419993</w:t>
            </w:r>
          </w:p>
          <w:p w14:paraId="78270484" w14:textId="47D3C83B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332BFC6E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813E" w14:textId="38FDBE47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82E8B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S. Gedos gatvė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70A0" w14:textId="3E25BFCC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Veisiejų m.  Sigito Gedos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73B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VEIM110020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C28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732,06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CB6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7084DD5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(2014-12-31)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ADD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4400-6280-4113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23E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B54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44/3419468</w:t>
            </w:r>
          </w:p>
          <w:p w14:paraId="74170BC8" w14:textId="22B558D3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50418A1B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DCB5" w14:textId="79797D8F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CFEF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Gėlių gatvė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0F45" w14:textId="493BC8A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Veisiejų m.  Gėlių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7EE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CA-00002908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300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41082,36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EAF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40555,66</w:t>
            </w:r>
          </w:p>
          <w:p w14:paraId="5A12DED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F70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4400-6280-4086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BD9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876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44/3419467</w:t>
            </w:r>
          </w:p>
          <w:p w14:paraId="6AA82933" w14:textId="221D64E1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7405B377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FBF5" w14:textId="44D2DA00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DD127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Liepų gatvė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956A" w14:textId="158D9CD1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Veisiejų m. Liepų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F1F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VEIM110011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8C6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1372,17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11E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4BB0CE3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(2014-12-31)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CA6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4400-6283-1443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E63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E0ED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44/3419995</w:t>
            </w:r>
          </w:p>
          <w:p w14:paraId="6E1D45A5" w14:textId="5CB3D77D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79D7BAB6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C50F" w14:textId="68020000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886B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Jaunimo gatvė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6503" w14:textId="74C5B1D9" w:rsidR="006741BE" w:rsidRPr="0034030D" w:rsidRDefault="006741BE" w:rsidP="0034030D">
            <w:pPr>
              <w:ind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Veisiejų m, Jaunimo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EC6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VEIM110010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D85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5196,71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D1C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176C83A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(2014-12-31)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AA3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4400-6280-4079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905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0,443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63E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44/3419466</w:t>
            </w:r>
          </w:p>
          <w:p w14:paraId="79923A69" w14:textId="7A5EC8BF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28C92182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DFF6" w14:textId="2FC6DD36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C659" w14:textId="5DDA3202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Privažiuojamasis kelias prie </w:t>
            </w:r>
            <w:proofErr w:type="spellStart"/>
            <w:r w:rsidRPr="0034030D">
              <w:rPr>
                <w:color w:val="000000"/>
                <w:lang w:val="lt-LT"/>
              </w:rPr>
              <w:t>Duglo</w:t>
            </w:r>
            <w:proofErr w:type="spellEnd"/>
            <w:r w:rsidRPr="0034030D">
              <w:rPr>
                <w:color w:val="000000"/>
                <w:lang w:val="lt-LT"/>
              </w:rPr>
              <w:t xml:space="preserve"> ež. nuo kelio 2505 Leipalingis</w:t>
            </w:r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Kapčiamiestis</w:t>
            </w:r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Kauknoris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FFF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FE3C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F0B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76781,96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9AF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75797,58</w:t>
            </w:r>
          </w:p>
          <w:p w14:paraId="7FE3C04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A62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4400-5846-4638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5534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3,286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D4C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44/2734890</w:t>
            </w:r>
          </w:p>
          <w:p w14:paraId="5438F984" w14:textId="21484EA2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52F9AA71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48ED" w14:textId="7B2138F4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77A0" w14:textId="7A1301F6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Kelias </w:t>
            </w:r>
            <w:proofErr w:type="spellStart"/>
            <w:r w:rsidRPr="0034030D">
              <w:rPr>
                <w:color w:val="000000"/>
                <w:lang w:val="lt-LT"/>
              </w:rPr>
              <w:t>Neliubonys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Valančiūnai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128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E53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CA-00000381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8828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173192,77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491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5012,73</w:t>
            </w:r>
          </w:p>
          <w:p w14:paraId="5D34BF2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35C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4400-5661-9911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0CF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2,057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AC0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44/2629170</w:t>
            </w:r>
          </w:p>
          <w:p w14:paraId="200AA21B" w14:textId="6DFD7171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43725DAA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9993" w14:textId="4492EEC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8527" w14:textId="60203ECA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Privažiuojamasis kelias prie Šilo g. nuo kelio </w:t>
            </w:r>
            <w:r w:rsidRPr="00990AF2">
              <w:rPr>
                <w:color w:val="000000"/>
                <w:lang w:val="lt-LT"/>
              </w:rPr>
              <w:t>Leipalingis</w:t>
            </w:r>
            <w:r w:rsidR="00990AF2" w:rsidRPr="00990A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Lazdijai</w:t>
            </w:r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Kalvarija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0076" w14:textId="5F44CD50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Kalvelių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79C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VEIS110007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33B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6824,03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F6F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22DA12D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(2021-07-31)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21D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4400-6280-4124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1D7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D27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44/3419469</w:t>
            </w:r>
          </w:p>
          <w:p w14:paraId="2D8431AC" w14:textId="2EF5FF0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396B4C5C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15DB" w14:textId="53DE8E1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336E4" w14:textId="56CB12F0" w:rsidR="006741BE" w:rsidRPr="0034030D" w:rsidRDefault="006741BE" w:rsidP="00437725">
            <w:pPr>
              <w:rPr>
                <w:color w:val="000000"/>
                <w:lang w:val="lt-LT"/>
              </w:rPr>
            </w:pPr>
            <w:proofErr w:type="spellStart"/>
            <w:r w:rsidRPr="0034030D">
              <w:rPr>
                <w:color w:val="000000"/>
                <w:lang w:val="lt-LT"/>
              </w:rPr>
              <w:t>Aradninkai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Sapiegiškiai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Gerveliai</w:t>
            </w:r>
            <w:proofErr w:type="spellEnd"/>
            <w:r w:rsidRPr="0034030D">
              <w:rPr>
                <w:color w:val="000000"/>
                <w:lang w:val="lt-LT"/>
              </w:rPr>
              <w:t>–Subačiai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BBD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206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KAPČ110002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AF1D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1178,75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5A53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73709D0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(2021-07-21)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4F22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4400-6289-8802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AF7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5,471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28C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44/3423264</w:t>
            </w:r>
          </w:p>
          <w:p w14:paraId="5C581004" w14:textId="2E457680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45B49C4C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3645" w14:textId="1BFD439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CE87" w14:textId="6FA58C46" w:rsidR="006741BE" w:rsidRPr="0034030D" w:rsidRDefault="006741BE" w:rsidP="00437725">
            <w:pPr>
              <w:rPr>
                <w:color w:val="000000"/>
                <w:lang w:val="lt-LT"/>
              </w:rPr>
            </w:pPr>
            <w:proofErr w:type="spellStart"/>
            <w:r w:rsidRPr="0034030D">
              <w:rPr>
                <w:color w:val="000000"/>
                <w:lang w:val="lt-LT"/>
              </w:rPr>
              <w:t>Aradninkai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Sapiegiškiai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Gerveliai</w:t>
            </w:r>
            <w:proofErr w:type="spellEnd"/>
            <w:r w:rsidRPr="0034030D">
              <w:rPr>
                <w:color w:val="000000"/>
                <w:lang w:val="lt-LT"/>
              </w:rPr>
              <w:t>–Subačiai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0C9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379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KAPČ110002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5D4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1178,75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934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0942FC2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(2021-07-21)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5DD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4400-6289-8813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275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4,695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1D9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44/3423265</w:t>
            </w:r>
          </w:p>
          <w:p w14:paraId="3F6CA2F6" w14:textId="39DFE6DD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4533ADE2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DCC9" w14:textId="5E161B9E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E84F" w14:textId="3FF7E29F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Privažiuojamasis kelias prie sodybos nuo kelio 2515 Seirijai</w:t>
            </w:r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Krikštonys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D7A5" w14:textId="6D855D16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Krikštonių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B09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MELI111444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85B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22561,40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B27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7381C4B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(2020-10-01)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236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4400-6288-6411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BB9A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0,505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EF7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44/3422598</w:t>
            </w:r>
          </w:p>
          <w:p w14:paraId="2E95D5B1" w14:textId="5DA8885F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505BD545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94FC" w14:textId="112E659A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A783C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Nuvažiuojamasis kelias į daržines nuo kelio LZ0827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9D3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Krikštonių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435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MELI111446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6F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6024,10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D85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316FC16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(2020-10-01)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000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4400-6288-7024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F40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5DD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44/3422873</w:t>
            </w:r>
          </w:p>
          <w:p w14:paraId="50A47651" w14:textId="2584876B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42408232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9BB8" w14:textId="3BFC7952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D203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Privažiuojamasis kelias prie sodybos nuo kelio LZ1162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93C9" w14:textId="30510BD4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Straigiškės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3F9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F5B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557,00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F38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553,43</w:t>
            </w:r>
          </w:p>
          <w:p w14:paraId="1AD37D4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9F0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4400-6290-1806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A22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CC9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44/3423408</w:t>
            </w:r>
          </w:p>
          <w:p w14:paraId="2947CAEC" w14:textId="684BE4B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2DD805F4" w14:textId="77777777" w:rsidTr="00437725">
        <w:trPr>
          <w:trHeight w:val="12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966D" w14:textId="5FC7175A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9A68" w14:textId="72ECD3FA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Privažiuojamasis kelias prie sodybos Nr.</w:t>
            </w:r>
            <w:r w:rsidR="0034030D">
              <w:rPr>
                <w:color w:val="000000"/>
                <w:lang w:val="lt-LT"/>
              </w:rPr>
              <w:t xml:space="preserve"> </w:t>
            </w:r>
            <w:r w:rsidRPr="0034030D">
              <w:rPr>
                <w:color w:val="000000"/>
                <w:lang w:val="lt-LT"/>
              </w:rPr>
              <w:t xml:space="preserve">12 </w:t>
            </w:r>
            <w:proofErr w:type="spellStart"/>
            <w:r w:rsidRPr="0034030D">
              <w:rPr>
                <w:color w:val="000000"/>
                <w:lang w:val="lt-LT"/>
              </w:rPr>
              <w:t>Vaickūniškės</w:t>
            </w:r>
            <w:proofErr w:type="spellEnd"/>
            <w:r w:rsidRPr="0034030D">
              <w:rPr>
                <w:color w:val="000000"/>
                <w:lang w:val="lt-LT"/>
              </w:rPr>
              <w:t xml:space="preserve"> k. nuo kelio 181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5436" w14:textId="303FA12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Vaickūniškės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599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476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637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735,95</w:t>
            </w:r>
          </w:p>
          <w:p w14:paraId="1A2250F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652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4400-6286-1243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573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A39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44/3422074</w:t>
            </w:r>
          </w:p>
          <w:p w14:paraId="78F36E36" w14:textId="4292404F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486CA3DD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3C14" w14:textId="73D7CC5B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AE53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Nuvažiuojamasis kelias į buvusį smėlio karjerą nuo kelio 2518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5E9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FEA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712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14500,00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C8A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14364,28</w:t>
            </w:r>
          </w:p>
          <w:p w14:paraId="73F02A9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F6F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4400-6288-6977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6C0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0,728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C7F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44/3422870</w:t>
            </w:r>
          </w:p>
          <w:p w14:paraId="0CE85760" w14:textId="7FB9EBE4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2001D3ED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32A6" w14:textId="38C7B825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CA37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Privažiuojamasis kelias prie sodybos </w:t>
            </w:r>
            <w:proofErr w:type="spellStart"/>
            <w:r w:rsidRPr="0034030D">
              <w:rPr>
                <w:color w:val="000000"/>
                <w:lang w:val="lt-LT"/>
              </w:rPr>
              <w:t>Smarliūnų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 nuo kelio 2518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9DDC" w14:textId="1416268B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Smarliūnų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E0C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5E3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19470,46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E9A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19220,84</w:t>
            </w:r>
          </w:p>
          <w:p w14:paraId="1D02AA6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980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4400-6287-8918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E1A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0,662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564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44/3422351</w:t>
            </w:r>
          </w:p>
          <w:p w14:paraId="270FB0E4" w14:textId="1A9B77D3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0F48417F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EE50" w14:textId="60F02B4C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23EB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Liepų g.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B256" w14:textId="30D16003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Būdviečio k. Liepų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428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CA-00002849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57A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9852,24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EC2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9725,92</w:t>
            </w:r>
          </w:p>
          <w:p w14:paraId="5D05C97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D67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4400-6286-0946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72F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793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44/3422062</w:t>
            </w:r>
          </w:p>
          <w:p w14:paraId="4F6921F3" w14:textId="5950A601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7C589A11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4CEC" w14:textId="78B9E3DD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E4E3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Dainavos gatvė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823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 Lazdijų m.  Dainavos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BF0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LAZM110003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6C1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102511,98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927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72673,95</w:t>
            </w:r>
          </w:p>
          <w:p w14:paraId="39E7AC3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758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4400-5357-0884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653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8AE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44/2399890</w:t>
            </w:r>
          </w:p>
          <w:p w14:paraId="1A319CC9" w14:textId="05FD51BA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0FD27987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7037" w14:textId="0E678CA6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D981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Taikos g., Lazdijai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F683" w14:textId="6B5D31CC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 Lazdijų m.  Taikos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F8D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LAZM110026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CA6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40446,61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FB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6BAE931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(2021-10-31)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89C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4400-6306-2639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E48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AFD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44/3433277</w:t>
            </w:r>
          </w:p>
          <w:p w14:paraId="18EE7A31" w14:textId="62350C7B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2F269281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EDB6" w14:textId="358B7D6B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566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Taikos g., Lazdijai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A26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 Lazdijų m.  Taikos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30D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LAZM110026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384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40446,61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B57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4E29973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(2021-10-31)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6A7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4400-6303-1330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56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D125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44/3431160</w:t>
            </w:r>
          </w:p>
          <w:p w14:paraId="510E5D85" w14:textId="282CC891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</w:tr>
      <w:tr w:rsidR="006741BE" w:rsidRPr="0034030D" w14:paraId="18981F65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3ADF" w14:textId="435745CA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7F50" w14:textId="7EE4F02D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Privažiuojamasis kelias prie sodybos nuo kelio 1109 </w:t>
            </w:r>
            <w:proofErr w:type="spellStart"/>
            <w:r w:rsidRPr="0034030D">
              <w:rPr>
                <w:color w:val="000000"/>
                <w:lang w:val="lt-LT"/>
              </w:rPr>
              <w:t>Tolkūnai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Miroslavas–</w:t>
            </w:r>
            <w:proofErr w:type="spellStart"/>
            <w:r w:rsidRPr="0034030D">
              <w:rPr>
                <w:color w:val="000000"/>
                <w:lang w:val="lt-LT"/>
              </w:rPr>
              <w:t>Buckūnai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F51C" w14:textId="714C4FB9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 </w:t>
            </w:r>
            <w:proofErr w:type="spellStart"/>
            <w:r w:rsidRPr="0034030D">
              <w:rPr>
                <w:color w:val="000000"/>
                <w:lang w:val="lt-LT"/>
              </w:rPr>
              <w:t>Buckūnų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ECD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882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6DA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6D9C39D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15E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4400-6297-1868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BB5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4383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44/3426945</w:t>
            </w:r>
          </w:p>
          <w:p w14:paraId="307BCDEF" w14:textId="59171C25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02605D00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29CE" w14:textId="061D4102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7B95" w14:textId="6362BE08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Privažiuojamasis kelias prie sodybos nuo kelio 1109 </w:t>
            </w:r>
            <w:proofErr w:type="spellStart"/>
            <w:r w:rsidRPr="0034030D">
              <w:rPr>
                <w:color w:val="000000"/>
                <w:lang w:val="lt-LT"/>
              </w:rPr>
              <w:t>Tolkūnai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Miroslavas–</w:t>
            </w:r>
            <w:proofErr w:type="spellStart"/>
            <w:r w:rsidRPr="0034030D">
              <w:rPr>
                <w:color w:val="000000"/>
                <w:lang w:val="lt-LT"/>
              </w:rPr>
              <w:t>Buckūnai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E25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Lazdijų </w:t>
            </w:r>
            <w:r w:rsidRPr="0034030D">
              <w:rPr>
                <w:color w:val="000000"/>
                <w:lang w:val="lt-LT"/>
              </w:rPr>
              <w:lastRenderedPageBreak/>
              <w:t>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DE7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lastRenderedPageBreak/>
              <w:t>CA-00002248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DB0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FB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533B77D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279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4400-6297-1879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783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9DD7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44/3426946</w:t>
            </w:r>
          </w:p>
          <w:p w14:paraId="0ED0FC01" w14:textId="669F9D7E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57221106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8A0A" w14:textId="2B53AF69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6E96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Ąžuolų g.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4FE1" w14:textId="179B6CB6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 Lazdijų m.  Ąžuolų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26F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LAZM110001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464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198,74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726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4B2788C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(2014-12-31)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E5F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4400-6299-6890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7DA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A8EB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44/3428857</w:t>
            </w:r>
          </w:p>
          <w:p w14:paraId="7FE0336E" w14:textId="1469D3C0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6BBF3095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C01" w14:textId="447D262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90A0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Bokšto g.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10E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Varnėnų k. Bokšto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6D4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7000007771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53E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2066,55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5CA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37D6427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(2023-04-30)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942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4400-6299-3555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C73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CA1F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44/3427949</w:t>
            </w:r>
          </w:p>
          <w:p w14:paraId="6716AB86" w14:textId="3AED3295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3658F273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BC77" w14:textId="102CE22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F048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proofErr w:type="spellStart"/>
            <w:r w:rsidRPr="0034030D">
              <w:rPr>
                <w:color w:val="000000"/>
                <w:lang w:val="lt-LT"/>
              </w:rPr>
              <w:t>Šlavantų</w:t>
            </w:r>
            <w:proofErr w:type="spellEnd"/>
            <w:r w:rsidRPr="0034030D">
              <w:rPr>
                <w:color w:val="000000"/>
                <w:lang w:val="lt-LT"/>
              </w:rPr>
              <w:t xml:space="preserve"> 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C5D6" w14:textId="40A64960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Avižienių k. </w:t>
            </w:r>
            <w:proofErr w:type="spellStart"/>
            <w:r w:rsidRPr="0034030D">
              <w:rPr>
                <w:color w:val="000000"/>
                <w:lang w:val="lt-LT"/>
              </w:rPr>
              <w:t>Šlavantų</w:t>
            </w:r>
            <w:proofErr w:type="spellEnd"/>
            <w:r w:rsidRPr="0034030D">
              <w:rPr>
                <w:color w:val="000000"/>
                <w:lang w:val="lt-LT"/>
              </w:rPr>
              <w:t xml:space="preserve">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7C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7000002540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614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144,81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FA2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144,81</w:t>
            </w:r>
          </w:p>
          <w:p w14:paraId="32D516E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EC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4400-6296-7166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4B8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A24E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44/3427001</w:t>
            </w:r>
          </w:p>
          <w:p w14:paraId="0A854947" w14:textId="38BA630F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223F7ABE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EE76" w14:textId="24EC0EE4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DFAF" w14:textId="5C8F30E4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Privažiuojamasis kelias prie sodybų nuo kelio LZ1235 </w:t>
            </w:r>
            <w:proofErr w:type="spellStart"/>
            <w:r w:rsidRPr="0034030D">
              <w:rPr>
                <w:color w:val="000000"/>
                <w:lang w:val="lt-LT"/>
              </w:rPr>
              <w:t>Viktarinas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Smališkės</w:t>
            </w:r>
            <w:proofErr w:type="spellEnd"/>
            <w:r w:rsidRPr="0034030D">
              <w:rPr>
                <w:color w:val="000000"/>
                <w:lang w:val="lt-LT"/>
              </w:rPr>
              <w:t>–Paliepis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2CF7" w14:textId="4659B7C0" w:rsidR="006741BE" w:rsidRPr="0034030D" w:rsidRDefault="006741BE" w:rsidP="0034030D">
            <w:pPr>
              <w:ind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Paliepio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EB4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A89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4212,36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E53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4158,36</w:t>
            </w:r>
          </w:p>
          <w:p w14:paraId="337A882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1E7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4400-6295-8578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4ED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3E89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44/3426089</w:t>
            </w:r>
          </w:p>
          <w:p w14:paraId="643A0E32" w14:textId="617703A0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2C4595ED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980C" w14:textId="0F0400D2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FA12" w14:textId="50CE65E8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Kelias Nr. LZ1211, </w:t>
            </w:r>
            <w:proofErr w:type="spellStart"/>
            <w:r w:rsidRPr="0034030D">
              <w:rPr>
                <w:color w:val="000000"/>
                <w:lang w:val="lt-LT"/>
              </w:rPr>
              <w:t>Petroška</w:t>
            </w:r>
            <w:r w:rsidR="0034030D">
              <w:rPr>
                <w:color w:val="000000"/>
                <w:lang w:val="lt-LT"/>
              </w:rPr>
              <w:t>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Petroškų</w:t>
            </w:r>
            <w:proofErr w:type="spellEnd"/>
            <w:r w:rsidRPr="0034030D">
              <w:rPr>
                <w:color w:val="000000"/>
                <w:lang w:val="lt-LT"/>
              </w:rPr>
              <w:t xml:space="preserve"> GC sandėliai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691D" w14:textId="0068B6E2" w:rsidR="006741BE" w:rsidRPr="0034030D" w:rsidRDefault="006741BE" w:rsidP="0034030D">
            <w:pPr>
              <w:ind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Petroškų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01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CA-00002775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029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18487,58</w:t>
            </w:r>
          </w:p>
          <w:p w14:paraId="56C847F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DAE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18250,56</w:t>
            </w:r>
          </w:p>
          <w:p w14:paraId="099FAA0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A28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4400-6295-1408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535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0,779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D85A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44/3424845</w:t>
            </w:r>
          </w:p>
          <w:p w14:paraId="0BB4A5B4" w14:textId="2DD2EE6A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396E6246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6D08" w14:textId="27A0306A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8DC4" w14:textId="099733C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Nuvažiuojamasis kelias į laukus Vainiūnų k. nuo kelio 2518 Veisiejai</w:t>
            </w:r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Vainiūnai</w:t>
            </w:r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Barzdžiūnai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Liškiava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8B71" w14:textId="2645BD1A" w:rsidR="006741BE" w:rsidRPr="0034030D" w:rsidRDefault="006741BE" w:rsidP="0034030D">
            <w:pPr>
              <w:ind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Vainiūnų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55F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165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54,05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A92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3DFEE53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157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4400-6297-7195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6A8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0,403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6CBB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44/3427337</w:t>
            </w:r>
          </w:p>
          <w:p w14:paraId="4A54FCAD" w14:textId="10111175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1EBFFA9C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E0B5" w14:textId="476E07DB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7252" w14:textId="1A68E81D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Nuvažiuojamasis kelias į laukus Vainiūnų k. nuo kelio 2518 Veisiejai</w:t>
            </w:r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Vainiūnai</w:t>
            </w:r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Barzdžiūnai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Liškiava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833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9D2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3BB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54,05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859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5968CED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F7E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lang w:val="lt-LT"/>
              </w:rPr>
              <w:t>4400-6297-7219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450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0,412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6E98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44/3427339</w:t>
            </w:r>
          </w:p>
          <w:p w14:paraId="5E7A8EAA" w14:textId="79D76AC6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23725064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E6E6" w14:textId="633042FC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D02F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Nuvažiuojamasis kelias į laukus </w:t>
            </w:r>
            <w:proofErr w:type="spellStart"/>
            <w:r w:rsidRPr="0034030D">
              <w:rPr>
                <w:color w:val="000000"/>
                <w:lang w:val="lt-LT"/>
              </w:rPr>
              <w:t>Cibūlių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 nuo kelio 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719F" w14:textId="77777777" w:rsidR="006741BE" w:rsidRPr="0034030D" w:rsidRDefault="006741BE" w:rsidP="0034030D">
            <w:pPr>
              <w:ind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Cibūlių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8C5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99A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25,22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CAA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3E35F4C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B36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4400-6296-2425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889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3E4E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44/3426542</w:t>
            </w:r>
          </w:p>
          <w:p w14:paraId="381BF427" w14:textId="582833C0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5194929E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C618" w14:textId="4D86A300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88A4" w14:textId="7BA85B9B" w:rsidR="006741BE" w:rsidRPr="0034030D" w:rsidRDefault="006741BE" w:rsidP="00437725">
            <w:pPr>
              <w:rPr>
                <w:color w:val="000000"/>
                <w:lang w:val="lt-LT"/>
              </w:rPr>
            </w:pPr>
            <w:proofErr w:type="spellStart"/>
            <w:r w:rsidRPr="0034030D">
              <w:rPr>
                <w:color w:val="000000"/>
                <w:lang w:val="lt-LT"/>
              </w:rPr>
              <w:t>Pakirsniai</w:t>
            </w:r>
            <w:proofErr w:type="spellEnd"/>
            <w:r w:rsidRPr="0034030D">
              <w:rPr>
                <w:color w:val="000000"/>
                <w:lang w:val="lt-LT"/>
              </w:rPr>
              <w:t>–Hipodromas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FA94" w14:textId="5C745134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Pakirsnių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FB7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CD2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21951,08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2F4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21669,66</w:t>
            </w:r>
          </w:p>
          <w:p w14:paraId="4A6C960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5F4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4400-6294-4227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5E1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0,623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9741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44/3424835</w:t>
            </w:r>
          </w:p>
          <w:p w14:paraId="06F073BB" w14:textId="1956367A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1FD52905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8E64" w14:textId="41280E97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67C0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Privažiuojamasis kelias prie miško nuo Ąžuolų 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E6EC" w14:textId="755C3205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Rolių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D21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ŠEŠT110001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480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909,12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415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34,42</w:t>
            </w:r>
          </w:p>
          <w:p w14:paraId="04773F5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8E7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4400-6295-2161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95B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0,520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8A22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44/3426071</w:t>
            </w:r>
          </w:p>
          <w:p w14:paraId="465E043B" w14:textId="1B74A51D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30BCD315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9A2" w14:textId="38C49DA8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2D5E" w14:textId="1FFBF010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Papartėliai</w:t>
            </w:r>
            <w:r w:rsid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Gurčiškė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501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F74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MELI112482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13C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48397,82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9C4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7C05275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(2020-09-24)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07A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4400-6294-2287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68D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1,222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6A69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44/3425397</w:t>
            </w:r>
          </w:p>
          <w:p w14:paraId="6D1DF13E" w14:textId="64EF0540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26F83707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9456" w14:textId="69E117F6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97A8F" w14:textId="32209D63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Nuvažiuojamasis kelias į </w:t>
            </w:r>
            <w:proofErr w:type="spellStart"/>
            <w:r w:rsidRPr="0034030D">
              <w:rPr>
                <w:color w:val="000000"/>
                <w:lang w:val="lt-LT"/>
              </w:rPr>
              <w:t>Varnakampį</w:t>
            </w:r>
            <w:proofErr w:type="spellEnd"/>
            <w:r w:rsidRPr="0034030D">
              <w:rPr>
                <w:color w:val="000000"/>
                <w:lang w:val="lt-LT"/>
              </w:rPr>
              <w:t xml:space="preserve"> nuo kelio 2608 Jusevičiai</w:t>
            </w:r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Būdvietis–Derviniai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BF8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6AE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CA-00002716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B27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10764,92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F85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10626,90</w:t>
            </w:r>
          </w:p>
          <w:p w14:paraId="5BA61D4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A1E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4400-6295-2150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F45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0,499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6F04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44/3426070</w:t>
            </w:r>
          </w:p>
          <w:p w14:paraId="53F2DC3F" w14:textId="40A95F89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6B1C1DC1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CEBA" w14:textId="7B6121B7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7E79" w14:textId="202C05DE" w:rsidR="006741BE" w:rsidRPr="0034030D" w:rsidRDefault="006741BE" w:rsidP="00437725">
            <w:pPr>
              <w:rPr>
                <w:color w:val="000000"/>
                <w:lang w:val="lt-LT"/>
              </w:rPr>
            </w:pPr>
            <w:proofErr w:type="spellStart"/>
            <w:r w:rsidRPr="0034030D">
              <w:rPr>
                <w:color w:val="000000"/>
                <w:lang w:val="lt-LT"/>
              </w:rPr>
              <w:t>Mečiūnai</w:t>
            </w:r>
            <w:proofErr w:type="spellEnd"/>
            <w:r w:rsidRPr="0034030D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Semoškai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DE0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3007" w14:textId="6CF7ECDD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CA-00005577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810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12139,04</w:t>
            </w:r>
          </w:p>
          <w:p w14:paraId="786EC45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B69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11983,42</w:t>
            </w:r>
          </w:p>
          <w:p w14:paraId="74BCAF7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8F0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4400-6293-3088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998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0,520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4476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44/3424891</w:t>
            </w:r>
          </w:p>
          <w:p w14:paraId="2A8929FA" w14:textId="3CC2EB34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0C242F5F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6F53" w14:textId="58575227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8085" w14:textId="77777777" w:rsidR="006741BE" w:rsidRPr="0034030D" w:rsidRDefault="006741BE" w:rsidP="0034030D">
            <w:pPr>
              <w:ind w:right="-108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Privažiuojamasis kelias prie laukų nuo gatvės LZ7011 Kalnų 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3F18" w14:textId="7E46CEA5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Bajoriškių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27D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CA-00002554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2E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12824,30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DBF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12659,88</w:t>
            </w:r>
          </w:p>
          <w:p w14:paraId="02DCC88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9C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4400-6292-5604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2E5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0,834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C3DC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44/3424264</w:t>
            </w:r>
          </w:p>
          <w:p w14:paraId="078172F7" w14:textId="1CC5FAF7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600FC595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077B" w14:textId="28F798EE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EDD3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Sodų g., </w:t>
            </w:r>
            <w:proofErr w:type="spellStart"/>
            <w:r w:rsidRPr="0034030D">
              <w:rPr>
                <w:color w:val="000000"/>
                <w:lang w:val="lt-LT"/>
              </w:rPr>
              <w:t>Verstaminų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k., Šventežerio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7FF6" w14:textId="7D729396" w:rsidR="006741BE" w:rsidRPr="0034030D" w:rsidRDefault="006741BE" w:rsidP="0034030D">
            <w:pPr>
              <w:ind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Verstaminų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 Sodų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BEB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7000002133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339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524,30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EC3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502,50</w:t>
            </w:r>
          </w:p>
          <w:p w14:paraId="7FCB068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F96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4400-6303-4611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FA5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3ED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44/3431304</w:t>
            </w:r>
          </w:p>
          <w:p w14:paraId="6F606501" w14:textId="72399DBC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2443E995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C676" w14:textId="3DB2B87B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74D5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Energetikų g., Lazdijai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F2A8" w14:textId="2F94E73E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m. Energetikų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0AB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CA-00002922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033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4469,78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3DE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3229,25</w:t>
            </w:r>
          </w:p>
          <w:p w14:paraId="2A44EC1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E22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4400-6303-4599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B34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CB2B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44/3431302</w:t>
            </w:r>
          </w:p>
          <w:p w14:paraId="6DB718EB" w14:textId="2765247E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5179F0F7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B67E" w14:textId="0C5C0E3E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F6E9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Energetikų g., Lazdijai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1B2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m. Energetikų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0D6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CA-00002922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142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4469,78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E7C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1183,23</w:t>
            </w:r>
          </w:p>
          <w:p w14:paraId="540B54F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973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4400-6304-7965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131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1C39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44/3432368</w:t>
            </w:r>
          </w:p>
          <w:p w14:paraId="301284B5" w14:textId="6E35BE87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306C5F29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0C12" w14:textId="429B25E8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EE4B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Saulėtekio g. (atšaka), Veisiejai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B8B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lang w:val="lt-LT"/>
              </w:rPr>
              <w:t>Lazdijų r. sav. Veisiejų m. Saulėtekio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4B7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CA-00002905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ECE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6066,99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489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5989,21</w:t>
            </w:r>
          </w:p>
          <w:p w14:paraId="5CFEAD4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CC3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4400-6304-7932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829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A2D2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44/3432366</w:t>
            </w:r>
          </w:p>
          <w:p w14:paraId="54FE0756" w14:textId="1EDB2932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60D8D5C5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7778" w14:textId="550A16C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0CB0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Dzūkų g., Lazdijai (atšaka)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A76" w14:textId="7E77F1D6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m. Dzūkų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B87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7000009513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51D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6916,53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E7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8351,59</w:t>
            </w:r>
          </w:p>
          <w:p w14:paraId="29074B5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016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4400-6303-1363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C03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BCFE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44/3431163</w:t>
            </w:r>
          </w:p>
          <w:p w14:paraId="0B9B5357" w14:textId="58C82939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0BF27630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400" w14:textId="7F181CBD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213F" w14:textId="6F34B4EF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Saulėtekio g. (atšaka), Veisiejai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416F" w14:textId="77777777" w:rsidR="006741BE" w:rsidRPr="0034030D" w:rsidRDefault="006741BE" w:rsidP="0034030D">
            <w:pPr>
              <w:ind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Veisiejų m. Saulėtekio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071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CA-00002904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A133" w14:textId="5A85A769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27147,23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088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26799,19</w:t>
            </w:r>
          </w:p>
          <w:p w14:paraId="10AE0B8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8A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4400-6303-4588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016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587B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44/3431301</w:t>
            </w:r>
          </w:p>
          <w:p w14:paraId="19EF49E4" w14:textId="11E2432E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24DCF385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D86A" w14:textId="5B13800F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5790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Liepų g. Metelių k. Seirijų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0F4C" w14:textId="54744CF9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 Metelių k. Liepų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A43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SEIR110021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91F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36718,32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74F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6104,89</w:t>
            </w:r>
          </w:p>
          <w:p w14:paraId="3141402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FD8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4400-6297-9368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FAB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B81D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44/3427469</w:t>
            </w:r>
          </w:p>
          <w:p w14:paraId="3D7DF997" w14:textId="3037FC86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7579E094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EABD" w14:textId="1624B3F7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420F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Žvejų g. Metelių k. Seirijų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46B" w14:textId="0CB9C088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 Metelių k. Žvejų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84D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SEIR110002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589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4770,20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17F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32E5E4F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1B0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4400-6297-2032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238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0,491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C42A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44/3427457</w:t>
            </w:r>
          </w:p>
          <w:p w14:paraId="75205C17" w14:textId="6EDF7F16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7A1286D5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8247" w14:textId="1918CF84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C905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Žvejų g. Metelių k. Seirijų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758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 Metelių k. Žvejų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4BB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SEIR110002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959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4770,20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904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772FBAE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F1E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lang w:val="lt-LT"/>
              </w:rPr>
              <w:t>4400-6304-4773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125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C6E9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44/3431636</w:t>
            </w:r>
          </w:p>
          <w:p w14:paraId="57DAA5AB" w14:textId="0F1B6A1A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1DFC1AB8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80EE" w14:textId="67DDCB0D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0580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proofErr w:type="spellStart"/>
            <w:r w:rsidRPr="0034030D">
              <w:rPr>
                <w:color w:val="000000"/>
                <w:lang w:val="lt-LT"/>
              </w:rPr>
              <w:t>Mokykos</w:t>
            </w:r>
            <w:proofErr w:type="spellEnd"/>
            <w:r w:rsidRPr="0034030D">
              <w:rPr>
                <w:color w:val="000000"/>
                <w:lang w:val="lt-LT"/>
              </w:rPr>
              <w:t xml:space="preserve"> g. (atšaka), </w:t>
            </w:r>
            <w:proofErr w:type="spellStart"/>
            <w:r w:rsidRPr="0034030D">
              <w:rPr>
                <w:color w:val="000000"/>
                <w:lang w:val="lt-LT"/>
              </w:rPr>
              <w:t>Verstaminų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k., Lazdijų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CD94" w14:textId="4D1BCD3D" w:rsidR="006741BE" w:rsidRPr="0034030D" w:rsidRDefault="006741BE" w:rsidP="0034030D">
            <w:pPr>
              <w:ind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 </w:t>
            </w:r>
            <w:proofErr w:type="spellStart"/>
            <w:r w:rsidRPr="0034030D">
              <w:rPr>
                <w:color w:val="000000"/>
                <w:lang w:val="lt-LT"/>
              </w:rPr>
              <w:t>Verstaminų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 Mokyklos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649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CA-00002918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427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2082,78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AAC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2056,08</w:t>
            </w:r>
          </w:p>
          <w:p w14:paraId="148D063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197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4400-6303-4600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CD9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EDE1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44/3431303</w:t>
            </w:r>
          </w:p>
          <w:p w14:paraId="7BF5C10D" w14:textId="29C22BB5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507FC210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B638" w14:textId="42C3923B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7716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Dzūkų g., Lazdijai (atšaka)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3A77" w14:textId="3E9D80F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m. Dzūkų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DF4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CA-00005569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983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20051,93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F1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19906,63</w:t>
            </w:r>
          </w:p>
          <w:p w14:paraId="3807645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844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4400-6303-4633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3D8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394F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44/3431306</w:t>
            </w:r>
          </w:p>
          <w:p w14:paraId="522780A9" w14:textId="19138471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27BC0806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C484" w14:textId="63CDB979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DA96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proofErr w:type="spellStart"/>
            <w:r w:rsidRPr="0034030D">
              <w:rPr>
                <w:color w:val="000000"/>
                <w:lang w:val="lt-LT"/>
              </w:rPr>
              <w:t>Naudorio</w:t>
            </w:r>
            <w:proofErr w:type="spellEnd"/>
            <w:r w:rsidRPr="0034030D">
              <w:rPr>
                <w:color w:val="000000"/>
                <w:lang w:val="lt-LT"/>
              </w:rPr>
              <w:t xml:space="preserve"> g., </w:t>
            </w:r>
            <w:proofErr w:type="spellStart"/>
            <w:r w:rsidRPr="0034030D">
              <w:rPr>
                <w:color w:val="000000"/>
                <w:lang w:val="lt-LT"/>
              </w:rPr>
              <w:t>Paveisiejų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k., Veisiejų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624" w14:textId="3B695B79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Paveisiejų</w:t>
            </w:r>
            <w:proofErr w:type="spellEnd"/>
            <w:r w:rsidRPr="0034030D">
              <w:rPr>
                <w:color w:val="000000"/>
                <w:lang w:val="lt-LT"/>
              </w:rPr>
              <w:t xml:space="preserve"> g. </w:t>
            </w:r>
            <w:proofErr w:type="spellStart"/>
            <w:r w:rsidRPr="0034030D">
              <w:rPr>
                <w:color w:val="000000"/>
                <w:lang w:val="lt-LT"/>
              </w:rPr>
              <w:t>Naudorio</w:t>
            </w:r>
            <w:proofErr w:type="spellEnd"/>
            <w:r w:rsidRPr="0034030D">
              <w:rPr>
                <w:color w:val="000000"/>
                <w:lang w:val="lt-LT"/>
              </w:rPr>
              <w:t xml:space="preserve">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C16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CA-00002885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31D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15000,68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505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14808,36</w:t>
            </w:r>
          </w:p>
          <w:p w14:paraId="488091B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1CF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4400-6303-4577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747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0,631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B911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44/3431300</w:t>
            </w:r>
          </w:p>
          <w:p w14:paraId="51EDB816" w14:textId="1CCC93AF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61A6C1F2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9476" w14:textId="66514134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5B3D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M. K. Čiurlionio g., Lazdijai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3469" w14:textId="53E6FF55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m. M. K. Čiurlionio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86B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LAZM110013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910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4502,10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29E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978,88</w:t>
            </w:r>
          </w:p>
          <w:p w14:paraId="572B9E5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38E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4400-6303-1341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4EC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5BF1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44/3431161</w:t>
            </w:r>
          </w:p>
          <w:p w14:paraId="0A3D02F2" w14:textId="6F4A4FA0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1BA74EF3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5E6B" w14:textId="563F5775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123B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Miško g., Krosna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0F5E" w14:textId="5FDE3991" w:rsidR="006741BE" w:rsidRPr="0034030D" w:rsidRDefault="006741BE" w:rsidP="0034030D">
            <w:pPr>
              <w:ind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Krosnos mstl. Miško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9E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CA-00002834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7D2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3650,71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DE9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3603,91</w:t>
            </w:r>
          </w:p>
          <w:p w14:paraId="4D8315A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D79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4400-6303-1309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F3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0,428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15EB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44/3431157</w:t>
            </w:r>
          </w:p>
          <w:p w14:paraId="05D6C745" w14:textId="10DDB007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6E23792C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928C" w14:textId="570B0F1A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EFA2" w14:textId="1928598A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Kelias Nr. LZ1223, </w:t>
            </w:r>
            <w:r w:rsidRPr="00990AF2">
              <w:rPr>
                <w:color w:val="000000"/>
                <w:lang w:val="lt-LT"/>
              </w:rPr>
              <w:t>P</w:t>
            </w:r>
            <w:r w:rsidRPr="0034030D">
              <w:rPr>
                <w:color w:val="000000"/>
                <w:lang w:val="lt-LT"/>
              </w:rPr>
              <w:t>rivažiuojamasis kelias prie Termento ež. nuo kelio LZ1222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ED8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E99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CA-00002784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956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5756,89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7CF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5683,09</w:t>
            </w:r>
          </w:p>
          <w:p w14:paraId="7D3F1D8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17D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4400-6298-9642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664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343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44/3427898</w:t>
            </w:r>
          </w:p>
          <w:p w14:paraId="313234E1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652898CD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7A3A" w14:textId="5E4F2BFD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FCFA" w14:textId="2A9F81A2" w:rsidR="006741BE" w:rsidRPr="0034030D" w:rsidRDefault="006741BE" w:rsidP="00437725">
            <w:pPr>
              <w:rPr>
                <w:color w:val="000000"/>
                <w:lang w:val="lt-LT"/>
              </w:rPr>
            </w:pPr>
            <w:proofErr w:type="spellStart"/>
            <w:r w:rsidRPr="0034030D">
              <w:rPr>
                <w:color w:val="000000"/>
                <w:lang w:val="lt-LT"/>
              </w:rPr>
              <w:t>Kučiūnai</w:t>
            </w:r>
            <w:proofErr w:type="spellEnd"/>
            <w:r w:rsidR="0034030D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Lenkijos Respublikos siena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0F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0E0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7000008171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79D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30554,31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70B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12929,01</w:t>
            </w:r>
          </w:p>
          <w:p w14:paraId="71980CF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B8A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4400-6291-7795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8C7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1,568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F105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44/3423981</w:t>
            </w:r>
          </w:p>
          <w:p w14:paraId="7C690D1A" w14:textId="23B6BC9C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06E09E3C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E223" w14:textId="1E57770F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479C" w14:textId="13C67942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Nuvažiuojamasis kelias į laukus nuo kelio LZ0825 </w:t>
            </w:r>
            <w:proofErr w:type="spellStart"/>
            <w:r w:rsidRPr="0034030D">
              <w:rPr>
                <w:color w:val="000000"/>
                <w:lang w:val="lt-LT"/>
              </w:rPr>
              <w:t>Krikštonys</w:t>
            </w:r>
            <w:proofErr w:type="spellEnd"/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upelis Anga</w:t>
            </w:r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sodyba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FEE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4FA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MELI111447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1D5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4518,07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7B2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72EA438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(2020-10-01)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F47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4400-6298-9697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9CF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0,721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A578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44/3427903</w:t>
            </w:r>
          </w:p>
          <w:p w14:paraId="5BB9EDB2" w14:textId="346E6BC3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7715BA30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0BBB" w14:textId="1C7F2E61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FE05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Turistų g. (atšaka), Lazdijai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CDAC" w14:textId="6B5359C6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m. Turistų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20B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CA-00002937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A94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37738,76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762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37254,92</w:t>
            </w:r>
          </w:p>
          <w:p w14:paraId="2AD813E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8AC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4400-6303-1352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1803" w14:textId="0F523B2A" w:rsidR="006741BE" w:rsidRPr="0034030D" w:rsidRDefault="00A622FA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FCF1" w14:textId="77777777" w:rsidR="00F55BE5" w:rsidRPr="0034030D" w:rsidRDefault="00F55BE5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44/3431162</w:t>
            </w:r>
          </w:p>
          <w:p w14:paraId="184A57C4" w14:textId="1DF95BC6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6E49FF56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C84A" w14:textId="5622EDFE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44F" w14:textId="3BFFB7F5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Ateities g., Krosna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C1BC" w14:textId="77A7E28F" w:rsidR="006741BE" w:rsidRPr="0034030D" w:rsidRDefault="006741BE" w:rsidP="007933F2">
            <w:pPr>
              <w:ind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Krosnos mstl. Ateities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044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CA-00002835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8F67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3814,53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2FB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3765,63</w:t>
            </w:r>
          </w:p>
          <w:p w14:paraId="706485A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6A1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4400-6303-1318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123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76A2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44/3431158</w:t>
            </w:r>
          </w:p>
          <w:p w14:paraId="0058EB5D" w14:textId="6DAFFC36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752AF786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7B0F" w14:textId="1511104E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B734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Pušyno g. (atšaka), Metelių k. Seirijų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2E0A" w14:textId="7EAB7BDC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Metelių k. Pušyno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21E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C8F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22D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3747944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6F0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4400-6298-9675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810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F469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44/3427901</w:t>
            </w:r>
          </w:p>
          <w:p w14:paraId="135669F1" w14:textId="136B90CA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569CA700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B9A2" w14:textId="4AAB2A72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2955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Ežero g., Veisiejai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8589" w14:textId="13BBA721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Veisiejų m. Ežero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A29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VEIM110005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70C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1004,05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8D4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1C7FDB1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(2014-12-31)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F17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4400-6298-9664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986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6ABC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44/3427900</w:t>
            </w:r>
          </w:p>
          <w:p w14:paraId="27467FAC" w14:textId="209E61E3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09B59B75" w14:textId="77777777" w:rsidTr="00437725">
        <w:trPr>
          <w:trHeight w:val="9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89B5" w14:textId="23883467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560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Žvejų g. (atšaka), Metelių k. Seirijų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7794" w14:textId="21074860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Metelių k. Žvejų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28F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E80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13,41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D37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53D6BA5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8F0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4400-6298-9653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C21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5E7F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44/3427899</w:t>
            </w:r>
          </w:p>
          <w:p w14:paraId="67BAF0D2" w14:textId="771E0665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0829F78F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91F3" w14:textId="3B4F16DB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E4D4" w14:textId="01EBA3A4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Privažiuojamasis kelias prie kelio LZ0007 Dumblis</w:t>
            </w:r>
            <w:r w:rsidR="007933F2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Buniškiai</w:t>
            </w:r>
            <w:proofErr w:type="spellEnd"/>
            <w:r w:rsidRPr="0034030D">
              <w:rPr>
                <w:color w:val="000000"/>
                <w:lang w:val="lt-LT"/>
              </w:rPr>
              <w:t xml:space="preserve"> nuo kelio 134 Leipalingis</w:t>
            </w:r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Lazdijai</w:t>
            </w:r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Kalvarija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72C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2D5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CA-00002556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218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3089,06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C30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3049,46</w:t>
            </w:r>
          </w:p>
          <w:p w14:paraId="196A2B0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525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4400-6297-9379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008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20BA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44/3427470</w:t>
            </w:r>
          </w:p>
          <w:p w14:paraId="0922692F" w14:textId="55E85517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077F3A9F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75D" w14:textId="642C9551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C064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Ežero g., Metelių k. Seirijų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7B7E" w14:textId="2F7044DF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Metelių k. Ežero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6F5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SEIR110019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3A5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108546,40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955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18996,09</w:t>
            </w:r>
          </w:p>
          <w:p w14:paraId="6E90EE0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BBA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4400-6297-9357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22D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0,838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F017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44/3427468</w:t>
            </w:r>
          </w:p>
          <w:p w14:paraId="426A6A5D" w14:textId="4D152BB2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78B72880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8828" w14:textId="1D69226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2851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Geležinkelio g., Krosna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97B2" w14:textId="010EE91F" w:rsidR="006741BE" w:rsidRPr="0034030D" w:rsidRDefault="006741BE" w:rsidP="007933F2">
            <w:pPr>
              <w:ind w:left="-106"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Krosnos mstl. Geležinkelio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73A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7000002264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71B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144,81</w:t>
            </w:r>
          </w:p>
          <w:p w14:paraId="241DBC3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675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134,58</w:t>
            </w:r>
          </w:p>
          <w:p w14:paraId="008D34C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033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4400-6297-9346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736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3518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44/3427467</w:t>
            </w:r>
          </w:p>
          <w:p w14:paraId="3B4F9FED" w14:textId="403A2B6C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68D10DFF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BBCD" w14:textId="6559014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6059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Alyvų g., Krosna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E4A2" w14:textId="3411F007" w:rsidR="006741BE" w:rsidRPr="0034030D" w:rsidRDefault="006741BE" w:rsidP="007933F2">
            <w:pPr>
              <w:ind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Krosnos mstl. Alyvų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24C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C69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7629,05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B6F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7531,25</w:t>
            </w:r>
          </w:p>
          <w:p w14:paraId="69BF363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E2D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4400-6297-9335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772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CA5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44/3427466</w:t>
            </w:r>
          </w:p>
          <w:p w14:paraId="0EAB9DCA" w14:textId="12A0AD52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5FCE30BC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D1A5" w14:textId="22924441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70E5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Dugnų g., Kailinių k., Veisiejų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E5BF" w14:textId="2F320500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Kailinių k. Dugnų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A11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VEIS110002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8FC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3147,59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5F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6753FB0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(2014-12-31)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421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4400-6297-2010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351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1,243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A18B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44/3426955</w:t>
            </w:r>
          </w:p>
          <w:p w14:paraId="6AB93FB7" w14:textId="3925E986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31DF4CC2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93A9" w14:textId="60512E14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7B6E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Naujoji g., Salų k., Lazdijų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1E46" w14:textId="2CF6A8C8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Salų k. Naujoji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522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CA-00002831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C04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64577,49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924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63749,57</w:t>
            </w:r>
          </w:p>
          <w:p w14:paraId="5F976F7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D36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4400-6297-2021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85C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0,614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3D6C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44/3426956</w:t>
            </w:r>
          </w:p>
          <w:p w14:paraId="0A672411" w14:textId="7E7C7F22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08E744C9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8B3C" w14:textId="2561A58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780D" w14:textId="394279EB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Kelias Kukliai</w:t>
            </w:r>
            <w:r w:rsidR="007933F2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Leonardavas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833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651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CA-00002609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D55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49144,20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6E2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12180,48</w:t>
            </w:r>
          </w:p>
          <w:p w14:paraId="46BFB30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D98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4400-6298-9186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02A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0,469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1031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44/3428486</w:t>
            </w:r>
          </w:p>
          <w:p w14:paraId="1356EDA3" w14:textId="09264A2B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53C82210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79D5" w14:textId="2E1749D0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BDAA" w14:textId="6EB96A39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Kelias Kukliai</w:t>
            </w:r>
            <w:r w:rsidR="007933F2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Leonardavas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21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21D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CA-00002609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916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49144,20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80A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36333,66</w:t>
            </w:r>
          </w:p>
          <w:p w14:paraId="33641EB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385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4400-6298-9197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BC8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1,399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1742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44/3428487</w:t>
            </w:r>
          </w:p>
          <w:p w14:paraId="2CAF1512" w14:textId="1CF80F31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207B59D0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A770" w14:textId="4E778561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558C" w14:textId="0E212F4A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Privažiuojamasis kelias prie Kanaukų nuo kelio 2507 Seirijai</w:t>
            </w:r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Gudeliai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97E0" w14:textId="0DB5BF56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 Kanaukų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592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CA-00002721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EF6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31148,06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D5F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31148,06</w:t>
            </w:r>
          </w:p>
          <w:p w14:paraId="2C269AF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(2023-12-15)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794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4400-6298-9175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7AB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0,974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CE76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44/3428485</w:t>
            </w:r>
          </w:p>
          <w:p w14:paraId="46A76FDD" w14:textId="736B8DC9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4956DAE6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42F3" w14:textId="5A44CBC1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3B91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Nuvažiuojamasis kelias į </w:t>
            </w:r>
            <w:proofErr w:type="spellStart"/>
            <w:r w:rsidRPr="0034030D">
              <w:rPr>
                <w:color w:val="000000"/>
                <w:lang w:val="lt-LT"/>
              </w:rPr>
              <w:t>Kareivonių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 nuo kelio LZ0301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AF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Kareivonių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682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CA-00002666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7CA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23027,57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9BF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22732,35</w:t>
            </w:r>
          </w:p>
          <w:p w14:paraId="0837F3E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907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4400-6298-9142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A02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0,680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5129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44/3428482</w:t>
            </w:r>
          </w:p>
          <w:p w14:paraId="68636CEE" w14:textId="002B40B3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0C1C22C8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8DBC" w14:textId="1C498C1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3984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Žvejų g., Aštriosios Kirsnos k., Būdviečio sen.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5D16" w14:textId="107A0AB1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Aštriosios Kirsnos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F08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D69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7839,67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8DE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7739,17</w:t>
            </w:r>
          </w:p>
          <w:p w14:paraId="382B934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6D3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4400-6287-4518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FAA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545B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44/3422194</w:t>
            </w:r>
          </w:p>
          <w:p w14:paraId="16DBDF8F" w14:textId="165DBD11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3DAF6CDD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151E" w14:textId="4C8F6A07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FE28" w14:textId="21E69655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Privažiuojamasis kelias prie sodybos nuo kelio LZ0002 </w:t>
            </w:r>
            <w:proofErr w:type="spellStart"/>
            <w:r w:rsidRPr="0034030D">
              <w:rPr>
                <w:color w:val="000000"/>
                <w:lang w:val="lt-LT"/>
              </w:rPr>
              <w:t>Nekrūnai</w:t>
            </w:r>
            <w:proofErr w:type="spellEnd"/>
            <w:r w:rsidRPr="0034030D">
              <w:rPr>
                <w:color w:val="000000"/>
                <w:lang w:val="lt-LT"/>
              </w:rPr>
              <w:t>–Lazdijai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31B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92E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49A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18815,21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B0A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18573,99</w:t>
            </w:r>
          </w:p>
          <w:p w14:paraId="19D01C3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1A4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4400-6297-9382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028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0,921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4AEF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44/3427471</w:t>
            </w:r>
          </w:p>
          <w:p w14:paraId="77B38983" w14:textId="252AE4D5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5584FF70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20F2" w14:textId="34E36011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A267" w14:textId="7F8841CE" w:rsidR="006741BE" w:rsidRPr="0034030D" w:rsidRDefault="006741BE" w:rsidP="00437725">
            <w:pPr>
              <w:rPr>
                <w:color w:val="000000"/>
                <w:lang w:val="lt-LT"/>
              </w:rPr>
            </w:pPr>
            <w:proofErr w:type="spellStart"/>
            <w:r w:rsidRPr="0034030D">
              <w:rPr>
                <w:color w:val="000000"/>
                <w:lang w:val="lt-LT"/>
              </w:rPr>
              <w:t>Ivoškai</w:t>
            </w:r>
            <w:proofErr w:type="spellEnd"/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Kalviai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35F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Lazdijų </w:t>
            </w:r>
            <w:r w:rsidRPr="0034030D">
              <w:rPr>
                <w:color w:val="000000"/>
                <w:lang w:val="lt-LT"/>
              </w:rPr>
              <w:lastRenderedPageBreak/>
              <w:t>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0C5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lastRenderedPageBreak/>
              <w:t>CA-00002685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CEA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67538,17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D7B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66672,29</w:t>
            </w:r>
          </w:p>
          <w:p w14:paraId="2D53D19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108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4400-6291-7784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25F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0,599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4D4B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44/3423980</w:t>
            </w:r>
          </w:p>
          <w:p w14:paraId="6F922AE8" w14:textId="7999954D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2606ADDF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60F3" w14:textId="11E937A2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2E61" w14:textId="33A09985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Nuvažiuojamasis kelias į laukus Šventežerio </w:t>
            </w:r>
            <w:r w:rsidRPr="00990AF2">
              <w:rPr>
                <w:color w:val="000000"/>
                <w:lang w:val="lt-LT"/>
              </w:rPr>
              <w:t>k.</w:t>
            </w:r>
            <w:r w:rsidRPr="0034030D">
              <w:rPr>
                <w:color w:val="000000"/>
                <w:lang w:val="lt-LT"/>
              </w:rPr>
              <w:t xml:space="preserve"> nuo kelio LZ0105 Šventežeris</w:t>
            </w:r>
            <w:r w:rsidR="007933F2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Prapuntai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32D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B98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CA-00002619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88A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16428,20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B2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16217,58</w:t>
            </w:r>
          </w:p>
          <w:p w14:paraId="18DC9BB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335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4400-6291-7773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659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0,702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4B46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44/3423979</w:t>
            </w:r>
          </w:p>
          <w:p w14:paraId="370A6D0F" w14:textId="140199CB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7BB1CD27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FA2F" w14:textId="3B07F1F5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C36D" w14:textId="7C421A4D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Kelias LZ0314</w:t>
            </w:r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kelias LZ1246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0B1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005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485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78700,93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C90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77691,95</w:t>
            </w:r>
          </w:p>
          <w:p w14:paraId="53005EE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32C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4400-5847-2861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25D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2,131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F854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44/2735203</w:t>
            </w:r>
          </w:p>
          <w:p w14:paraId="03FF7ED8" w14:textId="1C75CD1A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4242C5C7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4335" w14:textId="3ADA0F02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33C7" w14:textId="57C6734C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Kelias 2515</w:t>
            </w:r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kelias 2512 (žiedas)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25F2" w14:textId="34F8EC39" w:rsidR="006741BE" w:rsidRPr="0034030D" w:rsidRDefault="006741BE" w:rsidP="007933F2">
            <w:pPr>
              <w:ind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Onciškių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87C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CA-00002753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A7A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11373,37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8A7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6260,52</w:t>
            </w:r>
          </w:p>
          <w:p w14:paraId="20D18DB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457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4400-6294-8692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224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0,242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BAA9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44/3425518</w:t>
            </w:r>
          </w:p>
          <w:p w14:paraId="6B29EBAA" w14:textId="6E4A1571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5F8CD8F7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4839" w14:textId="5A7E92BF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7FE3" w14:textId="76F8275F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Kelias 2515</w:t>
            </w:r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kelias 2512 (žiedas)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DE63" w14:textId="4C8B2694" w:rsidR="006741BE" w:rsidRPr="0034030D" w:rsidRDefault="006741BE" w:rsidP="007933F2">
            <w:pPr>
              <w:ind w:left="-106" w:right="-107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Juozapavičių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5B4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CA-00002753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33A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11373,37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B76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4967,03</w:t>
            </w:r>
          </w:p>
          <w:p w14:paraId="26D4A7D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C0E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4400-5659-2071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94A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0,192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18B2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44/2627557</w:t>
            </w:r>
          </w:p>
          <w:p w14:paraId="02891239" w14:textId="2B257654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60709B22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67C8" w14:textId="44D08D1E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2B4B" w14:textId="02CE0F7E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Kelias </w:t>
            </w:r>
            <w:proofErr w:type="spellStart"/>
            <w:r w:rsidRPr="0034030D">
              <w:rPr>
                <w:color w:val="000000"/>
                <w:lang w:val="lt-LT"/>
              </w:rPr>
              <w:t>Lapšius</w:t>
            </w:r>
            <w:proofErr w:type="spellEnd"/>
            <w:r w:rsidR="007933F2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Raganiškė</w:t>
            </w:r>
            <w:proofErr w:type="spellEnd"/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kelias 180 Druskininkai</w:t>
            </w:r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Leipalingis</w:t>
            </w:r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Seirijai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823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152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CA-00005550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2DB6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88576,57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A55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53197,39</w:t>
            </w:r>
          </w:p>
          <w:p w14:paraId="02FEEB1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BDC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4400-5828-4672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74D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2,437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F169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44/2722885</w:t>
            </w:r>
          </w:p>
          <w:p w14:paraId="5BE0F700" w14:textId="57394C1B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099567EA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42EA" w14:textId="0FC288AD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E380" w14:textId="1C6D8DB5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Kelias </w:t>
            </w:r>
            <w:proofErr w:type="spellStart"/>
            <w:r w:rsidRPr="0034030D">
              <w:rPr>
                <w:color w:val="000000"/>
                <w:lang w:val="lt-LT"/>
              </w:rPr>
              <w:t>Lapšius</w:t>
            </w:r>
            <w:proofErr w:type="spellEnd"/>
            <w:r w:rsidR="007933F2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Raganiškė</w:t>
            </w:r>
            <w:proofErr w:type="spellEnd"/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kelias 180 Druskininkai</w:t>
            </w:r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Leipalingis</w:t>
            </w:r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Seirijai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6CD6" w14:textId="1153D220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Lapšiaus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FE3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CA-00005550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653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88576,57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C3E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20781,26</w:t>
            </w:r>
          </w:p>
          <w:p w14:paraId="10343A8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F6F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lang w:val="lt-LT"/>
              </w:rPr>
              <w:t>4400-6295-1342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98B0" w14:textId="344A2C25" w:rsidR="006741BE" w:rsidRPr="0034030D" w:rsidRDefault="003F1B40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0,952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5000" w14:textId="77777777" w:rsidR="0012530C" w:rsidRPr="0034030D" w:rsidRDefault="0012530C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44/3424842</w:t>
            </w:r>
          </w:p>
          <w:p w14:paraId="5A8A6018" w14:textId="4592754B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23670F04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44C3" w14:textId="350200FB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D4FE" w14:textId="3F9DA6C9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Kelias </w:t>
            </w:r>
            <w:proofErr w:type="spellStart"/>
            <w:r w:rsidRPr="0034030D">
              <w:rPr>
                <w:color w:val="000000"/>
                <w:lang w:val="lt-LT"/>
              </w:rPr>
              <w:t>Lapšius</w:t>
            </w:r>
            <w:proofErr w:type="spellEnd"/>
            <w:r w:rsidR="007933F2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Raganiškė</w:t>
            </w:r>
            <w:proofErr w:type="spellEnd"/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kelias 180 Druskininkai-Leipalingis</w:t>
            </w:r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Seirijai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DA2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Lapšiaus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029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CA-00005550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343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88576,57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975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13555,84</w:t>
            </w:r>
          </w:p>
          <w:p w14:paraId="16C4EC7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03E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lang w:val="lt-LT"/>
              </w:rPr>
              <w:t>4400-6295-1353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5B6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0,621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B8F5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44/3424843</w:t>
            </w:r>
          </w:p>
          <w:p w14:paraId="143A80AC" w14:textId="02C43F30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1581E29A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DFB3" w14:textId="28EC7680" w:rsidR="006741BE" w:rsidRPr="0034030D" w:rsidRDefault="006741BE" w:rsidP="00667CAC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A84E" w14:textId="0AC6F968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Kelias </w:t>
            </w:r>
            <w:proofErr w:type="spellStart"/>
            <w:r w:rsidRPr="0034030D">
              <w:rPr>
                <w:color w:val="000000"/>
                <w:lang w:val="lt-LT"/>
              </w:rPr>
              <w:t>Varviškė</w:t>
            </w:r>
            <w:proofErr w:type="spellEnd"/>
            <w:r w:rsidR="007933F2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Sventijanskas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566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C13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CA-00002682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6522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167628,53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B01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166431,19</w:t>
            </w:r>
          </w:p>
          <w:p w14:paraId="5B74CA3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008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4400-5849-6732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966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1,798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F42C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44/2736485</w:t>
            </w:r>
          </w:p>
          <w:p w14:paraId="63E2F946" w14:textId="3DB8B362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16C15F22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DE33" w14:textId="128AD3C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2378" w14:textId="2A1B75FD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Kelias </w:t>
            </w:r>
            <w:proofErr w:type="spellStart"/>
            <w:r w:rsidRPr="0034030D">
              <w:rPr>
                <w:color w:val="000000"/>
                <w:lang w:val="lt-LT"/>
              </w:rPr>
              <w:t>Viktarinas</w:t>
            </w:r>
            <w:proofErr w:type="spellEnd"/>
            <w:r w:rsidR="007933F2">
              <w:rPr>
                <w:color w:val="000000"/>
                <w:lang w:val="lt-LT"/>
              </w:rPr>
              <w:t>–</w:t>
            </w:r>
            <w:proofErr w:type="spellStart"/>
            <w:r w:rsidRPr="0034030D">
              <w:rPr>
                <w:color w:val="000000"/>
                <w:lang w:val="lt-LT"/>
              </w:rPr>
              <w:t>Smališkės</w:t>
            </w:r>
            <w:proofErr w:type="spellEnd"/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Paliepis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7D6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89F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CA-00002793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B90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82772,87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852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81711,67</w:t>
            </w:r>
          </w:p>
          <w:p w14:paraId="3426F39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100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4400-5846-4849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2DF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3,505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50DF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44/2734894</w:t>
            </w:r>
          </w:p>
          <w:p w14:paraId="22364352" w14:textId="71C6911D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6E92A1DC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53A0" w14:textId="72EA8959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E46A" w14:textId="229C6C88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Kelias </w:t>
            </w:r>
            <w:proofErr w:type="spellStart"/>
            <w:r w:rsidRPr="0034030D">
              <w:rPr>
                <w:color w:val="000000"/>
                <w:lang w:val="lt-LT"/>
              </w:rPr>
              <w:t>Sventijanskas</w:t>
            </w:r>
            <w:proofErr w:type="spellEnd"/>
            <w:r w:rsidR="007933F2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kelias LZ0326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6E5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r. sav. teritorija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2B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CA-00002683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594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75494,85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04FB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74526,97</w:t>
            </w:r>
          </w:p>
          <w:p w14:paraId="31020B9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7E9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4400-5845-7399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710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2,378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CAEB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44/2734503</w:t>
            </w:r>
          </w:p>
          <w:p w14:paraId="1F828E1D" w14:textId="69BA068F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74E99193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5F06" w14:textId="2AA40D4D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2472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Žvejų gatvė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1D41" w14:textId="57B0C308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Veisiejų m. Žvejų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198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VEIM110022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9E0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15820,90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AB3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3D88137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(2021-07-31)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250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4400-6305-7661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655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0,421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7DFE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44/3432539</w:t>
            </w:r>
          </w:p>
          <w:p w14:paraId="654A77FA" w14:textId="209A9410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3BCFA311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B9DA" w14:textId="729F0116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A701" w14:textId="200DE469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Privažiuojamasis kelias prie Karvinės up. nuo kelio 132 Alytus</w:t>
            </w:r>
            <w:r w:rsidR="00667CAC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Seirijai</w:t>
            </w:r>
            <w:r w:rsidR="00667CAC">
              <w:rPr>
                <w:color w:val="000000"/>
                <w:lang w:val="lt-LT"/>
              </w:rPr>
              <w:t>–</w:t>
            </w:r>
            <w:r w:rsidRPr="0034030D">
              <w:rPr>
                <w:color w:val="000000"/>
                <w:lang w:val="lt-LT"/>
              </w:rPr>
              <w:t>Lazdijai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9DCB" w14:textId="3336E698" w:rsidR="006741BE" w:rsidRPr="0034030D" w:rsidRDefault="006741BE" w:rsidP="00667CAC">
            <w:pPr>
              <w:ind w:right="-104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Gervėnų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32B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1F53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48,03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6919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0742DBE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A4A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4400-6301-9927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5B6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0,986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A251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44/3429649</w:t>
            </w:r>
          </w:p>
          <w:p w14:paraId="170BD3F9" w14:textId="652EE3CE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7A23E4DF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9214" w14:textId="58F99915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C702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Privažiuojamasis kelias prie sodybos </w:t>
            </w:r>
            <w:proofErr w:type="spellStart"/>
            <w:r w:rsidRPr="0034030D">
              <w:rPr>
                <w:color w:val="000000"/>
                <w:lang w:val="lt-LT"/>
              </w:rPr>
              <w:t>Lapšiaus</w:t>
            </w:r>
            <w:proofErr w:type="spellEnd"/>
            <w:r w:rsidRPr="0034030D">
              <w:rPr>
                <w:color w:val="000000"/>
                <w:lang w:val="lt-LT"/>
              </w:rPr>
              <w:t xml:space="preserve"> k. nuo kelio LZ1142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64F9" w14:textId="5C392325" w:rsidR="006741BE" w:rsidRPr="0034030D" w:rsidRDefault="006741BE" w:rsidP="00667CAC">
            <w:pPr>
              <w:ind w:right="-104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Lapšiaus</w:t>
            </w:r>
            <w:proofErr w:type="spellEnd"/>
            <w:r w:rsidRPr="0034030D">
              <w:rPr>
                <w:color w:val="000000"/>
                <w:lang w:val="lt-LT"/>
              </w:rPr>
              <w:t xml:space="preserve">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AF1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CA-00002271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D91D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57,44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DAD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0,00</w:t>
            </w:r>
          </w:p>
          <w:p w14:paraId="2A744C5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(2019-05-15)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8432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4400-6301-9916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480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0,371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3AE5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44/3429648</w:t>
            </w:r>
          </w:p>
          <w:p w14:paraId="2F3E0A75" w14:textId="52E6464D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7A6CCF7D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2BF5" w14:textId="7A72B0A3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340A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Privažiuojamasis kelias prie sodybų </w:t>
            </w:r>
            <w:proofErr w:type="spellStart"/>
            <w:r w:rsidRPr="0034030D">
              <w:rPr>
                <w:color w:val="000000"/>
                <w:lang w:val="lt-LT"/>
              </w:rPr>
              <w:t>Papalazdijų</w:t>
            </w:r>
            <w:proofErr w:type="spellEnd"/>
            <w:r w:rsidRPr="0034030D">
              <w:rPr>
                <w:color w:val="000000"/>
                <w:lang w:val="lt-LT"/>
              </w:rPr>
              <w:t xml:space="preserve"> II k. nuo kelio 2510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3BE6" w14:textId="170618B0" w:rsidR="006741BE" w:rsidRPr="0034030D" w:rsidRDefault="006741BE" w:rsidP="00667CAC">
            <w:pPr>
              <w:ind w:right="-104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Lazdijų r. sav. </w:t>
            </w:r>
            <w:proofErr w:type="spellStart"/>
            <w:r w:rsidRPr="0034030D">
              <w:rPr>
                <w:color w:val="000000"/>
                <w:lang w:val="lt-LT"/>
              </w:rPr>
              <w:t>Papalazdijų</w:t>
            </w:r>
            <w:proofErr w:type="spellEnd"/>
            <w:r w:rsidRPr="0034030D">
              <w:rPr>
                <w:color w:val="000000"/>
                <w:lang w:val="lt-LT"/>
              </w:rPr>
              <w:t xml:space="preserve"> II k.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BF58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CA-00005555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62B4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27784,46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82D0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15496,61</w:t>
            </w:r>
          </w:p>
          <w:p w14:paraId="4AB71CDC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FFB5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4400-6298-9153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B027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0,618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8324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44/3428483</w:t>
            </w:r>
          </w:p>
          <w:p w14:paraId="332DADAF" w14:textId="6723EA76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  <w:tr w:rsidR="006741BE" w:rsidRPr="0034030D" w14:paraId="1CDB5ED2" w14:textId="77777777" w:rsidTr="00437725">
        <w:trPr>
          <w:trHeight w:val="68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E21A" w14:textId="1CEF60A4" w:rsidR="006741BE" w:rsidRPr="0034030D" w:rsidRDefault="006741BE" w:rsidP="00437725">
            <w:pPr>
              <w:pStyle w:val="Sraopastraipa"/>
              <w:numPr>
                <w:ilvl w:val="0"/>
                <w:numId w:val="18"/>
              </w:numPr>
              <w:jc w:val="center"/>
              <w:rPr>
                <w:lang w:val="lt-L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C44F" w14:textId="77777777" w:rsidR="006741BE" w:rsidRPr="0034030D" w:rsidRDefault="006741BE" w:rsidP="00437725">
            <w:pPr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 xml:space="preserve">Privažiuojamasis kelias prie sodybų </w:t>
            </w:r>
            <w:proofErr w:type="spellStart"/>
            <w:r w:rsidRPr="0034030D">
              <w:rPr>
                <w:color w:val="000000"/>
                <w:lang w:val="lt-LT"/>
              </w:rPr>
              <w:t>Papalazdijų</w:t>
            </w:r>
            <w:proofErr w:type="spellEnd"/>
            <w:r w:rsidRPr="0034030D">
              <w:rPr>
                <w:color w:val="000000"/>
                <w:lang w:val="lt-LT"/>
              </w:rPr>
              <w:t xml:space="preserve"> II k. nuo kelio 2510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BB67" w14:textId="5FEDCE09" w:rsidR="006741BE" w:rsidRPr="0034030D" w:rsidRDefault="006741BE" w:rsidP="00667CAC">
            <w:pPr>
              <w:ind w:right="-104"/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Lazdijų r. sav. Lazdijų 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3ACF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CA-00005555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82F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27784,46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8BCA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11960,97</w:t>
            </w:r>
          </w:p>
          <w:p w14:paraId="1ECC6521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(2024-02-29)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64EE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4400-6298-9164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C2F3" w14:textId="77777777" w:rsidR="006741BE" w:rsidRPr="0034030D" w:rsidRDefault="006741BE" w:rsidP="00437725">
            <w:pPr>
              <w:jc w:val="center"/>
              <w:rPr>
                <w:color w:val="000000"/>
                <w:lang w:val="lt-LT"/>
              </w:rPr>
            </w:pPr>
            <w:r w:rsidRPr="0034030D">
              <w:rPr>
                <w:color w:val="000000"/>
                <w:lang w:val="lt-LT"/>
              </w:rPr>
              <w:t>0,477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9881" w14:textId="77777777" w:rsidR="006741BE" w:rsidRPr="0034030D" w:rsidRDefault="006741BE" w:rsidP="00437725">
            <w:pPr>
              <w:jc w:val="center"/>
              <w:rPr>
                <w:lang w:val="lt-LT"/>
              </w:rPr>
            </w:pPr>
            <w:r w:rsidRPr="0034030D">
              <w:rPr>
                <w:lang w:val="lt-LT"/>
              </w:rPr>
              <w:t>44/3428484</w:t>
            </w:r>
          </w:p>
          <w:p w14:paraId="585A577E" w14:textId="67E69FAF" w:rsidR="006741BE" w:rsidRPr="0034030D" w:rsidRDefault="006741BE" w:rsidP="00437725">
            <w:pPr>
              <w:jc w:val="center"/>
              <w:rPr>
                <w:lang w:val="lt-LT"/>
              </w:rPr>
            </w:pPr>
          </w:p>
        </w:tc>
      </w:tr>
    </w:tbl>
    <w:p w14:paraId="4840321B" w14:textId="77777777" w:rsidR="006741BE" w:rsidRPr="0034030D" w:rsidRDefault="006741BE" w:rsidP="006741BE">
      <w:pPr>
        <w:rPr>
          <w:lang w:val="lt-LT"/>
        </w:rPr>
      </w:pPr>
    </w:p>
    <w:p w14:paraId="07BED6A3" w14:textId="59F984F2" w:rsidR="006741BE" w:rsidRPr="00017F48" w:rsidRDefault="0012530C" w:rsidP="00F97CB5">
      <w:pPr>
        <w:jc w:val="center"/>
        <w:rPr>
          <w:bCs/>
          <w:lang w:val="lt-LT"/>
        </w:rPr>
      </w:pPr>
      <w:r w:rsidRPr="00017F48">
        <w:rPr>
          <w:bCs/>
          <w:lang w:val="lt-LT"/>
        </w:rPr>
        <w:t>___________</w:t>
      </w:r>
      <w:r w:rsidR="00667CAC" w:rsidRPr="00017F48">
        <w:rPr>
          <w:bCs/>
          <w:lang w:val="lt-LT"/>
        </w:rPr>
        <w:t>_____</w:t>
      </w:r>
      <w:r w:rsidRPr="00017F48">
        <w:rPr>
          <w:bCs/>
          <w:lang w:val="lt-LT"/>
        </w:rPr>
        <w:t>__</w:t>
      </w:r>
    </w:p>
    <w:sectPr w:rsidR="006741BE" w:rsidRPr="00017F48" w:rsidSect="00EC1C44">
      <w:headerReference w:type="first" r:id="rId10"/>
      <w:footnotePr>
        <w:pos w:val="beneathText"/>
      </w:footnotePr>
      <w:pgSz w:w="16837" w:h="11905" w:orient="landscape"/>
      <w:pgMar w:top="1134" w:right="1134" w:bottom="1134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5B13C" w14:textId="77777777" w:rsidR="004F5B10" w:rsidRDefault="004F5B10" w:rsidP="00DC3704">
      <w:r>
        <w:separator/>
      </w:r>
    </w:p>
  </w:endnote>
  <w:endnote w:type="continuationSeparator" w:id="0">
    <w:p w14:paraId="59280951" w14:textId="77777777" w:rsidR="004F5B10" w:rsidRDefault="004F5B10" w:rsidP="00D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F62CB" w14:textId="77777777" w:rsidR="004F5B10" w:rsidRDefault="004F5B10" w:rsidP="00DC3704">
      <w:r>
        <w:separator/>
      </w:r>
    </w:p>
  </w:footnote>
  <w:footnote w:type="continuationSeparator" w:id="0">
    <w:p w14:paraId="0F548A41" w14:textId="77777777" w:rsidR="004F5B10" w:rsidRDefault="004F5B10" w:rsidP="00D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E7D3A" w14:textId="77777777" w:rsidR="0068413B" w:rsidRPr="00B81BEB" w:rsidRDefault="0068413B">
    <w:pPr>
      <w:pStyle w:val="Antrats"/>
      <w:jc w:val="center"/>
      <w:rPr>
        <w:rFonts w:ascii="Times New Roman" w:hAnsi="Times New Roman"/>
        <w:sz w:val="24"/>
        <w:szCs w:val="22"/>
      </w:rPr>
    </w:pPr>
    <w:r w:rsidRPr="00B81BEB">
      <w:rPr>
        <w:rFonts w:ascii="Times New Roman" w:hAnsi="Times New Roman"/>
        <w:sz w:val="24"/>
        <w:szCs w:val="22"/>
      </w:rPr>
      <w:fldChar w:fldCharType="begin"/>
    </w:r>
    <w:r w:rsidRPr="00B81BEB">
      <w:rPr>
        <w:rFonts w:ascii="Times New Roman" w:hAnsi="Times New Roman"/>
        <w:sz w:val="24"/>
        <w:szCs w:val="22"/>
      </w:rPr>
      <w:instrText>PAGE   \* MERGEFORMAT</w:instrText>
    </w:r>
    <w:r w:rsidRPr="00B81BEB">
      <w:rPr>
        <w:rFonts w:ascii="Times New Roman" w:hAnsi="Times New Roman"/>
        <w:sz w:val="24"/>
        <w:szCs w:val="22"/>
      </w:rPr>
      <w:fldChar w:fldCharType="separate"/>
    </w:r>
    <w:r w:rsidRPr="00B81BEB">
      <w:rPr>
        <w:rFonts w:ascii="Times New Roman" w:hAnsi="Times New Roman"/>
        <w:sz w:val="24"/>
        <w:szCs w:val="22"/>
        <w:lang w:val="lt-LT"/>
      </w:rPr>
      <w:t>2</w:t>
    </w:r>
    <w:r w:rsidRPr="00B81BEB">
      <w:rPr>
        <w:rFonts w:ascii="Times New Roman" w:hAnsi="Times New Roman"/>
        <w:sz w:val="24"/>
        <w:szCs w:val="22"/>
      </w:rPr>
      <w:fldChar w:fldCharType="end"/>
    </w:r>
  </w:p>
  <w:p w14:paraId="0E06F303" w14:textId="77777777" w:rsidR="0068413B" w:rsidRDefault="0068413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544B7" w14:textId="56514CBD" w:rsidR="00CA01A6" w:rsidRPr="000A55AA" w:rsidRDefault="000A55AA" w:rsidP="004C2E49">
    <w:pPr>
      <w:pStyle w:val="Antrats"/>
      <w:jc w:val="right"/>
      <w:rPr>
        <w:rFonts w:ascii="Times New Roman" w:hAnsi="Times New Roman"/>
        <w:b/>
        <w:bCs/>
        <w:sz w:val="24"/>
        <w:szCs w:val="24"/>
        <w:lang w:val="lt-LT"/>
      </w:rPr>
    </w:pPr>
    <w:r w:rsidRPr="000A55AA">
      <w:rPr>
        <w:rFonts w:ascii="Times New Roman" w:hAnsi="Times New Roman"/>
        <w:b/>
        <w:bCs/>
        <w:sz w:val="24"/>
        <w:szCs w:val="24"/>
        <w:lang w:val="lt-LT"/>
      </w:rPr>
      <w:t>Projektas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46F1B" w14:textId="72D73174" w:rsidR="00437725" w:rsidRPr="00437725" w:rsidRDefault="00437725" w:rsidP="0043772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FD92527"/>
    <w:multiLevelType w:val="hybridMultilevel"/>
    <w:tmpl w:val="22C08D8E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71339"/>
    <w:multiLevelType w:val="hybridMultilevel"/>
    <w:tmpl w:val="C8EE0306"/>
    <w:lvl w:ilvl="0" w:tplc="03EE0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C22993"/>
    <w:multiLevelType w:val="hybridMultilevel"/>
    <w:tmpl w:val="7A2675C2"/>
    <w:lvl w:ilvl="0" w:tplc="5F56F7E4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F97D27"/>
    <w:multiLevelType w:val="hybridMultilevel"/>
    <w:tmpl w:val="EF9A7826"/>
    <w:lvl w:ilvl="0" w:tplc="19621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1D5A4C"/>
    <w:multiLevelType w:val="hybridMultilevel"/>
    <w:tmpl w:val="A1B4FEA4"/>
    <w:lvl w:ilvl="0" w:tplc="D2303184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75D8C"/>
    <w:multiLevelType w:val="hybridMultilevel"/>
    <w:tmpl w:val="89422336"/>
    <w:lvl w:ilvl="0" w:tplc="50E83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4F768D"/>
    <w:multiLevelType w:val="hybridMultilevel"/>
    <w:tmpl w:val="9A0075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601A3"/>
    <w:multiLevelType w:val="hybridMultilevel"/>
    <w:tmpl w:val="476ED84E"/>
    <w:lvl w:ilvl="0" w:tplc="0427000F">
      <w:start w:val="1"/>
      <w:numFmt w:val="decimal"/>
      <w:lvlText w:val="%1."/>
      <w:lvlJc w:val="left"/>
      <w:pPr>
        <w:ind w:left="928" w:hanging="360"/>
      </w:pPr>
    </w:lvl>
    <w:lvl w:ilvl="1" w:tplc="04270019">
      <w:start w:val="1"/>
      <w:numFmt w:val="lowerLetter"/>
      <w:lvlText w:val="%2."/>
      <w:lvlJc w:val="left"/>
      <w:pPr>
        <w:ind w:left="1014" w:hanging="360"/>
      </w:pPr>
    </w:lvl>
    <w:lvl w:ilvl="2" w:tplc="0427001B">
      <w:start w:val="1"/>
      <w:numFmt w:val="lowerRoman"/>
      <w:lvlText w:val="%3."/>
      <w:lvlJc w:val="right"/>
      <w:pPr>
        <w:ind w:left="1734" w:hanging="180"/>
      </w:pPr>
    </w:lvl>
    <w:lvl w:ilvl="3" w:tplc="0427000F">
      <w:start w:val="1"/>
      <w:numFmt w:val="decimal"/>
      <w:lvlText w:val="%4."/>
      <w:lvlJc w:val="left"/>
      <w:pPr>
        <w:ind w:left="2454" w:hanging="360"/>
      </w:pPr>
    </w:lvl>
    <w:lvl w:ilvl="4" w:tplc="04270019">
      <w:start w:val="1"/>
      <w:numFmt w:val="lowerLetter"/>
      <w:lvlText w:val="%5."/>
      <w:lvlJc w:val="left"/>
      <w:pPr>
        <w:ind w:left="3174" w:hanging="360"/>
      </w:pPr>
    </w:lvl>
    <w:lvl w:ilvl="5" w:tplc="0427001B">
      <w:start w:val="1"/>
      <w:numFmt w:val="lowerRoman"/>
      <w:lvlText w:val="%6."/>
      <w:lvlJc w:val="right"/>
      <w:pPr>
        <w:ind w:left="3894" w:hanging="180"/>
      </w:pPr>
    </w:lvl>
    <w:lvl w:ilvl="6" w:tplc="0427000F">
      <w:start w:val="1"/>
      <w:numFmt w:val="decimal"/>
      <w:lvlText w:val="%7."/>
      <w:lvlJc w:val="left"/>
      <w:pPr>
        <w:ind w:left="4614" w:hanging="360"/>
      </w:pPr>
    </w:lvl>
    <w:lvl w:ilvl="7" w:tplc="04270019">
      <w:start w:val="1"/>
      <w:numFmt w:val="lowerLetter"/>
      <w:lvlText w:val="%8."/>
      <w:lvlJc w:val="left"/>
      <w:pPr>
        <w:ind w:left="5334" w:hanging="360"/>
      </w:pPr>
    </w:lvl>
    <w:lvl w:ilvl="8" w:tplc="0427001B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54D2426F"/>
    <w:multiLevelType w:val="hybridMultilevel"/>
    <w:tmpl w:val="CCA2DBBA"/>
    <w:lvl w:ilvl="0" w:tplc="0427000F">
      <w:start w:val="1"/>
      <w:numFmt w:val="decimal"/>
      <w:lvlText w:val="%1."/>
      <w:lvlJc w:val="left"/>
      <w:pPr>
        <w:ind w:left="785" w:hanging="360"/>
      </w:pPr>
    </w:lvl>
    <w:lvl w:ilvl="1" w:tplc="04270019">
      <w:start w:val="1"/>
      <w:numFmt w:val="lowerLetter"/>
      <w:lvlText w:val="%2."/>
      <w:lvlJc w:val="left"/>
      <w:pPr>
        <w:ind w:left="1473" w:hanging="360"/>
      </w:pPr>
    </w:lvl>
    <w:lvl w:ilvl="2" w:tplc="0427001B">
      <w:start w:val="1"/>
      <w:numFmt w:val="lowerRoman"/>
      <w:lvlText w:val="%3."/>
      <w:lvlJc w:val="right"/>
      <w:pPr>
        <w:ind w:left="2193" w:hanging="180"/>
      </w:pPr>
    </w:lvl>
    <w:lvl w:ilvl="3" w:tplc="0427000F">
      <w:start w:val="1"/>
      <w:numFmt w:val="decimal"/>
      <w:lvlText w:val="%4."/>
      <w:lvlJc w:val="left"/>
      <w:pPr>
        <w:ind w:left="2913" w:hanging="360"/>
      </w:pPr>
    </w:lvl>
    <w:lvl w:ilvl="4" w:tplc="04270019">
      <w:start w:val="1"/>
      <w:numFmt w:val="lowerLetter"/>
      <w:lvlText w:val="%5."/>
      <w:lvlJc w:val="left"/>
      <w:pPr>
        <w:ind w:left="3633" w:hanging="360"/>
      </w:pPr>
    </w:lvl>
    <w:lvl w:ilvl="5" w:tplc="0427001B">
      <w:start w:val="1"/>
      <w:numFmt w:val="lowerRoman"/>
      <w:lvlText w:val="%6."/>
      <w:lvlJc w:val="right"/>
      <w:pPr>
        <w:ind w:left="4353" w:hanging="180"/>
      </w:pPr>
    </w:lvl>
    <w:lvl w:ilvl="6" w:tplc="0427000F">
      <w:start w:val="1"/>
      <w:numFmt w:val="decimal"/>
      <w:lvlText w:val="%7."/>
      <w:lvlJc w:val="left"/>
      <w:pPr>
        <w:ind w:left="5073" w:hanging="360"/>
      </w:pPr>
    </w:lvl>
    <w:lvl w:ilvl="7" w:tplc="04270019">
      <w:start w:val="1"/>
      <w:numFmt w:val="lowerLetter"/>
      <w:lvlText w:val="%8."/>
      <w:lvlJc w:val="left"/>
      <w:pPr>
        <w:ind w:left="5793" w:hanging="360"/>
      </w:pPr>
    </w:lvl>
    <w:lvl w:ilvl="8" w:tplc="0427001B">
      <w:start w:val="1"/>
      <w:numFmt w:val="lowerRoman"/>
      <w:lvlText w:val="%9."/>
      <w:lvlJc w:val="right"/>
      <w:pPr>
        <w:ind w:left="6513" w:hanging="180"/>
      </w:pPr>
    </w:lvl>
  </w:abstractNum>
  <w:abstractNum w:abstractNumId="10" w15:restartNumberingAfterBreak="0">
    <w:nsid w:val="5EF5365A"/>
    <w:multiLevelType w:val="multilevel"/>
    <w:tmpl w:val="E5A4740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62B87A1A"/>
    <w:multiLevelType w:val="hybridMultilevel"/>
    <w:tmpl w:val="A426F2D8"/>
    <w:lvl w:ilvl="0" w:tplc="E40C22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8D303A"/>
    <w:multiLevelType w:val="hybridMultilevel"/>
    <w:tmpl w:val="EBA490A4"/>
    <w:lvl w:ilvl="0" w:tplc="3904A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D35EE1"/>
    <w:multiLevelType w:val="hybridMultilevel"/>
    <w:tmpl w:val="F738C418"/>
    <w:lvl w:ilvl="0" w:tplc="7E2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CA6F36"/>
    <w:multiLevelType w:val="hybridMultilevel"/>
    <w:tmpl w:val="FF72530C"/>
    <w:lvl w:ilvl="0" w:tplc="8A58CE96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76798C"/>
    <w:multiLevelType w:val="hybridMultilevel"/>
    <w:tmpl w:val="39EA1446"/>
    <w:lvl w:ilvl="0" w:tplc="65665C4C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215195">
    <w:abstractNumId w:val="0"/>
  </w:num>
  <w:num w:numId="2" w16cid:durableId="2031100255">
    <w:abstractNumId w:val="12"/>
  </w:num>
  <w:num w:numId="3" w16cid:durableId="1757169344">
    <w:abstractNumId w:val="3"/>
  </w:num>
  <w:num w:numId="4" w16cid:durableId="2017268708">
    <w:abstractNumId w:val="15"/>
  </w:num>
  <w:num w:numId="5" w16cid:durableId="929582711">
    <w:abstractNumId w:val="11"/>
  </w:num>
  <w:num w:numId="6" w16cid:durableId="1820879858">
    <w:abstractNumId w:val="14"/>
  </w:num>
  <w:num w:numId="7" w16cid:durableId="2069301421">
    <w:abstractNumId w:val="7"/>
  </w:num>
  <w:num w:numId="8" w16cid:durableId="2127847390">
    <w:abstractNumId w:val="13"/>
  </w:num>
  <w:num w:numId="9" w16cid:durableId="318117414">
    <w:abstractNumId w:val="4"/>
  </w:num>
  <w:num w:numId="10" w16cid:durableId="1611736369">
    <w:abstractNumId w:val="2"/>
  </w:num>
  <w:num w:numId="11" w16cid:durableId="1906917073">
    <w:abstractNumId w:val="6"/>
  </w:num>
  <w:num w:numId="12" w16cid:durableId="546186994">
    <w:abstractNumId w:val="10"/>
  </w:num>
  <w:num w:numId="13" w16cid:durableId="1118598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41077445">
    <w:abstractNumId w:val="8"/>
  </w:num>
  <w:num w:numId="15" w16cid:durableId="7671156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8752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845372">
    <w:abstractNumId w:val="1"/>
  </w:num>
  <w:num w:numId="18" w16cid:durableId="1168786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B"/>
    <w:rsid w:val="000046AE"/>
    <w:rsid w:val="000053DC"/>
    <w:rsid w:val="00011E9C"/>
    <w:rsid w:val="00012703"/>
    <w:rsid w:val="00013432"/>
    <w:rsid w:val="000149B3"/>
    <w:rsid w:val="0001573C"/>
    <w:rsid w:val="00017763"/>
    <w:rsid w:val="00017F48"/>
    <w:rsid w:val="0002477A"/>
    <w:rsid w:val="00026A7B"/>
    <w:rsid w:val="000305B9"/>
    <w:rsid w:val="00032FF6"/>
    <w:rsid w:val="000360A1"/>
    <w:rsid w:val="00037833"/>
    <w:rsid w:val="00037DB2"/>
    <w:rsid w:val="00040616"/>
    <w:rsid w:val="000420F3"/>
    <w:rsid w:val="00042622"/>
    <w:rsid w:val="00043F83"/>
    <w:rsid w:val="00044934"/>
    <w:rsid w:val="0004594C"/>
    <w:rsid w:val="00046228"/>
    <w:rsid w:val="00046AD6"/>
    <w:rsid w:val="00050A51"/>
    <w:rsid w:val="00053191"/>
    <w:rsid w:val="00053DBC"/>
    <w:rsid w:val="000563BD"/>
    <w:rsid w:val="00060C11"/>
    <w:rsid w:val="000678D4"/>
    <w:rsid w:val="00075DE6"/>
    <w:rsid w:val="0008015F"/>
    <w:rsid w:val="00081520"/>
    <w:rsid w:val="00081BEE"/>
    <w:rsid w:val="00082854"/>
    <w:rsid w:val="000873E6"/>
    <w:rsid w:val="00093FC6"/>
    <w:rsid w:val="00097A22"/>
    <w:rsid w:val="000A1515"/>
    <w:rsid w:val="000A288A"/>
    <w:rsid w:val="000A55AA"/>
    <w:rsid w:val="000B01C6"/>
    <w:rsid w:val="000B0BF5"/>
    <w:rsid w:val="000C0786"/>
    <w:rsid w:val="000C26F9"/>
    <w:rsid w:val="000C37E9"/>
    <w:rsid w:val="000C5C88"/>
    <w:rsid w:val="000D2ADB"/>
    <w:rsid w:val="000D6DCD"/>
    <w:rsid w:val="000E2CE8"/>
    <w:rsid w:val="000E6EEB"/>
    <w:rsid w:val="000E71C6"/>
    <w:rsid w:val="000F1737"/>
    <w:rsid w:val="000F4080"/>
    <w:rsid w:val="000F584D"/>
    <w:rsid w:val="000F66C6"/>
    <w:rsid w:val="000F6D94"/>
    <w:rsid w:val="00103893"/>
    <w:rsid w:val="00105FEA"/>
    <w:rsid w:val="00106B18"/>
    <w:rsid w:val="001110D2"/>
    <w:rsid w:val="0011414A"/>
    <w:rsid w:val="001159F7"/>
    <w:rsid w:val="00115A1E"/>
    <w:rsid w:val="00117738"/>
    <w:rsid w:val="00122BCD"/>
    <w:rsid w:val="00122FEA"/>
    <w:rsid w:val="001235A5"/>
    <w:rsid w:val="0012443B"/>
    <w:rsid w:val="0012530C"/>
    <w:rsid w:val="00125A03"/>
    <w:rsid w:val="00126FFA"/>
    <w:rsid w:val="0013337E"/>
    <w:rsid w:val="00133F68"/>
    <w:rsid w:val="001377AE"/>
    <w:rsid w:val="001421FE"/>
    <w:rsid w:val="00143425"/>
    <w:rsid w:val="00145D14"/>
    <w:rsid w:val="00147B5C"/>
    <w:rsid w:val="00150309"/>
    <w:rsid w:val="001509CE"/>
    <w:rsid w:val="00152E33"/>
    <w:rsid w:val="00152E38"/>
    <w:rsid w:val="00154063"/>
    <w:rsid w:val="00156C3D"/>
    <w:rsid w:val="00157AC3"/>
    <w:rsid w:val="001600A4"/>
    <w:rsid w:val="001606E3"/>
    <w:rsid w:val="00161587"/>
    <w:rsid w:val="00161FB4"/>
    <w:rsid w:val="00164E66"/>
    <w:rsid w:val="0016676A"/>
    <w:rsid w:val="00171F41"/>
    <w:rsid w:val="00172942"/>
    <w:rsid w:val="00175483"/>
    <w:rsid w:val="001822A9"/>
    <w:rsid w:val="00183027"/>
    <w:rsid w:val="001831BB"/>
    <w:rsid w:val="00183B2D"/>
    <w:rsid w:val="001858D8"/>
    <w:rsid w:val="001868C0"/>
    <w:rsid w:val="00187F99"/>
    <w:rsid w:val="00190E05"/>
    <w:rsid w:val="0019131C"/>
    <w:rsid w:val="001944DE"/>
    <w:rsid w:val="00194C4B"/>
    <w:rsid w:val="001A1D23"/>
    <w:rsid w:val="001A4931"/>
    <w:rsid w:val="001B619C"/>
    <w:rsid w:val="001B75A6"/>
    <w:rsid w:val="001C0A16"/>
    <w:rsid w:val="001C18C9"/>
    <w:rsid w:val="001C31E5"/>
    <w:rsid w:val="001C53B0"/>
    <w:rsid w:val="001C5C36"/>
    <w:rsid w:val="001D65B8"/>
    <w:rsid w:val="001E0C89"/>
    <w:rsid w:val="001E54C8"/>
    <w:rsid w:val="001F2ECE"/>
    <w:rsid w:val="001F366F"/>
    <w:rsid w:val="001F6705"/>
    <w:rsid w:val="001F71B2"/>
    <w:rsid w:val="001F7E68"/>
    <w:rsid w:val="00200E5D"/>
    <w:rsid w:val="00202102"/>
    <w:rsid w:val="00210D95"/>
    <w:rsid w:val="002142A2"/>
    <w:rsid w:val="00217B7B"/>
    <w:rsid w:val="00220B0A"/>
    <w:rsid w:val="0022119E"/>
    <w:rsid w:val="002245D9"/>
    <w:rsid w:val="0022715A"/>
    <w:rsid w:val="00234A2E"/>
    <w:rsid w:val="0024235B"/>
    <w:rsid w:val="00245EAC"/>
    <w:rsid w:val="00246C1D"/>
    <w:rsid w:val="0025073F"/>
    <w:rsid w:val="002514EE"/>
    <w:rsid w:val="00264ED8"/>
    <w:rsid w:val="0027722C"/>
    <w:rsid w:val="00280727"/>
    <w:rsid w:val="002905D7"/>
    <w:rsid w:val="00290DE7"/>
    <w:rsid w:val="00293CF3"/>
    <w:rsid w:val="002A7F92"/>
    <w:rsid w:val="002B0A7D"/>
    <w:rsid w:val="002B2403"/>
    <w:rsid w:val="002B4797"/>
    <w:rsid w:val="002B5C5E"/>
    <w:rsid w:val="002B6052"/>
    <w:rsid w:val="002B70D3"/>
    <w:rsid w:val="002C20C9"/>
    <w:rsid w:val="002C4491"/>
    <w:rsid w:val="002C5261"/>
    <w:rsid w:val="002C5E43"/>
    <w:rsid w:val="002C6F60"/>
    <w:rsid w:val="002D3180"/>
    <w:rsid w:val="002D712C"/>
    <w:rsid w:val="002E0747"/>
    <w:rsid w:val="002E468A"/>
    <w:rsid w:val="002F6A02"/>
    <w:rsid w:val="002F7CBC"/>
    <w:rsid w:val="00303045"/>
    <w:rsid w:val="00303286"/>
    <w:rsid w:val="003059F3"/>
    <w:rsid w:val="00310179"/>
    <w:rsid w:val="00310969"/>
    <w:rsid w:val="003163CC"/>
    <w:rsid w:val="00317658"/>
    <w:rsid w:val="00317B5A"/>
    <w:rsid w:val="00326A51"/>
    <w:rsid w:val="00327952"/>
    <w:rsid w:val="00333D39"/>
    <w:rsid w:val="00334878"/>
    <w:rsid w:val="00335375"/>
    <w:rsid w:val="00335F16"/>
    <w:rsid w:val="00335F29"/>
    <w:rsid w:val="00337F2C"/>
    <w:rsid w:val="0034030D"/>
    <w:rsid w:val="00340EE1"/>
    <w:rsid w:val="00341466"/>
    <w:rsid w:val="003453F2"/>
    <w:rsid w:val="00347F40"/>
    <w:rsid w:val="003578B5"/>
    <w:rsid w:val="003600E0"/>
    <w:rsid w:val="00365127"/>
    <w:rsid w:val="00371BCC"/>
    <w:rsid w:val="00376274"/>
    <w:rsid w:val="00380C41"/>
    <w:rsid w:val="00381FAC"/>
    <w:rsid w:val="0038378F"/>
    <w:rsid w:val="00384ED4"/>
    <w:rsid w:val="003855F9"/>
    <w:rsid w:val="00386298"/>
    <w:rsid w:val="00387716"/>
    <w:rsid w:val="00390644"/>
    <w:rsid w:val="00395488"/>
    <w:rsid w:val="00395AC5"/>
    <w:rsid w:val="003A18A8"/>
    <w:rsid w:val="003A2268"/>
    <w:rsid w:val="003A710D"/>
    <w:rsid w:val="003A7F3D"/>
    <w:rsid w:val="003B0D16"/>
    <w:rsid w:val="003B16EE"/>
    <w:rsid w:val="003B2A7A"/>
    <w:rsid w:val="003B4500"/>
    <w:rsid w:val="003C21A5"/>
    <w:rsid w:val="003C239F"/>
    <w:rsid w:val="003D64D2"/>
    <w:rsid w:val="003D7632"/>
    <w:rsid w:val="003E0981"/>
    <w:rsid w:val="003E0C23"/>
    <w:rsid w:val="003E2523"/>
    <w:rsid w:val="003E3675"/>
    <w:rsid w:val="003F03FC"/>
    <w:rsid w:val="003F1B40"/>
    <w:rsid w:val="003F33AF"/>
    <w:rsid w:val="003F3CDE"/>
    <w:rsid w:val="003F52EA"/>
    <w:rsid w:val="003F5486"/>
    <w:rsid w:val="004014AC"/>
    <w:rsid w:val="00401809"/>
    <w:rsid w:val="00404082"/>
    <w:rsid w:val="004046E2"/>
    <w:rsid w:val="004061B4"/>
    <w:rsid w:val="004069D5"/>
    <w:rsid w:val="004142C2"/>
    <w:rsid w:val="0041548B"/>
    <w:rsid w:val="0041626B"/>
    <w:rsid w:val="004203FF"/>
    <w:rsid w:val="00424F0B"/>
    <w:rsid w:val="00425C50"/>
    <w:rsid w:val="00426929"/>
    <w:rsid w:val="004300E0"/>
    <w:rsid w:val="0043228F"/>
    <w:rsid w:val="00432739"/>
    <w:rsid w:val="00436176"/>
    <w:rsid w:val="00437725"/>
    <w:rsid w:val="00441AE5"/>
    <w:rsid w:val="00442655"/>
    <w:rsid w:val="00442982"/>
    <w:rsid w:val="00447948"/>
    <w:rsid w:val="004552FA"/>
    <w:rsid w:val="0046558F"/>
    <w:rsid w:val="00466193"/>
    <w:rsid w:val="004704A7"/>
    <w:rsid w:val="004707F6"/>
    <w:rsid w:val="00472C61"/>
    <w:rsid w:val="00474747"/>
    <w:rsid w:val="004900A8"/>
    <w:rsid w:val="0049092E"/>
    <w:rsid w:val="004917A9"/>
    <w:rsid w:val="00492A8F"/>
    <w:rsid w:val="00492FF8"/>
    <w:rsid w:val="00495CE6"/>
    <w:rsid w:val="004965B2"/>
    <w:rsid w:val="00496C05"/>
    <w:rsid w:val="00497D82"/>
    <w:rsid w:val="004A0BA9"/>
    <w:rsid w:val="004A1CE0"/>
    <w:rsid w:val="004B4CE8"/>
    <w:rsid w:val="004B639E"/>
    <w:rsid w:val="004B798C"/>
    <w:rsid w:val="004C2E49"/>
    <w:rsid w:val="004C54D3"/>
    <w:rsid w:val="004D023D"/>
    <w:rsid w:val="004D2CB9"/>
    <w:rsid w:val="004D4FEC"/>
    <w:rsid w:val="004D7176"/>
    <w:rsid w:val="004E0E64"/>
    <w:rsid w:val="004E5A97"/>
    <w:rsid w:val="004E633F"/>
    <w:rsid w:val="004F0E37"/>
    <w:rsid w:val="004F2B40"/>
    <w:rsid w:val="004F5B10"/>
    <w:rsid w:val="004F668E"/>
    <w:rsid w:val="00501102"/>
    <w:rsid w:val="00501280"/>
    <w:rsid w:val="00501F98"/>
    <w:rsid w:val="00502F0F"/>
    <w:rsid w:val="0051114D"/>
    <w:rsid w:val="005136B7"/>
    <w:rsid w:val="00515219"/>
    <w:rsid w:val="00520E41"/>
    <w:rsid w:val="0052438C"/>
    <w:rsid w:val="00526971"/>
    <w:rsid w:val="005312F3"/>
    <w:rsid w:val="00532379"/>
    <w:rsid w:val="005340A8"/>
    <w:rsid w:val="00551C72"/>
    <w:rsid w:val="005566CC"/>
    <w:rsid w:val="00560392"/>
    <w:rsid w:val="00561D70"/>
    <w:rsid w:val="00563020"/>
    <w:rsid w:val="00565DD5"/>
    <w:rsid w:val="00565EF9"/>
    <w:rsid w:val="00567319"/>
    <w:rsid w:val="00567AA1"/>
    <w:rsid w:val="00571AC3"/>
    <w:rsid w:val="00576D84"/>
    <w:rsid w:val="005822A1"/>
    <w:rsid w:val="0058657C"/>
    <w:rsid w:val="00586EF9"/>
    <w:rsid w:val="00592AD5"/>
    <w:rsid w:val="00594F9A"/>
    <w:rsid w:val="005A127C"/>
    <w:rsid w:val="005A21BA"/>
    <w:rsid w:val="005A3C5B"/>
    <w:rsid w:val="005A43D3"/>
    <w:rsid w:val="005A4E5B"/>
    <w:rsid w:val="005A65F7"/>
    <w:rsid w:val="005A6F3E"/>
    <w:rsid w:val="005B102B"/>
    <w:rsid w:val="005B2538"/>
    <w:rsid w:val="005B7DB7"/>
    <w:rsid w:val="005B7FD5"/>
    <w:rsid w:val="005C442A"/>
    <w:rsid w:val="005D25D2"/>
    <w:rsid w:val="005D3C8E"/>
    <w:rsid w:val="005E5533"/>
    <w:rsid w:val="005F2EDF"/>
    <w:rsid w:val="005F31B0"/>
    <w:rsid w:val="005F4756"/>
    <w:rsid w:val="005F4F77"/>
    <w:rsid w:val="005F7B15"/>
    <w:rsid w:val="00601528"/>
    <w:rsid w:val="006044A7"/>
    <w:rsid w:val="00611DB7"/>
    <w:rsid w:val="006128E6"/>
    <w:rsid w:val="00617F7B"/>
    <w:rsid w:val="006203ED"/>
    <w:rsid w:val="00624E54"/>
    <w:rsid w:val="0062503A"/>
    <w:rsid w:val="00625D05"/>
    <w:rsid w:val="00626C4E"/>
    <w:rsid w:val="0064040A"/>
    <w:rsid w:val="00641B14"/>
    <w:rsid w:val="00641E63"/>
    <w:rsid w:val="00642C3D"/>
    <w:rsid w:val="00642EB5"/>
    <w:rsid w:val="00643403"/>
    <w:rsid w:val="006471EC"/>
    <w:rsid w:val="00650B9B"/>
    <w:rsid w:val="00651CF2"/>
    <w:rsid w:val="00655DA6"/>
    <w:rsid w:val="00661673"/>
    <w:rsid w:val="0066489D"/>
    <w:rsid w:val="00667CAC"/>
    <w:rsid w:val="006708F7"/>
    <w:rsid w:val="006741BE"/>
    <w:rsid w:val="0067619A"/>
    <w:rsid w:val="00681C49"/>
    <w:rsid w:val="0068413B"/>
    <w:rsid w:val="00684F8A"/>
    <w:rsid w:val="00690D87"/>
    <w:rsid w:val="00691A1D"/>
    <w:rsid w:val="00692D98"/>
    <w:rsid w:val="00693FE7"/>
    <w:rsid w:val="00695EE4"/>
    <w:rsid w:val="006A2D43"/>
    <w:rsid w:val="006A5F7A"/>
    <w:rsid w:val="006A66E8"/>
    <w:rsid w:val="006B0881"/>
    <w:rsid w:val="006B0BCC"/>
    <w:rsid w:val="006B3A2E"/>
    <w:rsid w:val="006B45ED"/>
    <w:rsid w:val="006B4C25"/>
    <w:rsid w:val="006B7CF7"/>
    <w:rsid w:val="006C01F6"/>
    <w:rsid w:val="006C1291"/>
    <w:rsid w:val="006C36AE"/>
    <w:rsid w:val="006C3B9B"/>
    <w:rsid w:val="006C3E6B"/>
    <w:rsid w:val="006C6273"/>
    <w:rsid w:val="006C7321"/>
    <w:rsid w:val="006D4471"/>
    <w:rsid w:val="006D6B19"/>
    <w:rsid w:val="006F0242"/>
    <w:rsid w:val="006F2CB4"/>
    <w:rsid w:val="006F3C9D"/>
    <w:rsid w:val="006F4255"/>
    <w:rsid w:val="006F43A7"/>
    <w:rsid w:val="007017F3"/>
    <w:rsid w:val="007021EE"/>
    <w:rsid w:val="00702870"/>
    <w:rsid w:val="0070341C"/>
    <w:rsid w:val="00711127"/>
    <w:rsid w:val="00714916"/>
    <w:rsid w:val="00721158"/>
    <w:rsid w:val="007230B1"/>
    <w:rsid w:val="00727C79"/>
    <w:rsid w:val="007309A9"/>
    <w:rsid w:val="0073446C"/>
    <w:rsid w:val="00740EC5"/>
    <w:rsid w:val="007423F1"/>
    <w:rsid w:val="00743FE9"/>
    <w:rsid w:val="0074567F"/>
    <w:rsid w:val="0075695B"/>
    <w:rsid w:val="007607CD"/>
    <w:rsid w:val="007614DC"/>
    <w:rsid w:val="00763FF8"/>
    <w:rsid w:val="00772E22"/>
    <w:rsid w:val="007730FB"/>
    <w:rsid w:val="00774300"/>
    <w:rsid w:val="007808C1"/>
    <w:rsid w:val="00786253"/>
    <w:rsid w:val="00790BA9"/>
    <w:rsid w:val="0079142E"/>
    <w:rsid w:val="007933F2"/>
    <w:rsid w:val="0079748B"/>
    <w:rsid w:val="007977F9"/>
    <w:rsid w:val="007A14F6"/>
    <w:rsid w:val="007A1E16"/>
    <w:rsid w:val="007C259E"/>
    <w:rsid w:val="007C64EB"/>
    <w:rsid w:val="007C65FD"/>
    <w:rsid w:val="007D47F8"/>
    <w:rsid w:val="007E1E40"/>
    <w:rsid w:val="007E389B"/>
    <w:rsid w:val="007E6DDB"/>
    <w:rsid w:val="007F2DEF"/>
    <w:rsid w:val="007F79ED"/>
    <w:rsid w:val="0080474F"/>
    <w:rsid w:val="00804755"/>
    <w:rsid w:val="0081078C"/>
    <w:rsid w:val="00814C53"/>
    <w:rsid w:val="00816021"/>
    <w:rsid w:val="008169D4"/>
    <w:rsid w:val="00822B5F"/>
    <w:rsid w:val="00834280"/>
    <w:rsid w:val="00837944"/>
    <w:rsid w:val="00841A5B"/>
    <w:rsid w:val="008432A3"/>
    <w:rsid w:val="00843EA1"/>
    <w:rsid w:val="008505A8"/>
    <w:rsid w:val="008509CD"/>
    <w:rsid w:val="008534D5"/>
    <w:rsid w:val="0085368F"/>
    <w:rsid w:val="008618E5"/>
    <w:rsid w:val="008653A8"/>
    <w:rsid w:val="008656BB"/>
    <w:rsid w:val="0087075D"/>
    <w:rsid w:val="008712AA"/>
    <w:rsid w:val="00871352"/>
    <w:rsid w:val="008724F6"/>
    <w:rsid w:val="00874B00"/>
    <w:rsid w:val="00877C99"/>
    <w:rsid w:val="00881C0C"/>
    <w:rsid w:val="008869B8"/>
    <w:rsid w:val="008879F7"/>
    <w:rsid w:val="00894277"/>
    <w:rsid w:val="008A049B"/>
    <w:rsid w:val="008A1D34"/>
    <w:rsid w:val="008A3016"/>
    <w:rsid w:val="008A6489"/>
    <w:rsid w:val="008A652D"/>
    <w:rsid w:val="008B2392"/>
    <w:rsid w:val="008B4534"/>
    <w:rsid w:val="008C1020"/>
    <w:rsid w:val="008C7E9D"/>
    <w:rsid w:val="008D6F14"/>
    <w:rsid w:val="008D7439"/>
    <w:rsid w:val="008E0315"/>
    <w:rsid w:val="008E443A"/>
    <w:rsid w:val="008E71C7"/>
    <w:rsid w:val="008F643F"/>
    <w:rsid w:val="008F7D39"/>
    <w:rsid w:val="00902138"/>
    <w:rsid w:val="0090257A"/>
    <w:rsid w:val="00903080"/>
    <w:rsid w:val="009039B2"/>
    <w:rsid w:val="00903B28"/>
    <w:rsid w:val="00905853"/>
    <w:rsid w:val="00906D80"/>
    <w:rsid w:val="009077EC"/>
    <w:rsid w:val="00910247"/>
    <w:rsid w:val="009108E4"/>
    <w:rsid w:val="009148E4"/>
    <w:rsid w:val="0092757F"/>
    <w:rsid w:val="0093159C"/>
    <w:rsid w:val="009334B5"/>
    <w:rsid w:val="00937647"/>
    <w:rsid w:val="0094410C"/>
    <w:rsid w:val="00944815"/>
    <w:rsid w:val="009450B8"/>
    <w:rsid w:val="00947210"/>
    <w:rsid w:val="0095121C"/>
    <w:rsid w:val="00952ACA"/>
    <w:rsid w:val="00954128"/>
    <w:rsid w:val="00956AF5"/>
    <w:rsid w:val="00956C00"/>
    <w:rsid w:val="00960167"/>
    <w:rsid w:val="009603B8"/>
    <w:rsid w:val="0096130F"/>
    <w:rsid w:val="00963331"/>
    <w:rsid w:val="009668BB"/>
    <w:rsid w:val="00974619"/>
    <w:rsid w:val="00975256"/>
    <w:rsid w:val="00975FE2"/>
    <w:rsid w:val="00976409"/>
    <w:rsid w:val="00977464"/>
    <w:rsid w:val="009804ED"/>
    <w:rsid w:val="00980E58"/>
    <w:rsid w:val="00981B20"/>
    <w:rsid w:val="00982DD0"/>
    <w:rsid w:val="009847B9"/>
    <w:rsid w:val="00984994"/>
    <w:rsid w:val="00986908"/>
    <w:rsid w:val="00990AF2"/>
    <w:rsid w:val="009914BF"/>
    <w:rsid w:val="009916C9"/>
    <w:rsid w:val="00994569"/>
    <w:rsid w:val="009946F5"/>
    <w:rsid w:val="00996244"/>
    <w:rsid w:val="009A1230"/>
    <w:rsid w:val="009A2FF3"/>
    <w:rsid w:val="009B27BF"/>
    <w:rsid w:val="009B4835"/>
    <w:rsid w:val="009B6289"/>
    <w:rsid w:val="009B76B4"/>
    <w:rsid w:val="009C444B"/>
    <w:rsid w:val="009C4E90"/>
    <w:rsid w:val="009C7092"/>
    <w:rsid w:val="009D713E"/>
    <w:rsid w:val="009E1ED3"/>
    <w:rsid w:val="009E275B"/>
    <w:rsid w:val="009E316E"/>
    <w:rsid w:val="009E31CD"/>
    <w:rsid w:val="009E381D"/>
    <w:rsid w:val="009E3939"/>
    <w:rsid w:val="009E3B8B"/>
    <w:rsid w:val="009E4EF6"/>
    <w:rsid w:val="009E7622"/>
    <w:rsid w:val="009F4C03"/>
    <w:rsid w:val="00A04394"/>
    <w:rsid w:val="00A1010B"/>
    <w:rsid w:val="00A102C5"/>
    <w:rsid w:val="00A1038D"/>
    <w:rsid w:val="00A11997"/>
    <w:rsid w:val="00A142C7"/>
    <w:rsid w:val="00A2156C"/>
    <w:rsid w:val="00A22F74"/>
    <w:rsid w:val="00A23621"/>
    <w:rsid w:val="00A25A93"/>
    <w:rsid w:val="00A25DE2"/>
    <w:rsid w:val="00A30AA9"/>
    <w:rsid w:val="00A3281C"/>
    <w:rsid w:val="00A368DC"/>
    <w:rsid w:val="00A40DC6"/>
    <w:rsid w:val="00A414E3"/>
    <w:rsid w:val="00A445AF"/>
    <w:rsid w:val="00A4464A"/>
    <w:rsid w:val="00A45F6C"/>
    <w:rsid w:val="00A46296"/>
    <w:rsid w:val="00A54CA7"/>
    <w:rsid w:val="00A573B2"/>
    <w:rsid w:val="00A622FA"/>
    <w:rsid w:val="00A62523"/>
    <w:rsid w:val="00A64B1F"/>
    <w:rsid w:val="00A654AA"/>
    <w:rsid w:val="00A73E13"/>
    <w:rsid w:val="00A758F6"/>
    <w:rsid w:val="00A77DD8"/>
    <w:rsid w:val="00A910DE"/>
    <w:rsid w:val="00A9656D"/>
    <w:rsid w:val="00AA02A7"/>
    <w:rsid w:val="00AA0E10"/>
    <w:rsid w:val="00AA4040"/>
    <w:rsid w:val="00AA50A4"/>
    <w:rsid w:val="00AA74EF"/>
    <w:rsid w:val="00AB06B2"/>
    <w:rsid w:val="00AB109F"/>
    <w:rsid w:val="00AB2461"/>
    <w:rsid w:val="00AB34BF"/>
    <w:rsid w:val="00AB5B42"/>
    <w:rsid w:val="00AB5CA0"/>
    <w:rsid w:val="00AB743A"/>
    <w:rsid w:val="00AC017B"/>
    <w:rsid w:val="00AC2A84"/>
    <w:rsid w:val="00AC3A42"/>
    <w:rsid w:val="00AD0055"/>
    <w:rsid w:val="00AD7239"/>
    <w:rsid w:val="00AE22E6"/>
    <w:rsid w:val="00AE530A"/>
    <w:rsid w:val="00AE697B"/>
    <w:rsid w:val="00AE6E23"/>
    <w:rsid w:val="00AE7323"/>
    <w:rsid w:val="00AF0468"/>
    <w:rsid w:val="00AF12FF"/>
    <w:rsid w:val="00AF295B"/>
    <w:rsid w:val="00AF6CBE"/>
    <w:rsid w:val="00B003BA"/>
    <w:rsid w:val="00B02515"/>
    <w:rsid w:val="00B0508C"/>
    <w:rsid w:val="00B06BEB"/>
    <w:rsid w:val="00B108B8"/>
    <w:rsid w:val="00B116DE"/>
    <w:rsid w:val="00B12A4E"/>
    <w:rsid w:val="00B1566A"/>
    <w:rsid w:val="00B15C64"/>
    <w:rsid w:val="00B15F64"/>
    <w:rsid w:val="00B16F20"/>
    <w:rsid w:val="00B17DB5"/>
    <w:rsid w:val="00B23BF6"/>
    <w:rsid w:val="00B24E99"/>
    <w:rsid w:val="00B31F50"/>
    <w:rsid w:val="00B404DF"/>
    <w:rsid w:val="00B41E0F"/>
    <w:rsid w:val="00B429AC"/>
    <w:rsid w:val="00B475C1"/>
    <w:rsid w:val="00B508BC"/>
    <w:rsid w:val="00B54C4E"/>
    <w:rsid w:val="00B55375"/>
    <w:rsid w:val="00B61357"/>
    <w:rsid w:val="00B632EA"/>
    <w:rsid w:val="00B64298"/>
    <w:rsid w:val="00B6454E"/>
    <w:rsid w:val="00B66E59"/>
    <w:rsid w:val="00B672DC"/>
    <w:rsid w:val="00B77FA5"/>
    <w:rsid w:val="00B8190A"/>
    <w:rsid w:val="00B81BEB"/>
    <w:rsid w:val="00B84D1E"/>
    <w:rsid w:val="00B874F2"/>
    <w:rsid w:val="00B94FF0"/>
    <w:rsid w:val="00B95946"/>
    <w:rsid w:val="00BA11D9"/>
    <w:rsid w:val="00BA575B"/>
    <w:rsid w:val="00BB1FF6"/>
    <w:rsid w:val="00BB222E"/>
    <w:rsid w:val="00BB6413"/>
    <w:rsid w:val="00BB7F23"/>
    <w:rsid w:val="00BC07E3"/>
    <w:rsid w:val="00BC32E7"/>
    <w:rsid w:val="00BC5E33"/>
    <w:rsid w:val="00BD776F"/>
    <w:rsid w:val="00BE5859"/>
    <w:rsid w:val="00BE6C07"/>
    <w:rsid w:val="00BE746C"/>
    <w:rsid w:val="00BF15F1"/>
    <w:rsid w:val="00C0176C"/>
    <w:rsid w:val="00C021F4"/>
    <w:rsid w:val="00C06B9B"/>
    <w:rsid w:val="00C11C65"/>
    <w:rsid w:val="00C2272D"/>
    <w:rsid w:val="00C2317E"/>
    <w:rsid w:val="00C30986"/>
    <w:rsid w:val="00C31F84"/>
    <w:rsid w:val="00C32E32"/>
    <w:rsid w:val="00C368D7"/>
    <w:rsid w:val="00C41A46"/>
    <w:rsid w:val="00C52056"/>
    <w:rsid w:val="00C5569F"/>
    <w:rsid w:val="00C573D4"/>
    <w:rsid w:val="00C61341"/>
    <w:rsid w:val="00C648A1"/>
    <w:rsid w:val="00C65651"/>
    <w:rsid w:val="00C710A8"/>
    <w:rsid w:val="00C72438"/>
    <w:rsid w:val="00C776C3"/>
    <w:rsid w:val="00C77BE7"/>
    <w:rsid w:val="00C80793"/>
    <w:rsid w:val="00C809B3"/>
    <w:rsid w:val="00C82103"/>
    <w:rsid w:val="00C82880"/>
    <w:rsid w:val="00C85D07"/>
    <w:rsid w:val="00C87FF7"/>
    <w:rsid w:val="00C9091B"/>
    <w:rsid w:val="00C9113D"/>
    <w:rsid w:val="00C9127E"/>
    <w:rsid w:val="00C95BE9"/>
    <w:rsid w:val="00C971B9"/>
    <w:rsid w:val="00C97677"/>
    <w:rsid w:val="00CA01A6"/>
    <w:rsid w:val="00CA12AF"/>
    <w:rsid w:val="00CA164F"/>
    <w:rsid w:val="00CA3820"/>
    <w:rsid w:val="00CA3F80"/>
    <w:rsid w:val="00CB4424"/>
    <w:rsid w:val="00CB72C5"/>
    <w:rsid w:val="00CB78AF"/>
    <w:rsid w:val="00CC010A"/>
    <w:rsid w:val="00CC32BF"/>
    <w:rsid w:val="00CC42CE"/>
    <w:rsid w:val="00CD6F27"/>
    <w:rsid w:val="00CD7504"/>
    <w:rsid w:val="00CE0654"/>
    <w:rsid w:val="00CE0CFE"/>
    <w:rsid w:val="00CE1588"/>
    <w:rsid w:val="00CE2ACD"/>
    <w:rsid w:val="00CE36EC"/>
    <w:rsid w:val="00CE50E3"/>
    <w:rsid w:val="00CE5A01"/>
    <w:rsid w:val="00CE7DAA"/>
    <w:rsid w:val="00CF093F"/>
    <w:rsid w:val="00CF0A3A"/>
    <w:rsid w:val="00CF0CB9"/>
    <w:rsid w:val="00CF0D7F"/>
    <w:rsid w:val="00CF4AF5"/>
    <w:rsid w:val="00CF56FA"/>
    <w:rsid w:val="00CF6B64"/>
    <w:rsid w:val="00D04F59"/>
    <w:rsid w:val="00D103D2"/>
    <w:rsid w:val="00D21381"/>
    <w:rsid w:val="00D2430C"/>
    <w:rsid w:val="00D2521F"/>
    <w:rsid w:val="00D30C7E"/>
    <w:rsid w:val="00D3191D"/>
    <w:rsid w:val="00D323C3"/>
    <w:rsid w:val="00D3690B"/>
    <w:rsid w:val="00D400D3"/>
    <w:rsid w:val="00D45229"/>
    <w:rsid w:val="00D54EF5"/>
    <w:rsid w:val="00D709F3"/>
    <w:rsid w:val="00D720FE"/>
    <w:rsid w:val="00D724D0"/>
    <w:rsid w:val="00D77225"/>
    <w:rsid w:val="00D77BEC"/>
    <w:rsid w:val="00D84EA8"/>
    <w:rsid w:val="00D85352"/>
    <w:rsid w:val="00D85E41"/>
    <w:rsid w:val="00D867A6"/>
    <w:rsid w:val="00D872CC"/>
    <w:rsid w:val="00DA24B2"/>
    <w:rsid w:val="00DA6E4B"/>
    <w:rsid w:val="00DA6F15"/>
    <w:rsid w:val="00DB127C"/>
    <w:rsid w:val="00DB36AB"/>
    <w:rsid w:val="00DB4294"/>
    <w:rsid w:val="00DB47C2"/>
    <w:rsid w:val="00DB7CC9"/>
    <w:rsid w:val="00DC34C8"/>
    <w:rsid w:val="00DC3704"/>
    <w:rsid w:val="00DC5028"/>
    <w:rsid w:val="00DD50FE"/>
    <w:rsid w:val="00DD5611"/>
    <w:rsid w:val="00DE32B1"/>
    <w:rsid w:val="00DE54F4"/>
    <w:rsid w:val="00DF2D7D"/>
    <w:rsid w:val="00DF334B"/>
    <w:rsid w:val="00E10FCE"/>
    <w:rsid w:val="00E147D5"/>
    <w:rsid w:val="00E20ECD"/>
    <w:rsid w:val="00E20F9B"/>
    <w:rsid w:val="00E2254A"/>
    <w:rsid w:val="00E225DC"/>
    <w:rsid w:val="00E2560A"/>
    <w:rsid w:val="00E32172"/>
    <w:rsid w:val="00E42000"/>
    <w:rsid w:val="00E4587D"/>
    <w:rsid w:val="00E500EF"/>
    <w:rsid w:val="00E50D10"/>
    <w:rsid w:val="00E544E2"/>
    <w:rsid w:val="00E55E61"/>
    <w:rsid w:val="00E646F1"/>
    <w:rsid w:val="00E7013A"/>
    <w:rsid w:val="00E72501"/>
    <w:rsid w:val="00E73D7E"/>
    <w:rsid w:val="00E75A1F"/>
    <w:rsid w:val="00E76BFE"/>
    <w:rsid w:val="00E772A9"/>
    <w:rsid w:val="00E81F73"/>
    <w:rsid w:val="00E83028"/>
    <w:rsid w:val="00E857B6"/>
    <w:rsid w:val="00E874AF"/>
    <w:rsid w:val="00E90A7B"/>
    <w:rsid w:val="00E90EEE"/>
    <w:rsid w:val="00E92B19"/>
    <w:rsid w:val="00EA56EC"/>
    <w:rsid w:val="00EB3FB0"/>
    <w:rsid w:val="00EC1C44"/>
    <w:rsid w:val="00EC1E5A"/>
    <w:rsid w:val="00EC247C"/>
    <w:rsid w:val="00EC4049"/>
    <w:rsid w:val="00EC4531"/>
    <w:rsid w:val="00EC74E4"/>
    <w:rsid w:val="00ED3CB8"/>
    <w:rsid w:val="00ED52AD"/>
    <w:rsid w:val="00EE40B4"/>
    <w:rsid w:val="00EE4646"/>
    <w:rsid w:val="00EE5C15"/>
    <w:rsid w:val="00EF0460"/>
    <w:rsid w:val="00EF20CE"/>
    <w:rsid w:val="00EF288B"/>
    <w:rsid w:val="00F02883"/>
    <w:rsid w:val="00F05DAE"/>
    <w:rsid w:val="00F07FEF"/>
    <w:rsid w:val="00F11022"/>
    <w:rsid w:val="00F1143B"/>
    <w:rsid w:val="00F2014C"/>
    <w:rsid w:val="00F220F5"/>
    <w:rsid w:val="00F228D8"/>
    <w:rsid w:val="00F24418"/>
    <w:rsid w:val="00F25547"/>
    <w:rsid w:val="00F275C0"/>
    <w:rsid w:val="00F349AB"/>
    <w:rsid w:val="00F35B3B"/>
    <w:rsid w:val="00F44299"/>
    <w:rsid w:val="00F44E32"/>
    <w:rsid w:val="00F454E3"/>
    <w:rsid w:val="00F4576A"/>
    <w:rsid w:val="00F45D2A"/>
    <w:rsid w:val="00F45E94"/>
    <w:rsid w:val="00F50127"/>
    <w:rsid w:val="00F52A1D"/>
    <w:rsid w:val="00F55BE5"/>
    <w:rsid w:val="00F561E6"/>
    <w:rsid w:val="00F6520B"/>
    <w:rsid w:val="00F65C9C"/>
    <w:rsid w:val="00F6665C"/>
    <w:rsid w:val="00F710FD"/>
    <w:rsid w:val="00F81ED4"/>
    <w:rsid w:val="00F85352"/>
    <w:rsid w:val="00F87D49"/>
    <w:rsid w:val="00F90500"/>
    <w:rsid w:val="00F90C13"/>
    <w:rsid w:val="00F91239"/>
    <w:rsid w:val="00F9335E"/>
    <w:rsid w:val="00F97822"/>
    <w:rsid w:val="00F97CB5"/>
    <w:rsid w:val="00FB229C"/>
    <w:rsid w:val="00FB2ECA"/>
    <w:rsid w:val="00FB38F3"/>
    <w:rsid w:val="00FB3D9D"/>
    <w:rsid w:val="00FB5317"/>
    <w:rsid w:val="00FB78C2"/>
    <w:rsid w:val="00FB7C79"/>
    <w:rsid w:val="00FC4369"/>
    <w:rsid w:val="00FC51FE"/>
    <w:rsid w:val="00FC6898"/>
    <w:rsid w:val="00FD00C3"/>
    <w:rsid w:val="00FD1345"/>
    <w:rsid w:val="00FD4E16"/>
    <w:rsid w:val="00FD65AD"/>
    <w:rsid w:val="00FD691C"/>
    <w:rsid w:val="00FD6A3B"/>
    <w:rsid w:val="00FE266B"/>
    <w:rsid w:val="00FE3804"/>
    <w:rsid w:val="00FE6251"/>
    <w:rsid w:val="00FE72F1"/>
    <w:rsid w:val="00FF1155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FB71"/>
  <w15:chartTrackingRefBased/>
  <w15:docId w15:val="{76EFA918-23E1-4E1C-AB43-B3AEB480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25DC"/>
    <w:pPr>
      <w:suppressAutoHyphens/>
    </w:pPr>
    <w:rPr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numPr>
        <w:numId w:val="1"/>
      </w:numPr>
      <w:jc w:val="center"/>
      <w:outlineLvl w:val="0"/>
    </w:pPr>
    <w:rPr>
      <w:b/>
      <w:caps/>
      <w:spacing w:val="20"/>
      <w:szCs w:val="20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outlineLvl w:val="1"/>
    </w:pPr>
    <w:rPr>
      <w:b/>
      <w:bCs/>
      <w:lang w:val="lt-LT"/>
    </w:rPr>
  </w:style>
  <w:style w:type="paragraph" w:styleId="Antrat3">
    <w:name w:val="heading 3"/>
    <w:basedOn w:val="prastasis"/>
    <w:next w:val="prastasis"/>
    <w:qFormat/>
    <w:pPr>
      <w:keepNext/>
      <w:suppressAutoHyphens w:val="0"/>
      <w:jc w:val="center"/>
      <w:outlineLvl w:val="2"/>
    </w:pPr>
    <w:rPr>
      <w:b/>
      <w:sz w:val="26"/>
      <w:szCs w:val="26"/>
      <w:lang w:val="lt-LT"/>
    </w:rPr>
  </w:style>
  <w:style w:type="paragraph" w:styleId="Antrat5">
    <w:name w:val="heading 5"/>
    <w:basedOn w:val="prastasis"/>
    <w:next w:val="prastasis"/>
    <w:link w:val="Antrat5Diagrama"/>
    <w:qFormat/>
    <w:pPr>
      <w:keepNext/>
      <w:suppressAutoHyphens w:val="0"/>
      <w:outlineLvl w:val="4"/>
    </w:pPr>
    <w:rPr>
      <w:sz w:val="26"/>
      <w:szCs w:val="26"/>
      <w:lang w:val="lt-LT" w:eastAsia="en-US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A1038D"/>
    <w:pPr>
      <w:keepNext/>
      <w:tabs>
        <w:tab w:val="num" w:pos="0"/>
      </w:tabs>
      <w:jc w:val="center"/>
      <w:outlineLvl w:val="6"/>
    </w:pPr>
    <w:rPr>
      <w:b/>
      <w:bCs/>
      <w:sz w:val="22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A1038D"/>
    <w:pPr>
      <w:keepNext/>
      <w:tabs>
        <w:tab w:val="num" w:pos="0"/>
      </w:tabs>
      <w:jc w:val="center"/>
      <w:outlineLvl w:val="7"/>
    </w:pPr>
    <w:rPr>
      <w:b/>
      <w:bCs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1038D"/>
    <w:pPr>
      <w:keepNext/>
      <w:keepLines/>
      <w:suppressAutoHyphens w:val="0"/>
      <w:spacing w:before="40" w:line="256" w:lineRule="auto"/>
      <w:outlineLvl w:val="8"/>
    </w:pPr>
    <w:rPr>
      <w:rFonts w:ascii="Calibri Light" w:hAnsi="Calibri Light"/>
      <w:i/>
      <w:iCs/>
      <w:color w:val="272727"/>
      <w:sz w:val="21"/>
      <w:szCs w:val="21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Numatytasispastraiposriftas1">
    <w:name w:val="Numatytasis pastraipos šriftas1"/>
  </w:style>
  <w:style w:type="character" w:customStyle="1" w:styleId="WW8Num1z0">
    <w:name w:val="WW8Num1z0"/>
    <w:rPr>
      <w:b w:val="0"/>
      <w:i w:val="0"/>
      <w:caps w:val="0"/>
      <w:smallCaps w:val="0"/>
      <w:vanish w:val="0"/>
    </w:rPr>
  </w:style>
  <w:style w:type="character" w:customStyle="1" w:styleId="WW8Num1z1">
    <w:name w:val="WW8Num1z1"/>
    <w:rPr>
      <w:b w:val="0"/>
      <w:i w:val="0"/>
    </w:rPr>
  </w:style>
  <w:style w:type="character" w:customStyle="1" w:styleId="WW8Num2z0">
    <w:name w:val="WW8Num2z0"/>
    <w:rPr>
      <w:b w:val="0"/>
      <w:i w:val="0"/>
      <w:caps w:val="0"/>
      <w:smallCaps w:val="0"/>
      <w:vanish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6z0">
    <w:name w:val="WW8Num6z0"/>
    <w:rPr>
      <w:b w:val="0"/>
      <w:i w:val="0"/>
      <w:caps w:val="0"/>
      <w:smallCaps w:val="0"/>
      <w:vanish w:val="0"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12z0">
    <w:name w:val="WW8Num12z0"/>
    <w:rPr>
      <w:b w:val="0"/>
      <w:i w:val="0"/>
      <w:caps w:val="0"/>
      <w:smallCaps w:val="0"/>
      <w:vanish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3z0">
    <w:name w:val="WW8Num13z0"/>
    <w:rPr>
      <w:b w:val="0"/>
      <w:i w:val="0"/>
      <w:caps w:val="0"/>
      <w:smallCaps w:val="0"/>
      <w:vanish w:val="0"/>
    </w:rPr>
  </w:style>
  <w:style w:type="character" w:customStyle="1" w:styleId="WW8Num13z1">
    <w:name w:val="WW8Num13z1"/>
    <w:rPr>
      <w:b w:val="0"/>
      <w:i w:val="0"/>
    </w:rPr>
  </w:style>
  <w:style w:type="character" w:customStyle="1" w:styleId="WW8Num21z0">
    <w:name w:val="WW8Num21z0"/>
    <w:rPr>
      <w:b w:val="0"/>
      <w:i w:val="0"/>
      <w:caps w:val="0"/>
      <w:smallCaps w:val="0"/>
      <w:vanish w:val="0"/>
    </w:rPr>
  </w:style>
  <w:style w:type="character" w:customStyle="1" w:styleId="WW8Num21z1">
    <w:name w:val="WW8Num21z1"/>
    <w:rPr>
      <w:b w:val="0"/>
      <w:i w:val="0"/>
    </w:rPr>
  </w:style>
  <w:style w:type="character" w:customStyle="1" w:styleId="WW8Num22z0">
    <w:name w:val="WW8Num22z0"/>
    <w:rPr>
      <w:b w:val="0"/>
      <w:i w:val="0"/>
      <w:caps w:val="0"/>
      <w:smallCaps w:val="0"/>
      <w:vanish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4z0">
    <w:name w:val="WW8Num24z0"/>
    <w:rPr>
      <w:b w:val="0"/>
      <w:i w:val="0"/>
      <w:caps w:val="0"/>
      <w:smallCaps w:val="0"/>
      <w:vanish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8z0">
    <w:name w:val="WW8Num28z0"/>
    <w:rPr>
      <w:b w:val="0"/>
      <w:i w:val="0"/>
      <w:caps w:val="0"/>
      <w:smallCaps w:val="0"/>
      <w:vanish w:val="0"/>
    </w:rPr>
  </w:style>
  <w:style w:type="character" w:customStyle="1" w:styleId="WW8Num28z1">
    <w:name w:val="WW8Num28z1"/>
    <w:rPr>
      <w:b w:val="0"/>
      <w:i w:val="0"/>
    </w:rPr>
  </w:style>
  <w:style w:type="character" w:customStyle="1" w:styleId="WW8Num29z0">
    <w:name w:val="WW8Num29z0"/>
    <w:rPr>
      <w:b w:val="0"/>
      <w:i w:val="0"/>
      <w:caps w:val="0"/>
      <w:smallCaps w:val="0"/>
      <w:vanish w:val="0"/>
    </w:rPr>
  </w:style>
  <w:style w:type="character" w:customStyle="1" w:styleId="WW8Num29z1">
    <w:name w:val="WW8Num29z1"/>
    <w:rPr>
      <w:b w:val="0"/>
      <w:i w:val="0"/>
    </w:rPr>
  </w:style>
  <w:style w:type="character" w:customStyle="1" w:styleId="WW8Num30z0">
    <w:name w:val="WW8Num30z0"/>
    <w:rPr>
      <w:b w:val="0"/>
      <w:i w:val="0"/>
      <w:caps w:val="0"/>
      <w:smallCaps w:val="0"/>
      <w:vanish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vanish w:val="0"/>
    </w:rPr>
  </w:style>
  <w:style w:type="character" w:customStyle="1" w:styleId="WW8Num32z1">
    <w:name w:val="WW8Num32z1"/>
    <w:rPr>
      <w:b w:val="0"/>
      <w:i w:val="0"/>
    </w:rPr>
  </w:style>
  <w:style w:type="character" w:customStyle="1" w:styleId="WW-Numatytasispastraiposriftas">
    <w:name w:val="WW-Numatytasis pastraipos šriftas"/>
  </w:style>
  <w:style w:type="character" w:styleId="Puslapionumeris">
    <w:name w:val="page number"/>
    <w:basedOn w:val="WW-Numatytasispastraiposriftas"/>
    <w:semiHidden/>
  </w:style>
  <w:style w:type="character" w:styleId="Hipersaitas">
    <w:name w:val="Hyperlink"/>
    <w:uiPriority w:val="99"/>
    <w:semiHidden/>
    <w:rPr>
      <w:color w:val="0000FF"/>
      <w:u w:val="single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stekstas">
    <w:name w:val="Body Text"/>
    <w:aliases w:val="body indent,ändrad,Body single"/>
    <w:basedOn w:val="prastasis"/>
    <w:link w:val="PagrindinistekstasDiagrama"/>
    <w:uiPriority w:val="99"/>
    <w:semiHidden/>
    <w:pPr>
      <w:jc w:val="both"/>
    </w:pPr>
    <w:rPr>
      <w:lang w:val="lt-LT"/>
    </w:rPr>
  </w:style>
  <w:style w:type="paragraph" w:styleId="Sraas">
    <w:name w:val="List"/>
    <w:basedOn w:val="Pagrindinistekstas"/>
    <w:semiHidden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styleId="Antrats">
    <w:name w:val="header"/>
    <w:aliases w:val="En-tête-1,En-tête-2,hd,Header 2,Char"/>
    <w:basedOn w:val="prastasis"/>
    <w:link w:val="Antrats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  <w:rPr>
      <w:rFonts w:ascii="Arial" w:hAnsi="Arial"/>
      <w:sz w:val="22"/>
      <w:szCs w:val="20"/>
      <w:lang w:val="en-US"/>
    </w:rPr>
  </w:style>
  <w:style w:type="paragraph" w:customStyle="1" w:styleId="HTMLiankstoformatuotas1">
    <w:name w:val="HTML iš anksto formatuotas1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rPr>
      <w:rFonts w:ascii="Tahoma" w:hAnsi="Tahoma" w:cs="Tahoma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styleId="Perirtashipersaitas">
    <w:name w:val="FollowedHyperlink"/>
    <w:uiPriority w:val="99"/>
    <w:semiHidden/>
    <w:rPr>
      <w:color w:val="800080"/>
      <w:u w:val="single"/>
    </w:rPr>
  </w:style>
  <w:style w:type="paragraph" w:styleId="Sraopastraipa">
    <w:name w:val="List Paragraph"/>
    <w:basedOn w:val="prastasis"/>
    <w:link w:val="SraopastraipaDiagrama"/>
    <w:uiPriority w:val="99"/>
    <w:qFormat/>
    <w:rsid w:val="0079142E"/>
    <w:pPr>
      <w:ind w:left="720"/>
      <w:contextualSpacing/>
    </w:pPr>
  </w:style>
  <w:style w:type="character" w:customStyle="1" w:styleId="AntratsDiagrama">
    <w:name w:val="Antraštės Diagrama"/>
    <w:aliases w:val="En-tête-1 Diagrama,En-tête-2 Diagrama,hd Diagrama,Header 2 Diagrama,Char Diagrama"/>
    <w:link w:val="Antrats"/>
    <w:uiPriority w:val="99"/>
    <w:rsid w:val="00CA01A6"/>
    <w:rPr>
      <w:rFonts w:ascii="Arial" w:hAnsi="Arial"/>
      <w:sz w:val="22"/>
      <w:lang w:val="en-US" w:eastAsia="ar-SA"/>
    </w:rPr>
  </w:style>
  <w:style w:type="table" w:styleId="Lentelstinklelis">
    <w:name w:val="Table Grid"/>
    <w:basedOn w:val="prastojilentel"/>
    <w:rsid w:val="00651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B7F23"/>
    <w:pPr>
      <w:suppressAutoHyphens/>
    </w:pPr>
    <w:rPr>
      <w:sz w:val="24"/>
      <w:szCs w:val="24"/>
      <w:lang w:val="en-GB" w:eastAsia="ar-SA"/>
    </w:rPr>
  </w:style>
  <w:style w:type="character" w:customStyle="1" w:styleId="Antrat7Diagrama">
    <w:name w:val="Antraštė 7 Diagrama"/>
    <w:link w:val="Antrat7"/>
    <w:semiHidden/>
    <w:rsid w:val="00A1038D"/>
    <w:rPr>
      <w:b/>
      <w:bCs/>
      <w:sz w:val="22"/>
      <w:lang w:eastAsia="ar-SA"/>
    </w:rPr>
  </w:style>
  <w:style w:type="character" w:customStyle="1" w:styleId="Antrat8Diagrama">
    <w:name w:val="Antraštė 8 Diagrama"/>
    <w:link w:val="Antrat8"/>
    <w:semiHidden/>
    <w:rsid w:val="00A1038D"/>
    <w:rPr>
      <w:b/>
      <w:bCs/>
      <w:sz w:val="24"/>
      <w:lang w:eastAsia="ar-SA"/>
    </w:rPr>
  </w:style>
  <w:style w:type="character" w:customStyle="1" w:styleId="Antrat9Diagrama">
    <w:name w:val="Antraštė 9 Diagrama"/>
    <w:link w:val="Antrat9"/>
    <w:uiPriority w:val="9"/>
    <w:semiHidden/>
    <w:rsid w:val="00A1038D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customStyle="1" w:styleId="Antrat1Diagrama">
    <w:name w:val="Antraštė 1 Diagrama"/>
    <w:link w:val="Antrat1"/>
    <w:rsid w:val="00A1038D"/>
    <w:rPr>
      <w:b/>
      <w:caps/>
      <w:spacing w:val="20"/>
      <w:sz w:val="24"/>
      <w:lang w:eastAsia="ar-SA"/>
    </w:rPr>
  </w:style>
  <w:style w:type="character" w:customStyle="1" w:styleId="Antrat5Diagrama">
    <w:name w:val="Antraštė 5 Diagrama"/>
    <w:link w:val="Antrat5"/>
    <w:rsid w:val="00A1038D"/>
    <w:rPr>
      <w:sz w:val="26"/>
      <w:szCs w:val="26"/>
      <w:lang w:eastAsia="en-US"/>
    </w:rPr>
  </w:style>
  <w:style w:type="paragraph" w:customStyle="1" w:styleId="msonormal0">
    <w:name w:val="msonormal"/>
    <w:basedOn w:val="prastasis"/>
    <w:rsid w:val="00A1038D"/>
    <w:pP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038D"/>
    <w:rPr>
      <w:bCs/>
      <w:sz w:val="20"/>
      <w:szCs w:val="20"/>
      <w:lang w:val="lt-LT"/>
    </w:rPr>
  </w:style>
  <w:style w:type="character" w:customStyle="1" w:styleId="KomentarotekstasDiagrama">
    <w:name w:val="Komentaro tekstas Diagrama"/>
    <w:link w:val="Komentarotekstas"/>
    <w:uiPriority w:val="99"/>
    <w:semiHidden/>
    <w:rsid w:val="00A1038D"/>
    <w:rPr>
      <w:bCs/>
      <w:lang w:eastAsia="ar-SA"/>
    </w:rPr>
  </w:style>
  <w:style w:type="character" w:customStyle="1" w:styleId="AntratsDiagrama1">
    <w:name w:val="Antraštės Diagrama1"/>
    <w:aliases w:val="En-tête-1 Diagrama1,En-tête-2 Diagrama1,hd Diagrama1,Header 2 Diagrama1,Char Diagrama1"/>
    <w:uiPriority w:val="99"/>
    <w:semiHidden/>
    <w:rsid w:val="00A1038D"/>
    <w:rPr>
      <w:bCs/>
      <w:lang w:eastAsia="ar-SA"/>
    </w:rPr>
  </w:style>
  <w:style w:type="character" w:customStyle="1" w:styleId="PoratDiagrama">
    <w:name w:val="Poraštė Diagrama"/>
    <w:link w:val="Porat"/>
    <w:uiPriority w:val="99"/>
    <w:rsid w:val="00A1038D"/>
    <w:rPr>
      <w:rFonts w:ascii="Arial" w:hAnsi="Arial"/>
      <w:sz w:val="22"/>
      <w:lang w:val="en-US" w:eastAsia="ar-SA"/>
    </w:rPr>
  </w:style>
  <w:style w:type="character" w:customStyle="1" w:styleId="PagrindinistekstasDiagrama">
    <w:name w:val="Pagrindinis tekstas Diagrama"/>
    <w:aliases w:val="body indent Diagrama,ändrad Diagrama,Body single Diagrama"/>
    <w:link w:val="Pagrindinistekstas"/>
    <w:uiPriority w:val="99"/>
    <w:semiHidden/>
    <w:rsid w:val="00A1038D"/>
    <w:rPr>
      <w:sz w:val="24"/>
      <w:szCs w:val="24"/>
      <w:lang w:eastAsia="ar-SA"/>
    </w:rPr>
  </w:style>
  <w:style w:type="paragraph" w:styleId="Pavadinimas">
    <w:name w:val="Title"/>
    <w:basedOn w:val="prastasis"/>
    <w:link w:val="PavadinimasDiagrama"/>
    <w:qFormat/>
    <w:rsid w:val="00A1038D"/>
    <w:pPr>
      <w:widowControl w:val="0"/>
      <w:suppressAutoHyphens w:val="0"/>
      <w:jc w:val="center"/>
    </w:pPr>
    <w:rPr>
      <w:b/>
      <w:sz w:val="20"/>
      <w:szCs w:val="20"/>
      <w:lang w:val="en-US" w:eastAsia="en-US"/>
    </w:rPr>
  </w:style>
  <w:style w:type="character" w:customStyle="1" w:styleId="PavadinimasDiagrama">
    <w:name w:val="Pavadinimas Diagrama"/>
    <w:link w:val="Pavadinimas"/>
    <w:rsid w:val="00A1038D"/>
    <w:rPr>
      <w:b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A1038D"/>
    <w:pPr>
      <w:ind w:firstLine="720"/>
    </w:pPr>
    <w:rPr>
      <w:bCs/>
      <w:sz w:val="26"/>
      <w:lang w:val="x-none"/>
    </w:rPr>
  </w:style>
  <w:style w:type="character" w:customStyle="1" w:styleId="PagrindiniotekstotraukaDiagrama">
    <w:name w:val="Pagrindinio teksto įtrauka Diagrama"/>
    <w:link w:val="Pagrindiniotekstotrauka"/>
    <w:semiHidden/>
    <w:rsid w:val="00A1038D"/>
    <w:rPr>
      <w:bCs/>
      <w:sz w:val="26"/>
      <w:szCs w:val="24"/>
      <w:lang w:val="x-none" w:eastAsia="ar-SA"/>
    </w:rPr>
  </w:style>
  <w:style w:type="paragraph" w:styleId="Paantrat">
    <w:name w:val="Subtitle"/>
    <w:basedOn w:val="prastasis"/>
    <w:link w:val="PaantratDiagrama"/>
    <w:qFormat/>
    <w:rsid w:val="00A1038D"/>
    <w:pPr>
      <w:suppressAutoHyphens w:val="0"/>
      <w:jc w:val="center"/>
    </w:pPr>
    <w:rPr>
      <w:szCs w:val="20"/>
      <w:lang w:val="en-US" w:eastAsia="en-US"/>
    </w:rPr>
  </w:style>
  <w:style w:type="character" w:customStyle="1" w:styleId="PaantratDiagrama">
    <w:name w:val="Paantraštė Diagrama"/>
    <w:link w:val="Paantrat"/>
    <w:rsid w:val="00A1038D"/>
    <w:rPr>
      <w:sz w:val="24"/>
      <w:lang w:val="en-US" w:eastAsia="en-US"/>
    </w:rPr>
  </w:style>
  <w:style w:type="paragraph" w:styleId="Pagrindinistekstas2">
    <w:name w:val="Body Text 2"/>
    <w:basedOn w:val="prastasis"/>
    <w:link w:val="Pagrindinistekstas2Diagrama"/>
    <w:semiHidden/>
    <w:unhideWhenUsed/>
    <w:rsid w:val="00A1038D"/>
    <w:pPr>
      <w:suppressAutoHyphens w:val="0"/>
      <w:jc w:val="center"/>
    </w:pPr>
    <w:rPr>
      <w:b/>
      <w:szCs w:val="20"/>
      <w:lang w:val="en-US" w:eastAsia="en-US"/>
    </w:rPr>
  </w:style>
  <w:style w:type="character" w:customStyle="1" w:styleId="Pagrindinistekstas2Diagrama">
    <w:name w:val="Pagrindinis tekstas 2 Diagrama"/>
    <w:link w:val="Pagrindinistekstas2"/>
    <w:semiHidden/>
    <w:rsid w:val="00A1038D"/>
    <w:rPr>
      <w:b/>
      <w:sz w:val="24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038D"/>
    <w:rPr>
      <w:b/>
    </w:rPr>
  </w:style>
  <w:style w:type="character" w:customStyle="1" w:styleId="KomentarotemaDiagrama">
    <w:name w:val="Komentaro tema Diagrama"/>
    <w:link w:val="Komentarotema"/>
    <w:uiPriority w:val="99"/>
    <w:semiHidden/>
    <w:rsid w:val="00A1038D"/>
    <w:rPr>
      <w:b/>
      <w:bCs/>
      <w:lang w:eastAsia="ar-SA"/>
    </w:rPr>
  </w:style>
  <w:style w:type="character" w:customStyle="1" w:styleId="DebesliotekstasDiagrama">
    <w:name w:val="Debesėlio tekstas Diagrama"/>
    <w:link w:val="Debesliotekstas"/>
    <w:uiPriority w:val="99"/>
    <w:rsid w:val="00A1038D"/>
    <w:rPr>
      <w:rFonts w:ascii="Tahoma" w:hAnsi="Tahoma" w:cs="Tahoma"/>
      <w:sz w:val="16"/>
      <w:szCs w:val="16"/>
      <w:lang w:val="en-GB" w:eastAsia="ar-SA"/>
    </w:rPr>
  </w:style>
  <w:style w:type="character" w:customStyle="1" w:styleId="SraopastraipaDiagrama">
    <w:name w:val="Sąrašo pastraipa Diagrama"/>
    <w:link w:val="Sraopastraipa"/>
    <w:uiPriority w:val="99"/>
    <w:locked/>
    <w:rsid w:val="00A1038D"/>
    <w:rPr>
      <w:sz w:val="24"/>
      <w:szCs w:val="24"/>
      <w:lang w:val="en-GB" w:eastAsia="ar-SA"/>
    </w:rPr>
  </w:style>
  <w:style w:type="paragraph" w:customStyle="1" w:styleId="Caption1">
    <w:name w:val="Caption1"/>
    <w:basedOn w:val="prastasis"/>
    <w:next w:val="prastasis"/>
    <w:rsid w:val="00A1038D"/>
    <w:pPr>
      <w:jc w:val="center"/>
    </w:pPr>
    <w:rPr>
      <w:b/>
      <w:bCs/>
      <w:sz w:val="26"/>
      <w:lang w:val="lt-LT"/>
    </w:rPr>
  </w:style>
  <w:style w:type="paragraph" w:customStyle="1" w:styleId="xl63">
    <w:name w:val="xl6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64">
    <w:name w:val="xl6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5">
    <w:name w:val="xl6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66">
    <w:name w:val="xl66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7">
    <w:name w:val="xl67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68">
    <w:name w:val="xl68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69">
    <w:name w:val="xl69"/>
    <w:basedOn w:val="prastasis"/>
    <w:rsid w:val="00A1038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0">
    <w:name w:val="xl70"/>
    <w:basedOn w:val="prastasis"/>
    <w:rsid w:val="00A1038D"/>
    <w:pPr>
      <w:suppressAutoHyphens w:val="0"/>
      <w:spacing w:before="100" w:beforeAutospacing="1" w:after="100" w:afterAutospacing="1"/>
    </w:pPr>
    <w:rPr>
      <w:bCs/>
      <w:color w:val="000000"/>
      <w:lang w:val="lt-LT" w:eastAsia="lt-LT"/>
    </w:rPr>
  </w:style>
  <w:style w:type="paragraph" w:customStyle="1" w:styleId="xl71">
    <w:name w:val="xl71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2">
    <w:name w:val="xl72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3">
    <w:name w:val="xl73"/>
    <w:basedOn w:val="prastasis"/>
    <w:rsid w:val="00A1038D"/>
    <w:pP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4">
    <w:name w:val="xl7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75">
    <w:name w:val="xl75"/>
    <w:basedOn w:val="prastasis"/>
    <w:rsid w:val="00A1038D"/>
    <w:pPr>
      <w:pBdr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6">
    <w:name w:val="xl76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77">
    <w:name w:val="xl77"/>
    <w:basedOn w:val="prastasis"/>
    <w:rsid w:val="00A1038D"/>
    <w:pPr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both"/>
    </w:pPr>
    <w:rPr>
      <w:bCs/>
      <w:color w:val="000000"/>
      <w:lang w:val="lt-LT" w:eastAsia="lt-LT"/>
    </w:rPr>
  </w:style>
  <w:style w:type="paragraph" w:customStyle="1" w:styleId="xl78">
    <w:name w:val="xl78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color w:val="000000"/>
      <w:lang w:val="lt-LT" w:eastAsia="lt-LT"/>
    </w:rPr>
  </w:style>
  <w:style w:type="paragraph" w:customStyle="1" w:styleId="xl79">
    <w:name w:val="xl79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0">
    <w:name w:val="xl80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1">
    <w:name w:val="xl81"/>
    <w:basedOn w:val="prastasis"/>
    <w:rsid w:val="00A1038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2">
    <w:name w:val="xl82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lang w:val="lt-LT" w:eastAsia="lt-LT"/>
    </w:rPr>
  </w:style>
  <w:style w:type="paragraph" w:customStyle="1" w:styleId="xl83">
    <w:name w:val="xl83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xl84">
    <w:name w:val="xl84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Cs/>
      <w:color w:val="000000"/>
      <w:lang w:val="lt-LT" w:eastAsia="lt-LT"/>
    </w:rPr>
  </w:style>
  <w:style w:type="paragraph" w:customStyle="1" w:styleId="xl85">
    <w:name w:val="xl85"/>
    <w:basedOn w:val="prastasis"/>
    <w:rsid w:val="00A10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Cs/>
      <w:lang w:val="lt-LT" w:eastAsia="lt-LT"/>
    </w:rPr>
  </w:style>
  <w:style w:type="paragraph" w:customStyle="1" w:styleId="Default">
    <w:name w:val="Default"/>
    <w:rsid w:val="00A10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adingas">
    <w:name w:val="headingas"/>
    <w:basedOn w:val="Antrat9"/>
    <w:rsid w:val="00A1038D"/>
    <w:pPr>
      <w:keepNext w:val="0"/>
      <w:keepLines w:val="0"/>
      <w:autoSpaceDE w:val="0"/>
      <w:autoSpaceDN w:val="0"/>
      <w:adjustRightInd w:val="0"/>
      <w:spacing w:before="0" w:line="360" w:lineRule="auto"/>
      <w:jc w:val="center"/>
    </w:pPr>
    <w:rPr>
      <w:rFonts w:ascii="Times New Roman" w:hAnsi="Times New Roman"/>
      <w:b/>
      <w:bCs/>
      <w:i w:val="0"/>
      <w:iCs w:val="0"/>
      <w:caps/>
      <w:color w:val="auto"/>
      <w:sz w:val="24"/>
      <w:szCs w:val="20"/>
      <w:lang w:val="en-US"/>
    </w:rPr>
  </w:style>
  <w:style w:type="character" w:customStyle="1" w:styleId="HSPunktaiChar1">
    <w:name w:val="HSPunktai Char1"/>
    <w:basedOn w:val="Numatytasispastraiposriftas"/>
    <w:link w:val="HSPunktai"/>
    <w:uiPriority w:val="99"/>
    <w:locked/>
    <w:rsid w:val="00A1038D"/>
  </w:style>
  <w:style w:type="paragraph" w:customStyle="1" w:styleId="HSPunktai">
    <w:name w:val="HSPunktai"/>
    <w:basedOn w:val="Sraopastraipa"/>
    <w:link w:val="HSPunktaiChar1"/>
    <w:uiPriority w:val="99"/>
    <w:qFormat/>
    <w:rsid w:val="00A1038D"/>
    <w:pPr>
      <w:suppressAutoHyphens w:val="0"/>
      <w:spacing w:line="360" w:lineRule="auto"/>
      <w:ind w:left="0"/>
      <w:jc w:val="both"/>
    </w:pPr>
    <w:rPr>
      <w:sz w:val="20"/>
      <w:szCs w:val="20"/>
      <w:lang w:val="lt-LT" w:eastAsia="lt-LT"/>
    </w:rPr>
  </w:style>
  <w:style w:type="paragraph" w:customStyle="1" w:styleId="TableSmall">
    <w:name w:val="Table_Small"/>
    <w:basedOn w:val="prastasis"/>
    <w:rsid w:val="00A1038D"/>
    <w:pPr>
      <w:suppressAutoHyphens w:val="0"/>
      <w:spacing w:before="40" w:after="40"/>
    </w:pPr>
    <w:rPr>
      <w:rFonts w:ascii="Arial" w:hAnsi="Arial"/>
      <w:sz w:val="16"/>
      <w:szCs w:val="20"/>
      <w:lang w:val="en-US" w:eastAsia="en-US"/>
    </w:rPr>
  </w:style>
  <w:style w:type="paragraph" w:customStyle="1" w:styleId="HTMLBody">
    <w:name w:val="HTML Body"/>
    <w:uiPriority w:val="99"/>
    <w:rsid w:val="00A1038D"/>
    <w:pPr>
      <w:suppressAutoHyphens/>
    </w:pPr>
    <w:rPr>
      <w:rFonts w:ascii="Courier New" w:eastAsia="Calibri" w:hAnsi="Courier New" w:cs="Courier New"/>
      <w:lang w:val="en-AU" w:eastAsia="ar-SA"/>
    </w:rPr>
  </w:style>
  <w:style w:type="paragraph" w:customStyle="1" w:styleId="WW-Lentelsturinys1">
    <w:name w:val="WW-Lentelės turinys1"/>
    <w:basedOn w:val="Pagrindinistekstas"/>
    <w:rsid w:val="00A1038D"/>
    <w:pPr>
      <w:widowControl w:val="0"/>
      <w:suppressLineNumbers/>
      <w:spacing w:after="120"/>
      <w:jc w:val="left"/>
    </w:pPr>
    <w:rPr>
      <w:rFonts w:eastAsia="Lucida Sans Unicode" w:cs="Tahoma"/>
      <w:szCs w:val="20"/>
      <w:lang w:val="en-US" w:eastAsia="en-US"/>
    </w:rPr>
  </w:style>
  <w:style w:type="paragraph" w:customStyle="1" w:styleId="TableContents">
    <w:name w:val="Table Contents"/>
    <w:basedOn w:val="prastasis"/>
    <w:rsid w:val="00A1038D"/>
    <w:pPr>
      <w:widowControl w:val="0"/>
      <w:suppressLineNumbers/>
      <w:autoSpaceDN w:val="0"/>
    </w:pPr>
    <w:rPr>
      <w:rFonts w:eastAsia="Lucida Sans Unicode" w:cs="Tahoma"/>
      <w:color w:val="000000"/>
      <w:kern w:val="3"/>
      <w:lang w:val="en-US" w:eastAsia="en-US" w:bidi="en-US"/>
    </w:rPr>
  </w:style>
  <w:style w:type="character" w:styleId="Komentaronuoroda">
    <w:name w:val="annotation reference"/>
    <w:uiPriority w:val="99"/>
    <w:semiHidden/>
    <w:unhideWhenUsed/>
    <w:rsid w:val="00A1038D"/>
    <w:rPr>
      <w:sz w:val="16"/>
      <w:szCs w:val="16"/>
    </w:rPr>
  </w:style>
  <w:style w:type="character" w:customStyle="1" w:styleId="WW-Absatz-Standardschriftart">
    <w:name w:val="WW-Absatz-Standardschriftart"/>
    <w:rsid w:val="00A1038D"/>
  </w:style>
  <w:style w:type="character" w:customStyle="1" w:styleId="WW-Absatz-Standardschriftart1">
    <w:name w:val="WW-Absatz-Standardschriftart1"/>
    <w:rsid w:val="00A1038D"/>
  </w:style>
  <w:style w:type="character" w:customStyle="1" w:styleId="WW-Absatz-Standardschriftart11">
    <w:name w:val="WW-Absatz-Standardschriftart11"/>
    <w:rsid w:val="00A1038D"/>
  </w:style>
  <w:style w:type="character" w:customStyle="1" w:styleId="WW-Absatz-Standardschriftart111">
    <w:name w:val="WW-Absatz-Standardschriftart111"/>
    <w:rsid w:val="00A1038D"/>
  </w:style>
  <w:style w:type="character" w:customStyle="1" w:styleId="WW-Absatz-Standardschriftart1111">
    <w:name w:val="WW-Absatz-Standardschriftart1111"/>
    <w:rsid w:val="00A1038D"/>
  </w:style>
  <w:style w:type="character" w:customStyle="1" w:styleId="WW-Absatz-Standardschriftart11111">
    <w:name w:val="WW-Absatz-Standardschriftart11111"/>
    <w:rsid w:val="00A1038D"/>
  </w:style>
  <w:style w:type="character" w:customStyle="1" w:styleId="WW-Absatz-Standardschriftart111111">
    <w:name w:val="WW-Absatz-Standardschriftart111111"/>
    <w:rsid w:val="00A1038D"/>
  </w:style>
  <w:style w:type="character" w:customStyle="1" w:styleId="DefaultParagraphFont1">
    <w:name w:val="Default Paragraph Font1"/>
    <w:rsid w:val="00A1038D"/>
  </w:style>
  <w:style w:type="character" w:customStyle="1" w:styleId="NumberingSymbols">
    <w:name w:val="Numbering Symbols"/>
    <w:rsid w:val="00A1038D"/>
  </w:style>
  <w:style w:type="character" w:customStyle="1" w:styleId="WW-Absatz-Standardschriftart1111111">
    <w:name w:val="WW-Absatz-Standardschriftart1111111"/>
    <w:rsid w:val="00A1038D"/>
  </w:style>
  <w:style w:type="character" w:customStyle="1" w:styleId="WW-Absatz-Standardschriftart11111111">
    <w:name w:val="WW-Absatz-Standardschriftart11111111"/>
    <w:rsid w:val="00A1038D"/>
  </w:style>
  <w:style w:type="character" w:customStyle="1" w:styleId="WW-Absatz-Standardschriftart111111111">
    <w:name w:val="WW-Absatz-Standardschriftart111111111"/>
    <w:rsid w:val="00A1038D"/>
  </w:style>
  <w:style w:type="character" w:customStyle="1" w:styleId="WW-Absatz-Standardschriftart1111111111">
    <w:name w:val="WW-Absatz-Standardschriftart1111111111"/>
    <w:rsid w:val="00A1038D"/>
  </w:style>
  <w:style w:type="character" w:customStyle="1" w:styleId="WW-Absatz-Standardschriftart11111111111">
    <w:name w:val="WW-Absatz-Standardschriftart11111111111"/>
    <w:rsid w:val="00A1038D"/>
  </w:style>
  <w:style w:type="character" w:customStyle="1" w:styleId="WW-Absatz-Standardschriftart111111111111">
    <w:name w:val="WW-Absatz-Standardschriftart111111111111"/>
    <w:rsid w:val="00A1038D"/>
  </w:style>
  <w:style w:type="character" w:customStyle="1" w:styleId="WW-Absatz-Standardschriftart1111111111111">
    <w:name w:val="WW-Absatz-Standardschriftart1111111111111"/>
    <w:rsid w:val="00A1038D"/>
  </w:style>
  <w:style w:type="character" w:customStyle="1" w:styleId="WW-Absatz-Standardschriftart11111111111111">
    <w:name w:val="WW-Absatz-Standardschriftart11111111111111"/>
    <w:rsid w:val="00A1038D"/>
  </w:style>
  <w:style w:type="character" w:customStyle="1" w:styleId="WW-Absatz-Standardschriftart111111111111111">
    <w:name w:val="WW-Absatz-Standardschriftart111111111111111"/>
    <w:rsid w:val="00A1038D"/>
  </w:style>
  <w:style w:type="character" w:customStyle="1" w:styleId="WW-Absatz-Standardschriftart1111111111111111">
    <w:name w:val="WW-Absatz-Standardschriftart1111111111111111"/>
    <w:rsid w:val="00A1038D"/>
  </w:style>
  <w:style w:type="character" w:customStyle="1" w:styleId="WW8Num5z0">
    <w:name w:val="WW8Num5z0"/>
    <w:rsid w:val="00A1038D"/>
    <w:rPr>
      <w:u w:val="single"/>
    </w:rPr>
  </w:style>
  <w:style w:type="character" w:customStyle="1" w:styleId="WW8Num9z0">
    <w:name w:val="WW8Num9z0"/>
    <w:rsid w:val="00A1038D"/>
    <w:rPr>
      <w:b/>
      <w:bCs w:val="0"/>
      <w:u w:val="single"/>
    </w:rPr>
  </w:style>
  <w:style w:type="character" w:customStyle="1" w:styleId="WW8Num10z0">
    <w:name w:val="WW8Num10z0"/>
    <w:rsid w:val="00A1038D"/>
    <w:rPr>
      <w:b/>
      <w:bCs w:val="0"/>
      <w:u w:val="single"/>
    </w:rPr>
  </w:style>
  <w:style w:type="character" w:customStyle="1" w:styleId="WW-Absatz-Standardschriftart11111111111111111">
    <w:name w:val="WW-Absatz-Standardschriftart11111111111111111"/>
    <w:rsid w:val="00A1038D"/>
  </w:style>
  <w:style w:type="character" w:customStyle="1" w:styleId="WW-Absatz-Standardschriftart111111111111111111">
    <w:name w:val="WW-Absatz-Standardschriftart111111111111111111"/>
    <w:rsid w:val="00A1038D"/>
  </w:style>
  <w:style w:type="character" w:customStyle="1" w:styleId="WW-Absatz-Standardschriftart1111111111111111111">
    <w:name w:val="WW-Absatz-Standardschriftart1111111111111111111"/>
    <w:rsid w:val="00A1038D"/>
  </w:style>
  <w:style w:type="character" w:customStyle="1" w:styleId="WW-Absatz-Standardschriftart11111111111111111111">
    <w:name w:val="WW-Absatz-Standardschriftart11111111111111111111"/>
    <w:rsid w:val="00A1038D"/>
  </w:style>
  <w:style w:type="character" w:customStyle="1" w:styleId="WW-Absatz-Standardschriftart111111111111111111111">
    <w:name w:val="WW-Absatz-Standardschriftart111111111111111111111"/>
    <w:rsid w:val="00A1038D"/>
  </w:style>
  <w:style w:type="character" w:customStyle="1" w:styleId="WW-Absatz-Standardschriftart1111111111111111111111">
    <w:name w:val="WW-Absatz-Standardschriftart1111111111111111111111"/>
    <w:rsid w:val="00A1038D"/>
  </w:style>
  <w:style w:type="character" w:customStyle="1" w:styleId="WW-DefaultParagraphFont">
    <w:name w:val="WW-Default Paragraph Font"/>
    <w:rsid w:val="00A1038D"/>
  </w:style>
  <w:style w:type="character" w:customStyle="1" w:styleId="Numeravimosimboliai">
    <w:name w:val="Numeravimo simboliai"/>
    <w:rsid w:val="00A1038D"/>
  </w:style>
  <w:style w:type="character" w:styleId="Vietosrezervavimoenklotekstas">
    <w:name w:val="Placeholder Text"/>
    <w:basedOn w:val="Numatytasispastraiposriftas"/>
    <w:uiPriority w:val="99"/>
    <w:semiHidden/>
    <w:rsid w:val="006741B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99a64939c48f4385b2f85ef9225a063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8F1C-931C-498D-810F-821B8072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99a64939c48f4385b2f85ef9225a0630</Template>
  <TotalTime>1</TotalTime>
  <Pages>13</Pages>
  <Words>12650</Words>
  <Characters>7212</Characters>
  <Application>Microsoft Office Word</Application>
  <DocSecurity>0</DocSecurity>
  <Lines>60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01 Tarybos sprendimo projektas</vt:lpstr>
      <vt:lpstr>DĖL NEKILNOJAMOJO TURTO PERDAVIMO LAZDIJŲ R. STEBULIŲ MOKYKLAI VALDYTI, NAUDOTI IR DISPONUOTI TURTO PATIKĖJIMO TEISE</vt:lpstr>
    </vt:vector>
  </TitlesOfParts>
  <Manager>2021-05-28</Manager>
  <Company>Hewlett-Packard Company</Company>
  <LinksUpToDate>false</LinksUpToDate>
  <CharactersWithSpaces>19823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Tarybos sprendimo projektas</dc:title>
  <dc:subject>5TS-798</dc:subject>
  <dc:creator>LAZDIJŲ RAJONO SAVIVALDYBĖS TARYBA</dc:creator>
  <cp:keywords/>
  <cp:lastModifiedBy>Jolita Galvanauskienė</cp:lastModifiedBy>
  <cp:revision>2</cp:revision>
  <cp:lastPrinted>2023-09-19T08:39:00Z</cp:lastPrinted>
  <dcterms:created xsi:type="dcterms:W3CDTF">2024-04-02T12:56:00Z</dcterms:created>
  <dcterms:modified xsi:type="dcterms:W3CDTF">2024-04-02T12:56:00Z</dcterms:modified>
  <cp:category>Sprendimas</cp:category>
</cp:coreProperties>
</file>