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36528" w14:textId="77777777" w:rsidR="003A35C8" w:rsidRPr="001427BD" w:rsidRDefault="00AD5234" w:rsidP="003A35C8">
      <w:pPr>
        <w:ind w:left="4680"/>
        <w:jc w:val="both"/>
        <w:rPr>
          <w:rFonts w:eastAsia="Calibri"/>
          <w:bCs/>
        </w:rPr>
      </w:pPr>
      <w:r w:rsidRPr="001427BD">
        <w:rPr>
          <w:rFonts w:eastAsia="Calibri"/>
          <w:bCs/>
        </w:rPr>
        <w:t xml:space="preserve">Lazdijų rajono savivaldybės jaunų žmonių verslumo </w:t>
      </w:r>
      <w:r w:rsidR="003A35C8" w:rsidRPr="001427BD">
        <w:rPr>
          <w:rFonts w:eastAsia="Calibri"/>
          <w:bCs/>
        </w:rPr>
        <w:t xml:space="preserve"> </w:t>
      </w:r>
      <w:r w:rsidRPr="001427BD">
        <w:rPr>
          <w:rFonts w:eastAsia="Calibri"/>
          <w:bCs/>
        </w:rPr>
        <w:t xml:space="preserve">skatinimo iniciatyvų konkurso </w:t>
      </w:r>
    </w:p>
    <w:p w14:paraId="089C80C2" w14:textId="77777777" w:rsidR="00AD5234" w:rsidRPr="001427BD" w:rsidRDefault="00BA5777" w:rsidP="003A35C8">
      <w:pPr>
        <w:ind w:left="3376" w:firstLine="1304"/>
        <w:jc w:val="both"/>
        <w:rPr>
          <w:rFonts w:eastAsia="Calibri"/>
          <w:bCs/>
        </w:rPr>
      </w:pPr>
      <w:r w:rsidRPr="001427BD">
        <w:rPr>
          <w:bCs/>
        </w:rPr>
        <w:t>„</w:t>
      </w:r>
      <w:r w:rsidR="002B096F" w:rsidRPr="001427BD">
        <w:rPr>
          <w:bCs/>
        </w:rPr>
        <w:t>Jaunieji verslo sparnai</w:t>
      </w:r>
      <w:r w:rsidRPr="001427BD">
        <w:rPr>
          <w:bCs/>
        </w:rPr>
        <w:t xml:space="preserve">“ </w:t>
      </w:r>
      <w:r w:rsidR="00AD5234" w:rsidRPr="001427BD">
        <w:rPr>
          <w:rFonts w:eastAsia="Calibri"/>
          <w:bCs/>
        </w:rPr>
        <w:t xml:space="preserve">tvarkos aprašo </w:t>
      </w:r>
    </w:p>
    <w:p w14:paraId="7704420E" w14:textId="77777777" w:rsidR="00AD5234" w:rsidRPr="001427BD" w:rsidRDefault="00AD5234" w:rsidP="003A35C8">
      <w:pPr>
        <w:ind w:left="3376" w:firstLine="1304"/>
        <w:jc w:val="both"/>
        <w:rPr>
          <w:rFonts w:eastAsia="Calibri"/>
          <w:bCs/>
        </w:rPr>
      </w:pPr>
      <w:r w:rsidRPr="001427BD">
        <w:rPr>
          <w:rFonts w:eastAsia="Calibri"/>
          <w:bCs/>
        </w:rPr>
        <w:t>1 priedas</w:t>
      </w:r>
    </w:p>
    <w:p w14:paraId="7966FA09" w14:textId="77777777" w:rsidR="001C0910" w:rsidRPr="001427BD" w:rsidRDefault="001C0910" w:rsidP="00AD5234">
      <w:pPr>
        <w:pStyle w:val="Pagrindinistekstas"/>
        <w:rPr>
          <w:u w:val="single"/>
          <w:lang w:val="lt-LT"/>
        </w:rPr>
      </w:pPr>
    </w:p>
    <w:p w14:paraId="7E931B49" w14:textId="77777777" w:rsidR="00E86E10" w:rsidRPr="001427BD" w:rsidRDefault="00E86E10" w:rsidP="005D6246">
      <w:pPr>
        <w:jc w:val="center"/>
        <w:rPr>
          <w:b/>
          <w:i/>
          <w:iCs/>
        </w:rPr>
      </w:pPr>
      <w:r w:rsidRPr="001427BD">
        <w:rPr>
          <w:b/>
          <w:i/>
          <w:iCs/>
        </w:rPr>
        <w:t>(Paraiškos forma)</w:t>
      </w:r>
    </w:p>
    <w:p w14:paraId="6C8AAEA3" w14:textId="77777777" w:rsidR="00E86E10" w:rsidRPr="001427BD" w:rsidRDefault="00E86E10" w:rsidP="005D6246">
      <w:pPr>
        <w:rPr>
          <w:b/>
        </w:rPr>
      </w:pPr>
    </w:p>
    <w:p w14:paraId="1F5A8B71" w14:textId="77777777" w:rsidR="000C6E0E" w:rsidRPr="001427BD" w:rsidRDefault="005D6246" w:rsidP="000C6E0E">
      <w:pPr>
        <w:jc w:val="center"/>
        <w:rPr>
          <w:b/>
        </w:rPr>
      </w:pPr>
      <w:r w:rsidRPr="001427BD">
        <w:rPr>
          <w:b/>
        </w:rPr>
        <w:t xml:space="preserve">PARAIŠKA VERSLO IDĖJAI ĮGYVENDINTI </w:t>
      </w:r>
    </w:p>
    <w:p w14:paraId="6FA43B00" w14:textId="77777777" w:rsidR="005005EC" w:rsidRPr="001427BD" w:rsidRDefault="005D6246" w:rsidP="000C6E0E">
      <w:pPr>
        <w:jc w:val="center"/>
        <w:rPr>
          <w:b/>
          <w:bCs/>
          <w:lang w:eastAsia="lt-LT"/>
        </w:rPr>
      </w:pPr>
      <w:r w:rsidRPr="001427BD">
        <w:rPr>
          <w:b/>
        </w:rPr>
        <w:t xml:space="preserve">PAGAL </w:t>
      </w:r>
      <w:r w:rsidR="00FF3C3A" w:rsidRPr="001427BD">
        <w:rPr>
          <w:b/>
          <w:bCs/>
          <w:lang w:eastAsia="lt-LT"/>
        </w:rPr>
        <w:t xml:space="preserve">LAZDIJŲ RAJONO SAVIVALDYBĖS </w:t>
      </w:r>
    </w:p>
    <w:p w14:paraId="0A785DBF" w14:textId="77777777" w:rsidR="005005EC" w:rsidRPr="001427BD" w:rsidRDefault="00FF3C3A" w:rsidP="000C6E0E">
      <w:pPr>
        <w:jc w:val="center"/>
        <w:rPr>
          <w:b/>
          <w:bCs/>
          <w:lang w:eastAsia="lt-LT"/>
        </w:rPr>
      </w:pPr>
      <w:r w:rsidRPr="001427BD">
        <w:rPr>
          <w:b/>
          <w:bCs/>
          <w:lang w:eastAsia="lt-LT"/>
        </w:rPr>
        <w:t xml:space="preserve">JAUNŲ ŽMONIŲ VERSLUMO SKATINIMO INICIATYVŲ KONKURSO </w:t>
      </w:r>
    </w:p>
    <w:p w14:paraId="46B12DD8" w14:textId="77777777" w:rsidR="005005EC" w:rsidRPr="001427BD" w:rsidRDefault="00FF3C3A" w:rsidP="000C6E0E">
      <w:pPr>
        <w:jc w:val="center"/>
        <w:rPr>
          <w:b/>
          <w:bCs/>
          <w:lang w:eastAsia="lt-LT"/>
        </w:rPr>
      </w:pPr>
      <w:r w:rsidRPr="001427BD">
        <w:rPr>
          <w:b/>
          <w:bCs/>
          <w:lang w:eastAsia="lt-LT"/>
        </w:rPr>
        <w:t>„</w:t>
      </w:r>
      <w:r w:rsidR="002B096F" w:rsidRPr="001427BD">
        <w:rPr>
          <w:b/>
          <w:bCs/>
          <w:lang w:eastAsia="lt-LT"/>
        </w:rPr>
        <w:t>JAUNIEJI VERSLO SPARNAI</w:t>
      </w:r>
      <w:r w:rsidRPr="001427BD">
        <w:rPr>
          <w:b/>
          <w:bCs/>
          <w:lang w:eastAsia="lt-LT"/>
        </w:rPr>
        <w:t xml:space="preserve">“ </w:t>
      </w:r>
    </w:p>
    <w:p w14:paraId="16389FEC" w14:textId="77777777" w:rsidR="00FF3C3A" w:rsidRPr="001427BD" w:rsidRDefault="00FF3C3A" w:rsidP="000C6E0E">
      <w:pPr>
        <w:jc w:val="center"/>
        <w:rPr>
          <w:lang w:eastAsia="lt-LT"/>
        </w:rPr>
      </w:pPr>
      <w:r w:rsidRPr="001427BD">
        <w:rPr>
          <w:b/>
          <w:bCs/>
          <w:lang w:eastAsia="lt-LT"/>
        </w:rPr>
        <w:t>TVARKOS APRAŠ</w:t>
      </w:r>
      <w:r w:rsidR="000C6E0E" w:rsidRPr="001427BD">
        <w:rPr>
          <w:b/>
          <w:bCs/>
          <w:lang w:eastAsia="lt-LT"/>
        </w:rPr>
        <w:t>Ą</w:t>
      </w:r>
    </w:p>
    <w:p w14:paraId="155BDC28" w14:textId="77777777" w:rsidR="005D6246" w:rsidRPr="001427BD" w:rsidRDefault="005D6246" w:rsidP="005D6246">
      <w:pPr>
        <w:spacing w:line="276" w:lineRule="auto"/>
        <w:jc w:val="center"/>
      </w:pPr>
    </w:p>
    <w:p w14:paraId="00199F96" w14:textId="77777777" w:rsidR="005D6246" w:rsidRPr="001427BD" w:rsidRDefault="005D6246" w:rsidP="00B93BFE">
      <w:pPr>
        <w:jc w:val="center"/>
      </w:pPr>
      <w:r w:rsidRPr="001427BD">
        <w:t>__________________ Nr.</w:t>
      </w:r>
    </w:p>
    <w:p w14:paraId="720BE1AE" w14:textId="77777777" w:rsidR="005D6246" w:rsidRPr="001427BD" w:rsidRDefault="005D6246" w:rsidP="00B93BFE">
      <w:pPr>
        <w:jc w:val="center"/>
        <w:rPr>
          <w:i/>
        </w:rPr>
      </w:pPr>
      <w:r w:rsidRPr="001427BD">
        <w:rPr>
          <w:i/>
        </w:rPr>
        <w:t>(data)</w:t>
      </w:r>
    </w:p>
    <w:p w14:paraId="4CDDC626" w14:textId="77777777" w:rsidR="005005EC" w:rsidRPr="001427BD" w:rsidRDefault="005005EC" w:rsidP="005132A0">
      <w:pPr>
        <w:spacing w:line="264" w:lineRule="auto"/>
      </w:pPr>
    </w:p>
    <w:p w14:paraId="730783AE" w14:textId="77777777" w:rsidR="00FF1B2A" w:rsidRPr="001427BD" w:rsidRDefault="00083AB7" w:rsidP="00B93BFE">
      <w:r w:rsidRPr="001427BD">
        <w:t>________________________________________________________________________________</w:t>
      </w:r>
    </w:p>
    <w:p w14:paraId="0253AF4A" w14:textId="77777777" w:rsidR="005D6246" w:rsidRPr="001427BD" w:rsidRDefault="005D6246" w:rsidP="00B93BFE">
      <w:pPr>
        <w:tabs>
          <w:tab w:val="right" w:leader="dot" w:pos="9639"/>
        </w:tabs>
        <w:jc w:val="center"/>
        <w:rPr>
          <w:i/>
        </w:rPr>
      </w:pPr>
      <w:bookmarkStart w:id="0" w:name="_Hlk147154725"/>
      <w:r w:rsidRPr="001427BD">
        <w:rPr>
          <w:i/>
        </w:rPr>
        <w:t>(verslo idėjos pavadinimas)</w:t>
      </w:r>
    </w:p>
    <w:bookmarkEnd w:id="0"/>
    <w:p w14:paraId="5F784DC6" w14:textId="77777777" w:rsidR="005D6246" w:rsidRPr="001427BD" w:rsidRDefault="005D6246" w:rsidP="005D6246">
      <w:pPr>
        <w:pStyle w:val="Antrat3"/>
        <w:spacing w:line="276" w:lineRule="auto"/>
        <w:rPr>
          <w:rFonts w:ascii="Times New Roman" w:hAnsi="Times New Roman"/>
          <w:sz w:val="24"/>
          <w:szCs w:val="24"/>
          <w:lang w:val="lt-LT"/>
        </w:rPr>
      </w:pPr>
      <w:r w:rsidRPr="001427BD">
        <w:rPr>
          <w:rFonts w:ascii="Times New Roman" w:hAnsi="Times New Roman"/>
          <w:sz w:val="24"/>
          <w:szCs w:val="24"/>
          <w:lang w:val="lt-LT"/>
        </w:rPr>
        <w:t xml:space="preserve">1. </w:t>
      </w:r>
      <w:r w:rsidR="000E68D9" w:rsidRPr="001427BD">
        <w:rPr>
          <w:rFonts w:ascii="Times New Roman" w:hAnsi="Times New Roman"/>
          <w:sz w:val="24"/>
          <w:szCs w:val="24"/>
          <w:lang w:val="lt-LT"/>
        </w:rPr>
        <w:t>INFORMACIJA APIE PAREIŠKĖJĄ</w:t>
      </w:r>
    </w:p>
    <w:p w14:paraId="254C7EFF" w14:textId="77777777" w:rsidR="005D6246" w:rsidRPr="001427BD" w:rsidRDefault="005D6246" w:rsidP="005D6246">
      <w:pPr>
        <w:tabs>
          <w:tab w:val="left" w:pos="7230"/>
        </w:tabs>
        <w:spacing w:line="276" w:lineRule="auto"/>
        <w:rPr>
          <w:b/>
          <w:bCs/>
        </w:rPr>
      </w:pPr>
      <w:r w:rsidRPr="001427BD">
        <w:rPr>
          <w:b/>
          <w:bCs/>
        </w:rPr>
        <w:t>1.1. Juridinio (fizinio asmens), teikiančio paraišką, pavadinimas (vardas, pavardė), įmonės kodas (verslo liudijimo ar individualios veiklos pažymos Nr.)</w:t>
      </w:r>
      <w:r w:rsidR="005005EC" w:rsidRPr="001427BD"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83AB7" w:rsidRPr="001427BD" w14:paraId="164FDBE4" w14:textId="77777777" w:rsidTr="00C955BD">
        <w:tc>
          <w:tcPr>
            <w:tcW w:w="9628" w:type="dxa"/>
            <w:shd w:val="clear" w:color="auto" w:fill="auto"/>
          </w:tcPr>
          <w:p w14:paraId="02B0D3DB" w14:textId="77777777" w:rsidR="00083AB7" w:rsidRPr="001427BD" w:rsidRDefault="00083AB7" w:rsidP="00C955BD">
            <w:pPr>
              <w:tabs>
                <w:tab w:val="right" w:leader="dot" w:pos="7655"/>
                <w:tab w:val="right" w:leader="dot" w:pos="9639"/>
              </w:tabs>
              <w:spacing w:line="276" w:lineRule="auto"/>
            </w:pPr>
          </w:p>
          <w:p w14:paraId="54BC3C85" w14:textId="77777777" w:rsidR="00712BD3" w:rsidRPr="001427BD" w:rsidRDefault="00712BD3" w:rsidP="00C955BD">
            <w:pPr>
              <w:tabs>
                <w:tab w:val="right" w:leader="dot" w:pos="7655"/>
                <w:tab w:val="right" w:leader="dot" w:pos="9639"/>
              </w:tabs>
              <w:spacing w:line="276" w:lineRule="auto"/>
            </w:pPr>
          </w:p>
          <w:p w14:paraId="546A8A7E" w14:textId="77777777" w:rsidR="00402EA8" w:rsidRPr="001427BD" w:rsidRDefault="00402EA8" w:rsidP="00C955BD">
            <w:pPr>
              <w:tabs>
                <w:tab w:val="right" w:leader="dot" w:pos="7655"/>
                <w:tab w:val="right" w:leader="dot" w:pos="9639"/>
              </w:tabs>
              <w:spacing w:line="276" w:lineRule="auto"/>
            </w:pPr>
          </w:p>
        </w:tc>
      </w:tr>
    </w:tbl>
    <w:p w14:paraId="10B384AF" w14:textId="77777777" w:rsidR="00083AB7" w:rsidRPr="001427BD" w:rsidRDefault="00083AB7" w:rsidP="005D6246">
      <w:pPr>
        <w:tabs>
          <w:tab w:val="right" w:leader="dot" w:pos="7655"/>
          <w:tab w:val="right" w:leader="dot" w:pos="9639"/>
        </w:tabs>
        <w:spacing w:line="276" w:lineRule="auto"/>
      </w:pPr>
    </w:p>
    <w:p w14:paraId="51F5F2A8" w14:textId="77777777" w:rsidR="005D6246" w:rsidRPr="001427BD" w:rsidRDefault="005D6246" w:rsidP="005D6246">
      <w:pPr>
        <w:tabs>
          <w:tab w:val="right" w:leader="dot" w:pos="7655"/>
          <w:tab w:val="right" w:leader="dot" w:pos="9639"/>
        </w:tabs>
        <w:spacing w:line="276" w:lineRule="auto"/>
        <w:rPr>
          <w:b/>
          <w:bCs/>
        </w:rPr>
      </w:pPr>
      <w:r w:rsidRPr="001427BD">
        <w:rPr>
          <w:b/>
          <w:bCs/>
        </w:rPr>
        <w:t>1.2. Adresas, pašto kodas</w:t>
      </w:r>
      <w:r w:rsidR="005005EC" w:rsidRPr="001427BD"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83AB7" w:rsidRPr="001427BD" w14:paraId="28916882" w14:textId="77777777" w:rsidTr="00C955BD">
        <w:tc>
          <w:tcPr>
            <w:tcW w:w="9628" w:type="dxa"/>
            <w:shd w:val="clear" w:color="auto" w:fill="auto"/>
          </w:tcPr>
          <w:p w14:paraId="636B0300" w14:textId="77777777" w:rsidR="00083AB7" w:rsidRPr="001427BD" w:rsidRDefault="00083AB7" w:rsidP="00C955BD">
            <w:pPr>
              <w:tabs>
                <w:tab w:val="right" w:leader="dot" w:pos="9639"/>
              </w:tabs>
              <w:spacing w:line="276" w:lineRule="auto"/>
            </w:pPr>
          </w:p>
          <w:p w14:paraId="1B5F0D64" w14:textId="77777777" w:rsidR="00083AB7" w:rsidRPr="001427BD" w:rsidRDefault="00083AB7" w:rsidP="00C955BD">
            <w:pPr>
              <w:tabs>
                <w:tab w:val="right" w:leader="dot" w:pos="9639"/>
              </w:tabs>
              <w:spacing w:line="276" w:lineRule="auto"/>
            </w:pPr>
          </w:p>
        </w:tc>
      </w:tr>
    </w:tbl>
    <w:p w14:paraId="6D62F906" w14:textId="77777777" w:rsidR="00083AB7" w:rsidRPr="001427BD" w:rsidRDefault="00083AB7" w:rsidP="005D6246">
      <w:pPr>
        <w:tabs>
          <w:tab w:val="right" w:leader="dot" w:pos="9639"/>
        </w:tabs>
        <w:spacing w:line="276" w:lineRule="auto"/>
      </w:pPr>
    </w:p>
    <w:p w14:paraId="08F8450F" w14:textId="77777777" w:rsidR="005D6246" w:rsidRPr="001427BD" w:rsidRDefault="005D6246" w:rsidP="005D6246">
      <w:pPr>
        <w:tabs>
          <w:tab w:val="right" w:leader="dot" w:pos="9639"/>
        </w:tabs>
        <w:spacing w:line="276" w:lineRule="auto"/>
        <w:rPr>
          <w:b/>
          <w:bCs/>
        </w:rPr>
      </w:pPr>
      <w:r w:rsidRPr="001427BD">
        <w:rPr>
          <w:b/>
          <w:bCs/>
        </w:rPr>
        <w:t>1.3. Telefonas, el. paštas</w:t>
      </w:r>
      <w:r w:rsidR="005005EC" w:rsidRPr="001427BD"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83AB7" w:rsidRPr="001427BD" w14:paraId="0BA2A1FC" w14:textId="77777777" w:rsidTr="00C955BD">
        <w:tc>
          <w:tcPr>
            <w:tcW w:w="9628" w:type="dxa"/>
            <w:shd w:val="clear" w:color="auto" w:fill="auto"/>
          </w:tcPr>
          <w:p w14:paraId="377DF6E3" w14:textId="77777777" w:rsidR="00083AB7" w:rsidRPr="001427BD" w:rsidRDefault="00083AB7" w:rsidP="00C955BD">
            <w:pPr>
              <w:tabs>
                <w:tab w:val="right" w:leader="dot" w:pos="9639"/>
              </w:tabs>
              <w:spacing w:line="276" w:lineRule="auto"/>
            </w:pPr>
          </w:p>
          <w:p w14:paraId="76754345" w14:textId="77777777" w:rsidR="00083AB7" w:rsidRPr="001427BD" w:rsidRDefault="00083AB7" w:rsidP="00C955BD">
            <w:pPr>
              <w:tabs>
                <w:tab w:val="right" w:leader="dot" w:pos="9639"/>
              </w:tabs>
              <w:spacing w:line="276" w:lineRule="auto"/>
            </w:pPr>
          </w:p>
        </w:tc>
      </w:tr>
    </w:tbl>
    <w:p w14:paraId="792CF405" w14:textId="77777777" w:rsidR="00083AB7" w:rsidRPr="001427BD" w:rsidRDefault="00083AB7" w:rsidP="005D6246">
      <w:pPr>
        <w:tabs>
          <w:tab w:val="right" w:leader="dot" w:pos="9639"/>
        </w:tabs>
        <w:spacing w:line="276" w:lineRule="auto"/>
      </w:pPr>
    </w:p>
    <w:p w14:paraId="4C9A5BDA" w14:textId="77777777" w:rsidR="005D6246" w:rsidRPr="001427BD" w:rsidRDefault="005D6246" w:rsidP="005D6246">
      <w:pPr>
        <w:tabs>
          <w:tab w:val="right" w:leader="dot" w:pos="9639"/>
        </w:tabs>
        <w:spacing w:line="276" w:lineRule="auto"/>
        <w:rPr>
          <w:b/>
          <w:bCs/>
        </w:rPr>
      </w:pPr>
      <w:r w:rsidRPr="001427BD">
        <w:rPr>
          <w:b/>
          <w:bCs/>
        </w:rPr>
        <w:t>1.4. Įmonės vadovo (fizinio asmens) vardas, pavardė</w:t>
      </w:r>
      <w:r w:rsidR="005005EC" w:rsidRPr="001427BD"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83AB7" w:rsidRPr="001427BD" w14:paraId="1482C561" w14:textId="77777777" w:rsidTr="00C955BD">
        <w:tc>
          <w:tcPr>
            <w:tcW w:w="9628" w:type="dxa"/>
            <w:shd w:val="clear" w:color="auto" w:fill="auto"/>
          </w:tcPr>
          <w:p w14:paraId="58C293BC" w14:textId="77777777" w:rsidR="00083AB7" w:rsidRPr="001427BD" w:rsidRDefault="00083AB7" w:rsidP="00C955BD">
            <w:pPr>
              <w:tabs>
                <w:tab w:val="right" w:leader="dot" w:pos="9639"/>
              </w:tabs>
              <w:spacing w:line="276" w:lineRule="auto"/>
            </w:pPr>
          </w:p>
          <w:p w14:paraId="3BAA6F76" w14:textId="77777777" w:rsidR="001D06B4" w:rsidRPr="001427BD" w:rsidRDefault="001D06B4" w:rsidP="00C955BD">
            <w:pPr>
              <w:tabs>
                <w:tab w:val="right" w:leader="dot" w:pos="9639"/>
              </w:tabs>
              <w:spacing w:line="276" w:lineRule="auto"/>
            </w:pPr>
          </w:p>
        </w:tc>
      </w:tr>
    </w:tbl>
    <w:p w14:paraId="77DAE6F6" w14:textId="77777777" w:rsidR="00083AB7" w:rsidRPr="001427BD" w:rsidRDefault="00083AB7" w:rsidP="005D6246">
      <w:pPr>
        <w:spacing w:line="276" w:lineRule="auto"/>
        <w:jc w:val="both"/>
      </w:pPr>
    </w:p>
    <w:p w14:paraId="23DB6B92" w14:textId="77777777" w:rsidR="00066ADB" w:rsidRPr="001427BD" w:rsidRDefault="005D6246" w:rsidP="005D6246">
      <w:pPr>
        <w:spacing w:line="276" w:lineRule="auto"/>
        <w:jc w:val="both"/>
      </w:pPr>
      <w:r w:rsidRPr="001427BD">
        <w:rPr>
          <w:b/>
          <w:bCs/>
        </w:rPr>
        <w:t>1.5. Sąskaitos Nr., bankas, banko kodas</w:t>
      </w:r>
      <w:r w:rsidR="00504032">
        <w:rPr>
          <w:b/>
          <w:bCs/>
        </w:rPr>
        <w:t>:</w:t>
      </w:r>
      <w:r w:rsidR="007539CF" w:rsidRPr="001427BD">
        <w:t xml:space="preserve"> </w:t>
      </w:r>
    </w:p>
    <w:p w14:paraId="33BA91C9" w14:textId="77777777" w:rsidR="00E31F74" w:rsidRPr="001427BD" w:rsidRDefault="007539CF" w:rsidP="005D6246">
      <w:pPr>
        <w:spacing w:line="276" w:lineRule="auto"/>
        <w:jc w:val="both"/>
        <w:rPr>
          <w:i/>
          <w:iCs/>
        </w:rPr>
      </w:pPr>
      <w:r w:rsidRPr="001427BD">
        <w:rPr>
          <w:i/>
          <w:iCs/>
        </w:rPr>
        <w:t>(</w:t>
      </w:r>
      <w:bookmarkStart w:id="1" w:name="_Hlk147241213"/>
      <w:r w:rsidRPr="001427BD">
        <w:rPr>
          <w:i/>
          <w:iCs/>
        </w:rPr>
        <w:t>jei pareiškėjas nepilnametis, nurodoma vieno iš savo tėvų</w:t>
      </w:r>
      <w:r w:rsidR="001F1052" w:rsidRPr="001427BD">
        <w:rPr>
          <w:i/>
          <w:iCs/>
        </w:rPr>
        <w:t> </w:t>
      </w:r>
      <w:r w:rsidRPr="001427BD">
        <w:rPr>
          <w:i/>
          <w:iCs/>
        </w:rPr>
        <w:t>/ įtėvių / globėjų vardas ir pavardė bei banko sąskaitos duomenys</w:t>
      </w:r>
      <w:r w:rsidR="005005EC" w:rsidRPr="001427BD">
        <w:rPr>
          <w:i/>
          <w:iCs/>
        </w:rPr>
        <w:t>;</w:t>
      </w:r>
      <w:r w:rsidRPr="001427BD">
        <w:rPr>
          <w:i/>
          <w:iCs/>
        </w:rPr>
        <w:t xml:space="preserve"> </w:t>
      </w:r>
      <w:bookmarkEnd w:id="1"/>
    </w:p>
    <w:p w14:paraId="1777AC61" w14:textId="77777777" w:rsidR="005D6246" w:rsidRPr="001427BD" w:rsidRDefault="007539CF" w:rsidP="005D6246">
      <w:pPr>
        <w:spacing w:line="276" w:lineRule="auto"/>
        <w:jc w:val="both"/>
        <w:rPr>
          <w:i/>
          <w:iCs/>
        </w:rPr>
      </w:pPr>
      <w:r w:rsidRPr="001427BD">
        <w:rPr>
          <w:i/>
          <w:iCs/>
        </w:rPr>
        <w:t xml:space="preserve">jei pareiškėjas – mokinių jaunoji bendrovė, nurodoma bendrovę kuruojančio </w:t>
      </w:r>
      <w:r w:rsidR="005005EC" w:rsidRPr="001427BD">
        <w:rPr>
          <w:i/>
          <w:iCs/>
        </w:rPr>
        <w:t>mokytojo (</w:t>
      </w:r>
      <w:r w:rsidRPr="001427BD">
        <w:rPr>
          <w:i/>
          <w:iCs/>
        </w:rPr>
        <w:t>mentoriaus</w:t>
      </w:r>
      <w:r w:rsidR="005005EC" w:rsidRPr="001427BD">
        <w:rPr>
          <w:i/>
          <w:iCs/>
        </w:rPr>
        <w:t>)</w:t>
      </w:r>
      <w:r w:rsidRPr="001427BD">
        <w:rPr>
          <w:i/>
          <w:iCs/>
        </w:rPr>
        <w:t xml:space="preserve"> vardas ir pavardė bei banko sąskaitos duomenys)</w:t>
      </w:r>
      <w:r w:rsidR="005005EC" w:rsidRPr="001427BD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AD47"/>
        <w:tblLook w:val="04A0" w:firstRow="1" w:lastRow="0" w:firstColumn="1" w:lastColumn="0" w:noHBand="0" w:noVBand="1"/>
      </w:tblPr>
      <w:tblGrid>
        <w:gridCol w:w="9628"/>
      </w:tblGrid>
      <w:tr w:rsidR="00083AB7" w:rsidRPr="001427BD" w14:paraId="2736CE8A" w14:textId="77777777" w:rsidTr="00C955BD">
        <w:tc>
          <w:tcPr>
            <w:tcW w:w="9628" w:type="dxa"/>
            <w:shd w:val="clear" w:color="auto" w:fill="auto"/>
          </w:tcPr>
          <w:p w14:paraId="651CCF57" w14:textId="77777777" w:rsidR="00083AB7" w:rsidRPr="001427BD" w:rsidRDefault="00083AB7" w:rsidP="00C955BD">
            <w:pPr>
              <w:spacing w:line="276" w:lineRule="auto"/>
              <w:jc w:val="both"/>
            </w:pPr>
          </w:p>
          <w:p w14:paraId="1D4B2F19" w14:textId="77777777" w:rsidR="00083AB7" w:rsidRPr="001427BD" w:rsidRDefault="00083AB7" w:rsidP="00C955BD">
            <w:pPr>
              <w:spacing w:line="276" w:lineRule="auto"/>
              <w:jc w:val="both"/>
            </w:pPr>
          </w:p>
          <w:p w14:paraId="685A9A89" w14:textId="77777777" w:rsidR="00083AB7" w:rsidRPr="001427BD" w:rsidRDefault="00083AB7" w:rsidP="00C955BD">
            <w:pPr>
              <w:spacing w:line="276" w:lineRule="auto"/>
              <w:jc w:val="both"/>
            </w:pPr>
          </w:p>
          <w:p w14:paraId="76E76C68" w14:textId="77777777" w:rsidR="00083AB7" w:rsidRPr="001427BD" w:rsidRDefault="00083AB7" w:rsidP="00C955BD">
            <w:pPr>
              <w:spacing w:line="276" w:lineRule="auto"/>
              <w:jc w:val="both"/>
            </w:pPr>
          </w:p>
        </w:tc>
      </w:tr>
    </w:tbl>
    <w:p w14:paraId="7C9E483D" w14:textId="77777777" w:rsidR="00A75983" w:rsidRPr="001427BD" w:rsidRDefault="00FF1B2A" w:rsidP="00A75983">
      <w:pPr>
        <w:pStyle w:val="Antrat3"/>
        <w:spacing w:line="276" w:lineRule="auto"/>
        <w:rPr>
          <w:rFonts w:ascii="Times New Roman" w:hAnsi="Times New Roman"/>
          <w:sz w:val="24"/>
          <w:szCs w:val="24"/>
          <w:lang w:val="lt-LT"/>
        </w:rPr>
      </w:pPr>
      <w:r w:rsidRPr="001427BD">
        <w:rPr>
          <w:rFonts w:ascii="Times New Roman" w:hAnsi="Times New Roman"/>
          <w:szCs w:val="24"/>
          <w:lang w:val="lt-LT"/>
        </w:rPr>
        <w:lastRenderedPageBreak/>
        <w:t>2</w:t>
      </w:r>
      <w:r w:rsidR="00A75983" w:rsidRPr="001427BD">
        <w:rPr>
          <w:rFonts w:ascii="Times New Roman" w:hAnsi="Times New Roman"/>
          <w:szCs w:val="24"/>
          <w:lang w:val="lt-LT"/>
        </w:rPr>
        <w:t xml:space="preserve">. </w:t>
      </w:r>
      <w:r w:rsidR="000E68D9" w:rsidRPr="001427BD">
        <w:rPr>
          <w:rFonts w:ascii="Times New Roman" w:hAnsi="Times New Roman"/>
          <w:sz w:val="24"/>
          <w:szCs w:val="24"/>
          <w:lang w:val="lt-LT"/>
        </w:rPr>
        <w:t>VERSLO IDĖJOS APRAŠYMAS</w:t>
      </w:r>
    </w:p>
    <w:p w14:paraId="5F4650A2" w14:textId="77777777" w:rsidR="005005EC" w:rsidRPr="001427BD" w:rsidRDefault="00FF1B2A" w:rsidP="005005EC">
      <w:pPr>
        <w:spacing w:line="276" w:lineRule="auto"/>
        <w:jc w:val="both"/>
        <w:rPr>
          <w:b/>
          <w:bCs/>
        </w:rPr>
      </w:pPr>
      <w:r w:rsidRPr="001427BD">
        <w:rPr>
          <w:b/>
          <w:bCs/>
        </w:rPr>
        <w:t>2.1</w:t>
      </w:r>
      <w:r w:rsidR="005005EC" w:rsidRPr="001427BD">
        <w:rPr>
          <w:b/>
          <w:bCs/>
        </w:rPr>
        <w:t>. Trumpa informacija apie verslo idėją</w:t>
      </w:r>
      <w:r w:rsidRPr="001427BD">
        <w:rPr>
          <w:b/>
          <w:bCs/>
        </w:rPr>
        <w:t>:</w:t>
      </w:r>
    </w:p>
    <w:p w14:paraId="27903616" w14:textId="77777777" w:rsidR="00712BD3" w:rsidRPr="001427BD" w:rsidRDefault="00D63D66" w:rsidP="005005EC">
      <w:pPr>
        <w:spacing w:line="276" w:lineRule="auto"/>
        <w:jc w:val="both"/>
        <w:rPr>
          <w:i/>
        </w:rPr>
      </w:pPr>
      <w:r w:rsidRPr="001427BD">
        <w:rPr>
          <w:i/>
        </w:rPr>
        <w:t>(</w:t>
      </w:r>
      <w:r w:rsidR="00E007B9" w:rsidRPr="001427BD">
        <w:rPr>
          <w:i/>
        </w:rPr>
        <w:t>a</w:t>
      </w:r>
      <w:r w:rsidR="009C5FCD" w:rsidRPr="001427BD">
        <w:rPr>
          <w:i/>
        </w:rPr>
        <w:t>pibūdinkite verslo idėjos esmę, k</w:t>
      </w:r>
      <w:r w:rsidRPr="001427BD">
        <w:rPr>
          <w:i/>
        </w:rPr>
        <w:t>okia problema rinkoje yra</w:t>
      </w:r>
      <w:r w:rsidR="009C5FCD" w:rsidRPr="001427BD">
        <w:rPr>
          <w:i/>
        </w:rPr>
        <w:t xml:space="preserve"> ja</w:t>
      </w:r>
      <w:r w:rsidRPr="001427BD">
        <w:rPr>
          <w:i/>
        </w:rPr>
        <w:t xml:space="preserve"> sprendžiama, kuo pareiškėjo verslo idėja skiriasi nuo konkurentų, kuo ji yra geresnė ir t. t.</w:t>
      </w:r>
      <w:r w:rsidR="00712BD3" w:rsidRPr="001427BD">
        <w:rPr>
          <w:i/>
        </w:rPr>
        <w:t>;</w:t>
      </w:r>
    </w:p>
    <w:p w14:paraId="6277BEA9" w14:textId="77777777" w:rsidR="00D63D66" w:rsidRPr="001427BD" w:rsidRDefault="00AC05F7" w:rsidP="005005EC">
      <w:pPr>
        <w:spacing w:line="276" w:lineRule="auto"/>
        <w:jc w:val="both"/>
        <w:rPr>
          <w:b/>
          <w:bCs/>
        </w:rPr>
      </w:pPr>
      <w:r w:rsidRPr="001427BD">
        <w:rPr>
          <w:i/>
        </w:rPr>
        <w:t>jei tai mokinių jaunosios bendrovės įgyvendintos idėjos tęsinys</w:t>
      </w:r>
      <w:r w:rsidR="00712BD3" w:rsidRPr="001427BD">
        <w:rPr>
          <w:i/>
        </w:rPr>
        <w:t xml:space="preserve"> (taikoma, kai paraišką teikia įmonė ar fizinis asmuo) – aprašykite bendrovės vykdytą veiklą, pasiektus rezultatus, gautas pajamas</w:t>
      </w:r>
      <w:r w:rsidRPr="001427BD">
        <w:rPr>
          <w:i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AD47"/>
        <w:tblLook w:val="04A0" w:firstRow="1" w:lastRow="0" w:firstColumn="1" w:lastColumn="0" w:noHBand="0" w:noVBand="1"/>
      </w:tblPr>
      <w:tblGrid>
        <w:gridCol w:w="9628"/>
      </w:tblGrid>
      <w:tr w:rsidR="00083AB7" w:rsidRPr="001427BD" w14:paraId="6746CEC6" w14:textId="77777777" w:rsidTr="00C955BD">
        <w:tc>
          <w:tcPr>
            <w:tcW w:w="9628" w:type="dxa"/>
            <w:shd w:val="clear" w:color="auto" w:fill="auto"/>
          </w:tcPr>
          <w:p w14:paraId="26DA3CFA" w14:textId="77777777" w:rsidR="00083AB7" w:rsidRPr="001427BD" w:rsidRDefault="00083AB7" w:rsidP="00C955BD">
            <w:pPr>
              <w:spacing w:line="276" w:lineRule="auto"/>
              <w:jc w:val="both"/>
            </w:pPr>
          </w:p>
          <w:p w14:paraId="1D6205A9" w14:textId="77777777" w:rsidR="00083AB7" w:rsidRPr="001427BD" w:rsidRDefault="00083AB7" w:rsidP="00C955BD">
            <w:pPr>
              <w:spacing w:line="276" w:lineRule="auto"/>
              <w:jc w:val="both"/>
            </w:pPr>
          </w:p>
          <w:p w14:paraId="547FD8C5" w14:textId="77777777" w:rsidR="00083AB7" w:rsidRPr="001427BD" w:rsidRDefault="00083AB7" w:rsidP="00C955BD">
            <w:pPr>
              <w:spacing w:line="276" w:lineRule="auto"/>
              <w:jc w:val="both"/>
            </w:pPr>
          </w:p>
          <w:p w14:paraId="47ABD622" w14:textId="77777777" w:rsidR="00D63D66" w:rsidRPr="001427BD" w:rsidRDefault="00D63D66" w:rsidP="00C955BD">
            <w:pPr>
              <w:spacing w:line="276" w:lineRule="auto"/>
              <w:jc w:val="both"/>
            </w:pPr>
          </w:p>
          <w:p w14:paraId="2642A4A7" w14:textId="77777777" w:rsidR="00083AB7" w:rsidRPr="001427BD" w:rsidRDefault="00083AB7" w:rsidP="00C955BD">
            <w:pPr>
              <w:spacing w:line="276" w:lineRule="auto"/>
              <w:jc w:val="both"/>
            </w:pPr>
          </w:p>
          <w:p w14:paraId="65B36D63" w14:textId="77777777" w:rsidR="00712BD3" w:rsidRPr="001427BD" w:rsidRDefault="00712BD3" w:rsidP="00C955BD">
            <w:pPr>
              <w:spacing w:line="276" w:lineRule="auto"/>
              <w:jc w:val="both"/>
            </w:pPr>
          </w:p>
          <w:p w14:paraId="2F785D30" w14:textId="77777777" w:rsidR="00712BD3" w:rsidRPr="001427BD" w:rsidRDefault="00712BD3" w:rsidP="00C955BD">
            <w:pPr>
              <w:spacing w:line="276" w:lineRule="auto"/>
              <w:jc w:val="both"/>
            </w:pPr>
          </w:p>
          <w:p w14:paraId="379BB555" w14:textId="77777777" w:rsidR="00712BD3" w:rsidRPr="001427BD" w:rsidRDefault="00712BD3" w:rsidP="00C955BD">
            <w:pPr>
              <w:spacing w:line="276" w:lineRule="auto"/>
              <w:jc w:val="both"/>
            </w:pPr>
          </w:p>
          <w:p w14:paraId="6B884EE0" w14:textId="77777777" w:rsidR="00083AB7" w:rsidRPr="001427BD" w:rsidRDefault="00083AB7" w:rsidP="00C955BD">
            <w:pPr>
              <w:spacing w:line="276" w:lineRule="auto"/>
              <w:jc w:val="both"/>
            </w:pPr>
          </w:p>
        </w:tc>
      </w:tr>
    </w:tbl>
    <w:p w14:paraId="2277753F" w14:textId="77777777" w:rsidR="00083AB7" w:rsidRPr="001427BD" w:rsidRDefault="00083AB7" w:rsidP="005D6246">
      <w:pPr>
        <w:spacing w:line="276" w:lineRule="auto"/>
        <w:jc w:val="both"/>
      </w:pPr>
    </w:p>
    <w:p w14:paraId="5BD9BA44" w14:textId="77777777" w:rsidR="005D6246" w:rsidRPr="001427BD" w:rsidRDefault="005D6246" w:rsidP="005D6246">
      <w:pPr>
        <w:spacing w:line="276" w:lineRule="auto"/>
        <w:jc w:val="both"/>
        <w:rPr>
          <w:b/>
          <w:bCs/>
        </w:rPr>
      </w:pPr>
      <w:r w:rsidRPr="001427BD">
        <w:rPr>
          <w:b/>
          <w:bCs/>
        </w:rPr>
        <w:t>2.</w:t>
      </w:r>
      <w:r w:rsidR="00FF4BF8" w:rsidRPr="001427BD">
        <w:rPr>
          <w:b/>
          <w:bCs/>
        </w:rPr>
        <w:t>2.</w:t>
      </w:r>
      <w:r w:rsidRPr="001427BD">
        <w:rPr>
          <w:b/>
          <w:bCs/>
        </w:rPr>
        <w:t xml:space="preserve"> Tikslinė rinka</w:t>
      </w:r>
      <w:r w:rsidR="000E68D9" w:rsidRPr="001427BD">
        <w:rPr>
          <w:b/>
          <w:bCs/>
        </w:rPr>
        <w:t>:</w:t>
      </w:r>
    </w:p>
    <w:p w14:paraId="4ACBAE60" w14:textId="77777777" w:rsidR="005D6246" w:rsidRPr="001427BD" w:rsidRDefault="005D6246" w:rsidP="005D6246">
      <w:pPr>
        <w:spacing w:line="276" w:lineRule="auto"/>
        <w:jc w:val="both"/>
        <w:rPr>
          <w:i/>
        </w:rPr>
      </w:pPr>
      <w:r w:rsidRPr="001427BD">
        <w:rPr>
          <w:i/>
        </w:rPr>
        <w:t>(</w:t>
      </w:r>
      <w:r w:rsidR="00E007B9" w:rsidRPr="001427BD">
        <w:rPr>
          <w:i/>
        </w:rPr>
        <w:t>n</w:t>
      </w:r>
      <w:r w:rsidR="007F2544" w:rsidRPr="001427BD">
        <w:rPr>
          <w:i/>
        </w:rPr>
        <w:t>urodyti</w:t>
      </w:r>
      <w:r w:rsidRPr="001427BD">
        <w:rPr>
          <w:i/>
        </w:rPr>
        <w:t xml:space="preserve"> klient</w:t>
      </w:r>
      <w:r w:rsidR="000E68D9" w:rsidRPr="001427BD">
        <w:rPr>
          <w:i/>
        </w:rPr>
        <w:t>ų</w:t>
      </w:r>
      <w:r w:rsidRPr="001427BD">
        <w:rPr>
          <w:i/>
        </w:rPr>
        <w:t xml:space="preserve"> (esam</w:t>
      </w:r>
      <w:r w:rsidR="000E68D9" w:rsidRPr="001427BD">
        <w:rPr>
          <w:i/>
        </w:rPr>
        <w:t>ų</w:t>
      </w:r>
      <w:r w:rsidRPr="001427BD">
        <w:rPr>
          <w:i/>
        </w:rPr>
        <w:t xml:space="preserve"> ar būsim</w:t>
      </w:r>
      <w:r w:rsidR="000E68D9" w:rsidRPr="001427BD">
        <w:rPr>
          <w:i/>
        </w:rPr>
        <w:t>ų</w:t>
      </w:r>
      <w:r w:rsidRPr="001427BD">
        <w:rPr>
          <w:i/>
        </w:rPr>
        <w:t>)</w:t>
      </w:r>
      <w:r w:rsidR="000E68D9" w:rsidRPr="001427BD">
        <w:rPr>
          <w:i/>
        </w:rPr>
        <w:t xml:space="preserve"> grupes</w:t>
      </w:r>
      <w:r w:rsidRPr="001427BD">
        <w:rPr>
          <w:i/>
        </w:rPr>
        <w:t xml:space="preserve"> </w:t>
      </w:r>
      <w:r w:rsidR="008D42DA" w:rsidRPr="001427BD">
        <w:rPr>
          <w:i/>
        </w:rPr>
        <w:t>(</w:t>
      </w:r>
      <w:r w:rsidRPr="001427BD">
        <w:rPr>
          <w:i/>
        </w:rPr>
        <w:t>rinkos segmentus</w:t>
      </w:r>
      <w:r w:rsidR="008D42DA" w:rsidRPr="001427BD">
        <w:rPr>
          <w:i/>
        </w:rPr>
        <w:t>)</w:t>
      </w:r>
      <w:r w:rsidRPr="001427BD">
        <w:rPr>
          <w:i/>
        </w:rPr>
        <w:t xml:space="preserve">, gal jau atlikti tyrimai, kiek bus potencialių pirkėjų, </w:t>
      </w:r>
      <w:r w:rsidR="008D42DA" w:rsidRPr="001427BD">
        <w:rPr>
          <w:i/>
        </w:rPr>
        <w:t xml:space="preserve">koks </w:t>
      </w:r>
      <w:r w:rsidRPr="001427BD">
        <w:rPr>
          <w:i/>
        </w:rPr>
        <w:t>preliminar</w:t>
      </w:r>
      <w:r w:rsidR="008D42DA" w:rsidRPr="001427BD">
        <w:rPr>
          <w:i/>
        </w:rPr>
        <w:t>us</w:t>
      </w:r>
      <w:r w:rsidRPr="001427BD">
        <w:rPr>
          <w:i/>
        </w:rPr>
        <w:t xml:space="preserve"> rinkos dyd</w:t>
      </w:r>
      <w:r w:rsidR="008D42DA" w:rsidRPr="001427BD">
        <w:rPr>
          <w:i/>
        </w:rPr>
        <w:t>is</w:t>
      </w:r>
      <w:r w:rsidRPr="001427BD">
        <w:rPr>
          <w:i/>
        </w:rPr>
        <w:t xml:space="preserve"> ir t. t.)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AD47"/>
        <w:tblLook w:val="04A0" w:firstRow="1" w:lastRow="0" w:firstColumn="1" w:lastColumn="0" w:noHBand="0" w:noVBand="1"/>
      </w:tblPr>
      <w:tblGrid>
        <w:gridCol w:w="9628"/>
      </w:tblGrid>
      <w:tr w:rsidR="00083AB7" w:rsidRPr="001427BD" w14:paraId="24F35A01" w14:textId="77777777" w:rsidTr="00C955BD">
        <w:tc>
          <w:tcPr>
            <w:tcW w:w="9628" w:type="dxa"/>
            <w:shd w:val="clear" w:color="auto" w:fill="auto"/>
          </w:tcPr>
          <w:p w14:paraId="02ED7364" w14:textId="77777777" w:rsidR="00083AB7" w:rsidRPr="001427BD" w:rsidRDefault="00083AB7" w:rsidP="00C955BD">
            <w:pPr>
              <w:spacing w:line="276" w:lineRule="auto"/>
              <w:jc w:val="both"/>
            </w:pPr>
          </w:p>
          <w:p w14:paraId="6A7086FC" w14:textId="77777777" w:rsidR="00083AB7" w:rsidRPr="001427BD" w:rsidRDefault="00083AB7" w:rsidP="00C955BD">
            <w:pPr>
              <w:spacing w:line="276" w:lineRule="auto"/>
              <w:jc w:val="both"/>
            </w:pPr>
          </w:p>
          <w:p w14:paraId="79F77293" w14:textId="77777777" w:rsidR="00083AB7" w:rsidRPr="001427BD" w:rsidRDefault="00083AB7" w:rsidP="00C955BD">
            <w:pPr>
              <w:spacing w:line="276" w:lineRule="auto"/>
              <w:jc w:val="both"/>
            </w:pPr>
          </w:p>
        </w:tc>
      </w:tr>
    </w:tbl>
    <w:p w14:paraId="26D0A1B8" w14:textId="77777777" w:rsidR="00083AB7" w:rsidRPr="001427BD" w:rsidRDefault="00083AB7" w:rsidP="00A75983">
      <w:pPr>
        <w:spacing w:line="276" w:lineRule="auto"/>
        <w:jc w:val="both"/>
      </w:pPr>
    </w:p>
    <w:p w14:paraId="2CD8E304" w14:textId="77777777" w:rsidR="000E68D9" w:rsidRPr="001427BD" w:rsidRDefault="000E68D9" w:rsidP="000E68D9">
      <w:pPr>
        <w:spacing w:line="276" w:lineRule="auto"/>
        <w:jc w:val="both"/>
        <w:rPr>
          <w:b/>
          <w:bCs/>
        </w:rPr>
      </w:pPr>
      <w:r w:rsidRPr="001427BD">
        <w:rPr>
          <w:b/>
          <w:bCs/>
        </w:rPr>
        <w:t>2.</w:t>
      </w:r>
      <w:r w:rsidR="00667D43" w:rsidRPr="001427BD">
        <w:rPr>
          <w:b/>
          <w:bCs/>
        </w:rPr>
        <w:t>3</w:t>
      </w:r>
      <w:r w:rsidRPr="001427BD">
        <w:rPr>
          <w:b/>
          <w:bCs/>
        </w:rPr>
        <w:t>. Idėjos įgyvendinimo (rinkodaros) planas:</w:t>
      </w:r>
    </w:p>
    <w:p w14:paraId="1789DBC2" w14:textId="77777777" w:rsidR="000E68D9" w:rsidRPr="001427BD" w:rsidRDefault="000E68D9" w:rsidP="000E68D9">
      <w:pPr>
        <w:spacing w:line="276" w:lineRule="auto"/>
        <w:jc w:val="both"/>
        <w:rPr>
          <w:i/>
        </w:rPr>
      </w:pPr>
      <w:r w:rsidRPr="001427BD">
        <w:rPr>
          <w:i/>
        </w:rPr>
        <w:t>(</w:t>
      </w:r>
      <w:r w:rsidR="00E007B9" w:rsidRPr="001427BD">
        <w:rPr>
          <w:i/>
        </w:rPr>
        <w:t>k</w:t>
      </w:r>
      <w:r w:rsidR="00F4165E" w:rsidRPr="001427BD">
        <w:rPr>
          <w:i/>
        </w:rPr>
        <w:t xml:space="preserve">aip </w:t>
      </w:r>
      <w:r w:rsidRPr="001427BD">
        <w:rPr>
          <w:i/>
        </w:rPr>
        <w:t xml:space="preserve">bus </w:t>
      </w:r>
      <w:r w:rsidR="00402EA8" w:rsidRPr="001427BD">
        <w:rPr>
          <w:i/>
        </w:rPr>
        <w:t xml:space="preserve">(arba jau yra) </w:t>
      </w:r>
      <w:r w:rsidR="00A606FA" w:rsidRPr="001427BD">
        <w:rPr>
          <w:i/>
        </w:rPr>
        <w:t xml:space="preserve">kuriamas, </w:t>
      </w:r>
      <w:r w:rsidRPr="001427BD">
        <w:rPr>
          <w:i/>
        </w:rPr>
        <w:t>parduodamas</w:t>
      </w:r>
      <w:r w:rsidR="00A606FA" w:rsidRPr="001427BD">
        <w:rPr>
          <w:i/>
        </w:rPr>
        <w:t>, reklamuojamas</w:t>
      </w:r>
      <w:r w:rsidRPr="001427BD">
        <w:rPr>
          <w:i/>
        </w:rPr>
        <w:t xml:space="preserve"> produktas / paslauga)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5517"/>
        <w:gridCol w:w="1560"/>
        <w:gridCol w:w="1978"/>
      </w:tblGrid>
      <w:tr w:rsidR="008D42DA" w:rsidRPr="001427BD" w14:paraId="3DE53B9B" w14:textId="77777777" w:rsidTr="00C955BD">
        <w:trPr>
          <w:cantSplit/>
        </w:trPr>
        <w:tc>
          <w:tcPr>
            <w:tcW w:w="298" w:type="pct"/>
            <w:shd w:val="clear" w:color="auto" w:fill="D9D9D9"/>
            <w:vAlign w:val="center"/>
          </w:tcPr>
          <w:p w14:paraId="1EC06A02" w14:textId="77777777" w:rsidR="008D42DA" w:rsidRPr="001427BD" w:rsidRDefault="008D42DA" w:rsidP="001F1052">
            <w:pPr>
              <w:spacing w:line="276" w:lineRule="auto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Eil. Nr.</w:t>
            </w:r>
          </w:p>
        </w:tc>
        <w:tc>
          <w:tcPr>
            <w:tcW w:w="2865" w:type="pct"/>
            <w:shd w:val="clear" w:color="auto" w:fill="D9D9D9"/>
            <w:vAlign w:val="center"/>
          </w:tcPr>
          <w:p w14:paraId="56AFA1F9" w14:textId="77777777" w:rsidR="008D42DA" w:rsidRPr="001427BD" w:rsidRDefault="008D42DA" w:rsidP="001F1052">
            <w:pPr>
              <w:spacing w:line="276" w:lineRule="auto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Veiklos pavadinimas</w:t>
            </w:r>
          </w:p>
        </w:tc>
        <w:tc>
          <w:tcPr>
            <w:tcW w:w="810" w:type="pct"/>
            <w:shd w:val="clear" w:color="auto" w:fill="D9D9D9"/>
            <w:vAlign w:val="center"/>
          </w:tcPr>
          <w:p w14:paraId="2AE59FBB" w14:textId="77777777" w:rsidR="008D42DA" w:rsidRPr="001427BD" w:rsidRDefault="008D42DA" w:rsidP="001F1052">
            <w:pPr>
              <w:spacing w:line="276" w:lineRule="auto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Veiklos pradžia ir pabaiga</w:t>
            </w:r>
          </w:p>
        </w:tc>
        <w:tc>
          <w:tcPr>
            <w:tcW w:w="1027" w:type="pct"/>
            <w:shd w:val="clear" w:color="auto" w:fill="D9D9D9"/>
            <w:vAlign w:val="center"/>
          </w:tcPr>
          <w:p w14:paraId="462D8D58" w14:textId="77777777" w:rsidR="00675A77" w:rsidRPr="001427BD" w:rsidRDefault="00AD2933" w:rsidP="00C45CB9">
            <w:pPr>
              <w:spacing w:line="276" w:lineRule="auto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I</w:t>
            </w:r>
            <w:r w:rsidR="008D42DA" w:rsidRPr="001427BD">
              <w:rPr>
                <w:b/>
                <w:bCs/>
              </w:rPr>
              <w:t xml:space="preserve">šlaidos, </w:t>
            </w:r>
            <w:r w:rsidRPr="001427BD">
              <w:rPr>
                <w:b/>
                <w:bCs/>
              </w:rPr>
              <w:t>kuri</w:t>
            </w:r>
            <w:r w:rsidR="00066ADB" w:rsidRPr="001427BD">
              <w:rPr>
                <w:b/>
                <w:bCs/>
              </w:rPr>
              <w:t>om</w:t>
            </w:r>
            <w:r w:rsidRPr="001427BD">
              <w:rPr>
                <w:b/>
                <w:bCs/>
              </w:rPr>
              <w:t xml:space="preserve">s prašoma </w:t>
            </w:r>
            <w:r w:rsidR="00066ADB" w:rsidRPr="001427BD">
              <w:rPr>
                <w:b/>
                <w:bCs/>
              </w:rPr>
              <w:t>lėšų</w:t>
            </w:r>
            <w:r w:rsidRPr="001427BD">
              <w:rPr>
                <w:b/>
                <w:bCs/>
              </w:rPr>
              <w:t xml:space="preserve"> iš </w:t>
            </w:r>
            <w:r w:rsidR="00066ADB" w:rsidRPr="001427BD">
              <w:rPr>
                <w:b/>
                <w:bCs/>
              </w:rPr>
              <w:t>Savivaldybės biudžeto</w:t>
            </w:r>
            <w:r w:rsidR="00675A77" w:rsidRPr="001427BD">
              <w:rPr>
                <w:b/>
                <w:bCs/>
              </w:rPr>
              <w:t>,</w:t>
            </w:r>
            <w:r w:rsidR="00C45CB9" w:rsidRPr="001427BD">
              <w:rPr>
                <w:b/>
                <w:bCs/>
              </w:rPr>
              <w:t xml:space="preserve"> </w:t>
            </w:r>
          </w:p>
          <w:p w14:paraId="5C943C96" w14:textId="77777777" w:rsidR="008D42DA" w:rsidRPr="001427BD" w:rsidRDefault="00C45CB9" w:rsidP="00675A77">
            <w:pPr>
              <w:spacing w:line="276" w:lineRule="auto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Eur</w:t>
            </w:r>
            <w:r w:rsidR="00675A77" w:rsidRPr="001427BD">
              <w:rPr>
                <w:b/>
                <w:bCs/>
              </w:rPr>
              <w:t xml:space="preserve"> </w:t>
            </w:r>
            <w:r w:rsidRPr="001427BD">
              <w:rPr>
                <w:b/>
                <w:bCs/>
              </w:rPr>
              <w:t>(su PVM)</w:t>
            </w:r>
          </w:p>
        </w:tc>
      </w:tr>
      <w:tr w:rsidR="008D42DA" w:rsidRPr="001427BD" w14:paraId="6E6671A3" w14:textId="77777777" w:rsidTr="009F7072">
        <w:trPr>
          <w:cantSplit/>
        </w:trPr>
        <w:tc>
          <w:tcPr>
            <w:tcW w:w="298" w:type="pct"/>
            <w:shd w:val="clear" w:color="auto" w:fill="auto"/>
          </w:tcPr>
          <w:p w14:paraId="1E2C7F7B" w14:textId="77777777" w:rsidR="008D42DA" w:rsidRPr="001427BD" w:rsidRDefault="008D42DA" w:rsidP="00F56E54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spacing w:line="276" w:lineRule="auto"/>
              <w:ind w:hanging="720"/>
              <w:rPr>
                <w:sz w:val="22"/>
              </w:rPr>
            </w:pPr>
          </w:p>
        </w:tc>
        <w:tc>
          <w:tcPr>
            <w:tcW w:w="2865" w:type="pct"/>
          </w:tcPr>
          <w:p w14:paraId="2C2340D1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5F7A4F11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72382167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</w:tr>
      <w:tr w:rsidR="008D42DA" w:rsidRPr="001427BD" w14:paraId="6E9D33C4" w14:textId="77777777" w:rsidTr="009F7072">
        <w:trPr>
          <w:cantSplit/>
        </w:trPr>
        <w:tc>
          <w:tcPr>
            <w:tcW w:w="298" w:type="pct"/>
          </w:tcPr>
          <w:p w14:paraId="6B2278EB" w14:textId="77777777" w:rsidR="008D42DA" w:rsidRPr="001427BD" w:rsidRDefault="00AD2933" w:rsidP="00F56E54">
            <w:pPr>
              <w:spacing w:line="276" w:lineRule="auto"/>
              <w:rPr>
                <w:sz w:val="22"/>
              </w:rPr>
            </w:pPr>
            <w:r w:rsidRPr="001427BD">
              <w:rPr>
                <w:sz w:val="22"/>
              </w:rPr>
              <w:t>2.</w:t>
            </w:r>
          </w:p>
        </w:tc>
        <w:tc>
          <w:tcPr>
            <w:tcW w:w="2865" w:type="pct"/>
          </w:tcPr>
          <w:p w14:paraId="2485AF35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379F4405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74013D65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</w:tr>
      <w:tr w:rsidR="008D42DA" w:rsidRPr="001427BD" w14:paraId="7CAA63C7" w14:textId="77777777" w:rsidTr="009F7072">
        <w:trPr>
          <w:cantSplit/>
        </w:trPr>
        <w:tc>
          <w:tcPr>
            <w:tcW w:w="298" w:type="pct"/>
          </w:tcPr>
          <w:p w14:paraId="1FD7CB95" w14:textId="77777777" w:rsidR="008D42DA" w:rsidRPr="001427BD" w:rsidRDefault="00AD2933" w:rsidP="00F56E54">
            <w:pPr>
              <w:spacing w:line="276" w:lineRule="auto"/>
              <w:rPr>
                <w:sz w:val="22"/>
              </w:rPr>
            </w:pPr>
            <w:r w:rsidRPr="001427BD">
              <w:rPr>
                <w:sz w:val="22"/>
              </w:rPr>
              <w:t>3.</w:t>
            </w:r>
          </w:p>
        </w:tc>
        <w:tc>
          <w:tcPr>
            <w:tcW w:w="2865" w:type="pct"/>
          </w:tcPr>
          <w:p w14:paraId="34A9E3D4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7496078A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3AAC3CEF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</w:tr>
      <w:tr w:rsidR="008D42DA" w:rsidRPr="001427BD" w14:paraId="09CB6C73" w14:textId="77777777" w:rsidTr="009F7072">
        <w:trPr>
          <w:cantSplit/>
        </w:trPr>
        <w:tc>
          <w:tcPr>
            <w:tcW w:w="298" w:type="pct"/>
          </w:tcPr>
          <w:p w14:paraId="2FC2CA05" w14:textId="77777777" w:rsidR="008D42DA" w:rsidRPr="001427BD" w:rsidRDefault="00AD2933" w:rsidP="00F56E54">
            <w:pPr>
              <w:spacing w:line="276" w:lineRule="auto"/>
              <w:rPr>
                <w:sz w:val="22"/>
              </w:rPr>
            </w:pPr>
            <w:r w:rsidRPr="001427BD">
              <w:rPr>
                <w:sz w:val="22"/>
              </w:rPr>
              <w:t>...</w:t>
            </w:r>
          </w:p>
        </w:tc>
        <w:tc>
          <w:tcPr>
            <w:tcW w:w="2865" w:type="pct"/>
          </w:tcPr>
          <w:p w14:paraId="5ECCFE0D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793B2990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6DB66847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</w:tr>
      <w:tr w:rsidR="008D42DA" w:rsidRPr="001427BD" w14:paraId="31569D0A" w14:textId="77777777" w:rsidTr="009F7072">
        <w:trPr>
          <w:cantSplit/>
        </w:trPr>
        <w:tc>
          <w:tcPr>
            <w:tcW w:w="298" w:type="pct"/>
          </w:tcPr>
          <w:p w14:paraId="5C0C269B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2865" w:type="pct"/>
          </w:tcPr>
          <w:p w14:paraId="5931F64D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6CC2DAAF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0A4C6F4D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</w:tr>
      <w:tr w:rsidR="008D42DA" w:rsidRPr="001427BD" w14:paraId="00DA0BC1" w14:textId="77777777" w:rsidTr="009F7072">
        <w:trPr>
          <w:cantSplit/>
        </w:trPr>
        <w:tc>
          <w:tcPr>
            <w:tcW w:w="298" w:type="pct"/>
          </w:tcPr>
          <w:p w14:paraId="62D347B8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2865" w:type="pct"/>
          </w:tcPr>
          <w:p w14:paraId="5E735BCC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0A9587EA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258BD794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</w:tr>
      <w:tr w:rsidR="008D42DA" w:rsidRPr="001427BD" w14:paraId="5F51654E" w14:textId="77777777" w:rsidTr="009F7072">
        <w:trPr>
          <w:cantSplit/>
        </w:trPr>
        <w:tc>
          <w:tcPr>
            <w:tcW w:w="298" w:type="pct"/>
          </w:tcPr>
          <w:p w14:paraId="4801AD6D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2865" w:type="pct"/>
          </w:tcPr>
          <w:p w14:paraId="0366FEED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214E7E40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5B4E20E9" w14:textId="77777777" w:rsidR="008D42DA" w:rsidRPr="001427BD" w:rsidRDefault="008D42DA" w:rsidP="00F56E54">
            <w:pPr>
              <w:spacing w:line="276" w:lineRule="auto"/>
              <w:rPr>
                <w:sz w:val="22"/>
              </w:rPr>
            </w:pPr>
          </w:p>
        </w:tc>
      </w:tr>
      <w:tr w:rsidR="008D42DA" w:rsidRPr="001427BD" w14:paraId="0FC08441" w14:textId="77777777" w:rsidTr="009F7072">
        <w:trPr>
          <w:cantSplit/>
        </w:trPr>
        <w:tc>
          <w:tcPr>
            <w:tcW w:w="3973" w:type="pct"/>
            <w:gridSpan w:val="3"/>
          </w:tcPr>
          <w:p w14:paraId="50A8594C" w14:textId="77777777" w:rsidR="008D42DA" w:rsidRPr="001427BD" w:rsidRDefault="008D42DA" w:rsidP="008D42DA">
            <w:pPr>
              <w:spacing w:line="276" w:lineRule="auto"/>
              <w:jc w:val="right"/>
            </w:pPr>
            <w:r w:rsidRPr="001427BD">
              <w:rPr>
                <w:b/>
                <w:bCs/>
              </w:rPr>
              <w:t>Iš viso</w:t>
            </w:r>
          </w:p>
        </w:tc>
        <w:tc>
          <w:tcPr>
            <w:tcW w:w="1027" w:type="pct"/>
          </w:tcPr>
          <w:p w14:paraId="65768B07" w14:textId="77777777" w:rsidR="008D42DA" w:rsidRPr="001427BD" w:rsidRDefault="008D42DA" w:rsidP="00F56E54">
            <w:pPr>
              <w:spacing w:line="276" w:lineRule="auto"/>
            </w:pPr>
          </w:p>
        </w:tc>
      </w:tr>
    </w:tbl>
    <w:p w14:paraId="679E7CFD" w14:textId="77777777" w:rsidR="008D42DA" w:rsidRPr="001427BD" w:rsidRDefault="008D42DA" w:rsidP="000E68D9">
      <w:pPr>
        <w:spacing w:line="276" w:lineRule="auto"/>
        <w:jc w:val="both"/>
        <w:rPr>
          <w:iCs/>
        </w:rPr>
      </w:pPr>
    </w:p>
    <w:p w14:paraId="462DEBC6" w14:textId="77777777" w:rsidR="00AB3786" w:rsidRPr="001427BD" w:rsidRDefault="000E68D9" w:rsidP="00FF1B2A">
      <w:pPr>
        <w:spacing w:line="276" w:lineRule="auto"/>
        <w:jc w:val="both"/>
        <w:rPr>
          <w:rFonts w:eastAsia="Calibri"/>
          <w:bCs/>
        </w:rPr>
      </w:pPr>
      <w:r w:rsidRPr="001427BD">
        <w:rPr>
          <w:b/>
          <w:bCs/>
        </w:rPr>
        <w:t>2.</w:t>
      </w:r>
      <w:r w:rsidR="00667D43" w:rsidRPr="001427BD">
        <w:rPr>
          <w:b/>
          <w:bCs/>
        </w:rPr>
        <w:t>4</w:t>
      </w:r>
      <w:r w:rsidR="005D6246" w:rsidRPr="001427BD">
        <w:rPr>
          <w:b/>
          <w:bCs/>
        </w:rPr>
        <w:t xml:space="preserve">. </w:t>
      </w:r>
      <w:bookmarkStart w:id="2" w:name="_Hlk116895937"/>
      <w:r w:rsidR="00AB3786" w:rsidRPr="001427BD">
        <w:rPr>
          <w:rFonts w:eastAsia="Calibri"/>
          <w:b/>
        </w:rPr>
        <w:t>Verslo idėjos įgyvendinimo terminai</w:t>
      </w:r>
      <w:r w:rsidR="00353A9B" w:rsidRPr="001427BD">
        <w:rPr>
          <w:rFonts w:eastAsia="Calibri"/>
          <w:b/>
        </w:rPr>
        <w:t>:</w:t>
      </w:r>
    </w:p>
    <w:p w14:paraId="6ABADA0D" w14:textId="77777777" w:rsidR="005D6246" w:rsidRPr="001427BD" w:rsidRDefault="00AB3786" w:rsidP="00FF1B2A">
      <w:pPr>
        <w:tabs>
          <w:tab w:val="left" w:pos="851"/>
        </w:tabs>
        <w:spacing w:line="276" w:lineRule="auto"/>
        <w:jc w:val="both"/>
        <w:rPr>
          <w:rFonts w:eastAsia="Calibri"/>
          <w:bCs/>
          <w:i/>
          <w:iCs/>
        </w:rPr>
      </w:pPr>
      <w:r w:rsidRPr="001427BD">
        <w:rPr>
          <w:rFonts w:eastAsia="Calibri"/>
          <w:bCs/>
          <w:i/>
          <w:iCs/>
        </w:rPr>
        <w:t>(</w:t>
      </w:r>
      <w:r w:rsidR="00E007B9" w:rsidRPr="001427BD">
        <w:rPr>
          <w:rFonts w:eastAsia="Calibri"/>
          <w:bCs/>
          <w:i/>
          <w:iCs/>
        </w:rPr>
        <w:t>n</w:t>
      </w:r>
      <w:r w:rsidRPr="001427BD">
        <w:rPr>
          <w:rFonts w:eastAsia="Calibri"/>
          <w:bCs/>
          <w:i/>
          <w:iCs/>
        </w:rPr>
        <w:t xml:space="preserve">urodyti įgyvendinimo pradžią ir pabaigą. Verslo idėja turi būti įgyvendina </w:t>
      </w:r>
      <w:r w:rsidR="009962C1" w:rsidRPr="001427BD">
        <w:rPr>
          <w:rFonts w:eastAsia="Calibri"/>
          <w:bCs/>
          <w:i/>
          <w:iCs/>
        </w:rPr>
        <w:t xml:space="preserve">ne vėliau nei per </w:t>
      </w:r>
      <w:r w:rsidR="00AD2933" w:rsidRPr="001427BD">
        <w:rPr>
          <w:rFonts w:eastAsia="Calibri"/>
          <w:bCs/>
          <w:i/>
          <w:iCs/>
        </w:rPr>
        <w:t xml:space="preserve">6 </w:t>
      </w:r>
      <w:r w:rsidR="009962C1" w:rsidRPr="001427BD">
        <w:rPr>
          <w:rFonts w:eastAsia="Calibri"/>
          <w:bCs/>
          <w:i/>
          <w:iCs/>
        </w:rPr>
        <w:t xml:space="preserve">mėn. nuo </w:t>
      </w:r>
      <w:r w:rsidR="00AD2933" w:rsidRPr="001427BD">
        <w:rPr>
          <w:rFonts w:eastAsia="Calibri"/>
          <w:bCs/>
          <w:i/>
          <w:iCs/>
        </w:rPr>
        <w:t>tada</w:t>
      </w:r>
      <w:r w:rsidRPr="001427BD">
        <w:rPr>
          <w:rFonts w:eastAsia="Calibri"/>
          <w:bCs/>
          <w:i/>
          <w:iCs/>
        </w:rPr>
        <w:t>, kai gaunama finansinė parama)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92F9E" w:rsidRPr="001427BD" w14:paraId="614BCE73" w14:textId="77777777" w:rsidTr="00C955BD">
        <w:tc>
          <w:tcPr>
            <w:tcW w:w="9628" w:type="dxa"/>
            <w:shd w:val="clear" w:color="auto" w:fill="auto"/>
          </w:tcPr>
          <w:p w14:paraId="1D4C1DBC" w14:textId="77777777" w:rsidR="00392F9E" w:rsidRPr="00C955BD" w:rsidRDefault="00392F9E" w:rsidP="00C955BD">
            <w:pPr>
              <w:pStyle w:val="Antrat7"/>
              <w:tabs>
                <w:tab w:val="left" w:pos="5245"/>
              </w:tabs>
              <w:spacing w:before="0"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0C1D7630" w14:textId="77777777" w:rsidR="00392F9E" w:rsidRPr="001427BD" w:rsidRDefault="00392F9E" w:rsidP="00392F9E"/>
        </w:tc>
      </w:tr>
    </w:tbl>
    <w:p w14:paraId="343C08C4" w14:textId="77777777" w:rsidR="00392F9E" w:rsidRPr="001427BD" w:rsidRDefault="00392F9E" w:rsidP="000E68D9">
      <w:pPr>
        <w:pStyle w:val="Antrat7"/>
        <w:tabs>
          <w:tab w:val="left" w:pos="5245"/>
        </w:tabs>
        <w:spacing w:before="0" w:after="0" w:line="276" w:lineRule="auto"/>
        <w:rPr>
          <w:rFonts w:ascii="Times New Roman" w:hAnsi="Times New Roman"/>
          <w:b/>
          <w:bCs/>
        </w:rPr>
      </w:pPr>
    </w:p>
    <w:p w14:paraId="7E290BC2" w14:textId="77777777" w:rsidR="005D6246" w:rsidRPr="001427BD" w:rsidRDefault="000E68D9" w:rsidP="000E68D9">
      <w:pPr>
        <w:pStyle w:val="Antrat7"/>
        <w:tabs>
          <w:tab w:val="left" w:pos="5245"/>
        </w:tabs>
        <w:spacing w:before="0" w:after="0" w:line="276" w:lineRule="auto"/>
        <w:rPr>
          <w:rFonts w:ascii="Times New Roman" w:hAnsi="Times New Roman"/>
          <w:b/>
          <w:bCs/>
        </w:rPr>
      </w:pPr>
      <w:r w:rsidRPr="001427BD">
        <w:rPr>
          <w:rFonts w:ascii="Times New Roman" w:hAnsi="Times New Roman"/>
          <w:b/>
          <w:bCs/>
        </w:rPr>
        <w:lastRenderedPageBreak/>
        <w:t>2.</w:t>
      </w:r>
      <w:r w:rsidR="00667D43" w:rsidRPr="001427BD">
        <w:rPr>
          <w:rFonts w:ascii="Times New Roman" w:hAnsi="Times New Roman"/>
          <w:b/>
          <w:bCs/>
        </w:rPr>
        <w:t>5</w:t>
      </w:r>
      <w:r w:rsidR="005D6246" w:rsidRPr="001427BD">
        <w:rPr>
          <w:rFonts w:ascii="Times New Roman" w:hAnsi="Times New Roman"/>
          <w:b/>
          <w:bCs/>
        </w:rPr>
        <w:t>. Verslo idėjos įgyvendinimo vieta</w:t>
      </w:r>
      <w:r w:rsidR="00353A9B" w:rsidRPr="001427BD">
        <w:rPr>
          <w:rFonts w:ascii="Times New Roman" w:hAnsi="Times New Roman"/>
          <w:b/>
          <w:bCs/>
        </w:rPr>
        <w:t>:</w:t>
      </w:r>
    </w:p>
    <w:p w14:paraId="07B51966" w14:textId="77777777" w:rsidR="00793F84" w:rsidRPr="001427BD" w:rsidRDefault="00793F84" w:rsidP="00793F84">
      <w:pPr>
        <w:rPr>
          <w:i/>
          <w:iCs/>
        </w:rPr>
      </w:pPr>
      <w:r w:rsidRPr="001427BD">
        <w:rPr>
          <w:i/>
          <w:iCs/>
        </w:rPr>
        <w:t>(</w:t>
      </w:r>
      <w:r w:rsidR="00E007B9" w:rsidRPr="001427BD">
        <w:rPr>
          <w:i/>
          <w:iCs/>
        </w:rPr>
        <w:t>n</w:t>
      </w:r>
      <w:r w:rsidRPr="001427BD">
        <w:rPr>
          <w:i/>
          <w:iCs/>
        </w:rPr>
        <w:t>urodyti adresą, teritoriją)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92F9E" w:rsidRPr="001427BD" w14:paraId="5D319CAA" w14:textId="77777777" w:rsidTr="00C955BD">
        <w:tc>
          <w:tcPr>
            <w:tcW w:w="9628" w:type="dxa"/>
            <w:shd w:val="clear" w:color="auto" w:fill="auto"/>
          </w:tcPr>
          <w:p w14:paraId="499C24B6" w14:textId="77777777" w:rsidR="00392F9E" w:rsidRPr="00C955BD" w:rsidRDefault="00392F9E" w:rsidP="00C955BD">
            <w:pPr>
              <w:pStyle w:val="Antrat7"/>
              <w:tabs>
                <w:tab w:val="left" w:pos="5245"/>
              </w:tabs>
              <w:spacing w:before="0" w:after="0" w:line="276" w:lineRule="auto"/>
              <w:rPr>
                <w:rFonts w:ascii="Times New Roman" w:hAnsi="Times New Roman"/>
                <w:b/>
              </w:rPr>
            </w:pPr>
          </w:p>
          <w:p w14:paraId="06393EF9" w14:textId="77777777" w:rsidR="00392F9E" w:rsidRPr="001427BD" w:rsidRDefault="00392F9E" w:rsidP="00392F9E"/>
        </w:tc>
      </w:tr>
    </w:tbl>
    <w:p w14:paraId="5354072A" w14:textId="77777777" w:rsidR="00083AB7" w:rsidRPr="001427BD" w:rsidRDefault="00083AB7" w:rsidP="00083AB7"/>
    <w:p w14:paraId="59A3B531" w14:textId="77777777" w:rsidR="00392F9E" w:rsidRPr="001427BD" w:rsidRDefault="00392F9E" w:rsidP="00392F9E">
      <w:pPr>
        <w:pStyle w:val="Antrat7"/>
        <w:spacing w:before="0" w:after="0"/>
        <w:rPr>
          <w:rFonts w:ascii="Times New Roman" w:hAnsi="Times New Roman"/>
        </w:rPr>
      </w:pPr>
      <w:r w:rsidRPr="001427BD">
        <w:rPr>
          <w:rFonts w:ascii="Times New Roman" w:hAnsi="Times New Roman"/>
          <w:b/>
        </w:rPr>
        <w:t>2.</w:t>
      </w:r>
      <w:r w:rsidR="00667D43" w:rsidRPr="001427BD">
        <w:rPr>
          <w:rFonts w:ascii="Times New Roman" w:hAnsi="Times New Roman"/>
          <w:b/>
        </w:rPr>
        <w:t>6</w:t>
      </w:r>
      <w:r w:rsidRPr="001427BD">
        <w:rPr>
          <w:rFonts w:ascii="Times New Roman" w:hAnsi="Times New Roman"/>
          <w:b/>
        </w:rPr>
        <w:t>. Laukiami rezultatai</w:t>
      </w:r>
      <w:r w:rsidRPr="001427BD">
        <w:rPr>
          <w:rFonts w:ascii="Times New Roman" w:hAnsi="Times New Roman"/>
          <w:b/>
          <w:bCs/>
        </w:rPr>
        <w:t>:</w:t>
      </w:r>
    </w:p>
    <w:p w14:paraId="786AF7F5" w14:textId="77777777" w:rsidR="00392F9E" w:rsidRPr="001427BD" w:rsidRDefault="00392F9E" w:rsidP="00392F9E">
      <w:pPr>
        <w:pStyle w:val="Antrat7"/>
        <w:spacing w:before="0" w:after="0"/>
        <w:rPr>
          <w:rFonts w:ascii="Times New Roman" w:hAnsi="Times New Roman"/>
          <w:bCs/>
          <w:i/>
        </w:rPr>
      </w:pPr>
      <w:r w:rsidRPr="001427BD">
        <w:rPr>
          <w:rFonts w:ascii="Times New Roman" w:hAnsi="Times New Roman"/>
          <w:bCs/>
          <w:i/>
        </w:rPr>
        <w:t>(</w:t>
      </w:r>
      <w:r w:rsidR="00E007B9" w:rsidRPr="001427BD">
        <w:rPr>
          <w:rFonts w:ascii="Times New Roman" w:hAnsi="Times New Roman"/>
          <w:bCs/>
          <w:i/>
        </w:rPr>
        <w:t>k</w:t>
      </w:r>
      <w:r w:rsidR="007D12B9" w:rsidRPr="001427BD">
        <w:rPr>
          <w:rFonts w:ascii="Times New Roman" w:hAnsi="Times New Roman"/>
          <w:bCs/>
          <w:i/>
        </w:rPr>
        <w:t>okių rodiklių tikimasi pasiekti, k</w:t>
      </w:r>
      <w:r w:rsidRPr="001427BD">
        <w:rPr>
          <w:rFonts w:ascii="Times New Roman" w:hAnsi="Times New Roman"/>
          <w:bCs/>
          <w:i/>
        </w:rPr>
        <w:t>ą ir kaip pakeis įgyvendinta verslo idėja)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92F9E" w:rsidRPr="001427BD" w14:paraId="6B55E94E" w14:textId="77777777" w:rsidTr="00C955BD">
        <w:tc>
          <w:tcPr>
            <w:tcW w:w="9628" w:type="dxa"/>
            <w:shd w:val="clear" w:color="auto" w:fill="auto"/>
          </w:tcPr>
          <w:p w14:paraId="3AB76612" w14:textId="77777777" w:rsidR="00392F9E" w:rsidRPr="001427BD" w:rsidRDefault="00392F9E" w:rsidP="00392F9E"/>
          <w:p w14:paraId="28D381F4" w14:textId="77777777" w:rsidR="00392F9E" w:rsidRPr="001427BD" w:rsidRDefault="00392F9E" w:rsidP="00392F9E"/>
          <w:p w14:paraId="552D3712" w14:textId="77777777" w:rsidR="008756C7" w:rsidRPr="001427BD" w:rsidRDefault="008756C7" w:rsidP="00392F9E"/>
          <w:p w14:paraId="42A687AE" w14:textId="77777777" w:rsidR="00392F9E" w:rsidRPr="001427BD" w:rsidRDefault="00392F9E" w:rsidP="00392F9E"/>
          <w:p w14:paraId="09AFE565" w14:textId="77777777" w:rsidR="00083AB7" w:rsidRPr="001427BD" w:rsidRDefault="00083AB7" w:rsidP="00392F9E"/>
          <w:p w14:paraId="3C001C99" w14:textId="77777777" w:rsidR="00392F9E" w:rsidRPr="001427BD" w:rsidRDefault="00392F9E" w:rsidP="00392F9E"/>
        </w:tc>
      </w:tr>
    </w:tbl>
    <w:p w14:paraId="59E4395D" w14:textId="77777777" w:rsidR="00B011DF" w:rsidRPr="001427BD" w:rsidRDefault="00B011DF" w:rsidP="008D42DA"/>
    <w:p w14:paraId="23799182" w14:textId="77777777" w:rsidR="005D6246" w:rsidRPr="001427BD" w:rsidRDefault="00714EFB" w:rsidP="000E68D9">
      <w:pPr>
        <w:rPr>
          <w:b/>
          <w:bCs/>
        </w:rPr>
      </w:pPr>
      <w:r w:rsidRPr="001427BD">
        <w:rPr>
          <w:b/>
          <w:bCs/>
        </w:rPr>
        <w:t>3</w:t>
      </w:r>
      <w:r w:rsidR="005D6246" w:rsidRPr="001427BD">
        <w:rPr>
          <w:b/>
          <w:bCs/>
        </w:rPr>
        <w:t xml:space="preserve">. </w:t>
      </w:r>
      <w:r w:rsidRPr="001427BD">
        <w:rPr>
          <w:b/>
          <w:bCs/>
        </w:rPr>
        <w:t>VERSLO IDĖJOS FINANSAVIMO ŠALTINIAI: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8"/>
        <w:gridCol w:w="1758"/>
        <w:gridCol w:w="1512"/>
      </w:tblGrid>
      <w:tr w:rsidR="00392F9E" w:rsidRPr="001427BD" w14:paraId="0F78A7D3" w14:textId="77777777" w:rsidTr="00C955BD">
        <w:trPr>
          <w:cantSplit/>
          <w:trHeight w:val="345"/>
        </w:trPr>
        <w:tc>
          <w:tcPr>
            <w:tcW w:w="3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CFF136" w14:textId="77777777" w:rsidR="00392F9E" w:rsidRPr="001427BD" w:rsidRDefault="00392F9E" w:rsidP="00E32F1F">
            <w:pPr>
              <w:autoSpaceDN w:val="0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Finansavimo šaltinio pavadinimas</w:t>
            </w:r>
          </w:p>
        </w:tc>
        <w:tc>
          <w:tcPr>
            <w:tcW w:w="1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6554F3" w14:textId="77777777" w:rsidR="00392F9E" w:rsidRPr="001427BD" w:rsidRDefault="00B011DF" w:rsidP="00E32F1F">
            <w:pPr>
              <w:pStyle w:val="Antrat2"/>
              <w:spacing w:before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lt-LT"/>
              </w:rPr>
            </w:pPr>
            <w:r w:rsidRPr="001427BD">
              <w:rPr>
                <w:rFonts w:ascii="Times New Roman" w:hAnsi="Times New Roman"/>
                <w:i w:val="0"/>
                <w:sz w:val="24"/>
                <w:szCs w:val="24"/>
                <w:lang w:val="lt-LT"/>
              </w:rPr>
              <w:t xml:space="preserve">Finansavimo lėšos </w:t>
            </w:r>
          </w:p>
        </w:tc>
      </w:tr>
      <w:tr w:rsidR="00392F9E" w:rsidRPr="001427BD" w14:paraId="14692928" w14:textId="77777777" w:rsidTr="00C955BD">
        <w:trPr>
          <w:cantSplit/>
          <w:trHeight w:val="265"/>
        </w:trPr>
        <w:tc>
          <w:tcPr>
            <w:tcW w:w="3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CB1050" w14:textId="77777777" w:rsidR="00392F9E" w:rsidRPr="001427BD" w:rsidRDefault="00392F9E" w:rsidP="00E32F1F">
            <w:pPr>
              <w:rPr>
                <w:b/>
                <w:bCs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3D8B8D" w14:textId="77777777" w:rsidR="00392F9E" w:rsidRPr="001427BD" w:rsidRDefault="00392F9E" w:rsidP="00E32F1F">
            <w:pPr>
              <w:pStyle w:val="Antrat2"/>
              <w:spacing w:before="0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lt-LT"/>
              </w:rPr>
            </w:pPr>
            <w:r w:rsidRPr="001427BD">
              <w:rPr>
                <w:rFonts w:ascii="Times New Roman" w:hAnsi="Times New Roman"/>
                <w:i w:val="0"/>
                <w:iCs w:val="0"/>
                <w:sz w:val="24"/>
                <w:szCs w:val="24"/>
                <w:lang w:val="lt-LT"/>
              </w:rPr>
              <w:t>Suma, Eur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1F8CCB" w14:textId="77777777" w:rsidR="00392F9E" w:rsidRPr="001427BD" w:rsidRDefault="00392F9E" w:rsidP="00E32F1F">
            <w:pPr>
              <w:pStyle w:val="Antrat2"/>
              <w:spacing w:before="0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lt-LT"/>
              </w:rPr>
            </w:pPr>
            <w:r w:rsidRPr="001427BD">
              <w:rPr>
                <w:rFonts w:ascii="Times New Roman" w:hAnsi="Times New Roman"/>
                <w:i w:val="0"/>
                <w:iCs w:val="0"/>
                <w:sz w:val="24"/>
                <w:szCs w:val="24"/>
                <w:lang w:val="lt-LT"/>
              </w:rPr>
              <w:t>%</w:t>
            </w:r>
          </w:p>
        </w:tc>
      </w:tr>
      <w:tr w:rsidR="00392F9E" w:rsidRPr="001427BD" w14:paraId="71A97A4A" w14:textId="77777777" w:rsidTr="00392F9E">
        <w:trPr>
          <w:cantSplit/>
          <w:trHeight w:val="260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9C1B" w14:textId="77777777" w:rsidR="00392F9E" w:rsidRPr="001427BD" w:rsidRDefault="00392F9E" w:rsidP="00E32F1F">
            <w:pPr>
              <w:rPr>
                <w:b/>
              </w:rPr>
            </w:pPr>
            <w:r w:rsidRPr="001427BD">
              <w:rPr>
                <w:b/>
              </w:rPr>
              <w:t>1. Lazdijų rajono savivaldybės lėšos</w:t>
            </w:r>
          </w:p>
          <w:p w14:paraId="78DD709A" w14:textId="77777777" w:rsidR="00392F9E" w:rsidRPr="001427BD" w:rsidRDefault="00392F9E" w:rsidP="005D6246">
            <w:pPr>
              <w:autoSpaceDN w:val="0"/>
              <w:rPr>
                <w:i/>
              </w:rPr>
            </w:pPr>
            <w:r w:rsidRPr="001427BD">
              <w:rPr>
                <w:i/>
              </w:rPr>
              <w:t>(planuojamos gauti paramos lėšos, kurias numatoma naudoti verslo idėjai finansuoti)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B802" w14:textId="77777777" w:rsidR="00392F9E" w:rsidRPr="001427BD" w:rsidRDefault="00392F9E" w:rsidP="00E32F1F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C81" w14:textId="77777777" w:rsidR="00392F9E" w:rsidRPr="001427BD" w:rsidRDefault="00392F9E" w:rsidP="00E32F1F">
            <w:pPr>
              <w:autoSpaceDN w:val="0"/>
            </w:pPr>
          </w:p>
        </w:tc>
      </w:tr>
      <w:tr w:rsidR="00392F9E" w:rsidRPr="001427BD" w14:paraId="75BB23BB" w14:textId="77777777" w:rsidTr="00392F9E">
        <w:trPr>
          <w:cantSplit/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6963" w14:textId="77777777" w:rsidR="00392F9E" w:rsidRPr="001427BD" w:rsidRDefault="00392F9E" w:rsidP="00E32F1F">
            <w:pPr>
              <w:autoSpaceDN w:val="0"/>
              <w:rPr>
                <w:b/>
              </w:rPr>
            </w:pPr>
            <w:r w:rsidRPr="001427BD">
              <w:rPr>
                <w:b/>
              </w:rPr>
              <w:t>2. Pareiškėjo ir partnerio lėšos: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C238" w14:textId="77777777" w:rsidR="00392F9E" w:rsidRPr="001427BD" w:rsidRDefault="00392F9E" w:rsidP="00E32F1F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D494" w14:textId="77777777" w:rsidR="00392F9E" w:rsidRPr="001427BD" w:rsidRDefault="00392F9E" w:rsidP="00E32F1F">
            <w:pPr>
              <w:autoSpaceDN w:val="0"/>
            </w:pPr>
          </w:p>
        </w:tc>
      </w:tr>
      <w:tr w:rsidR="00392F9E" w:rsidRPr="001427BD" w14:paraId="1075C427" w14:textId="77777777" w:rsidTr="00392F9E">
        <w:trPr>
          <w:cantSplit/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A16A" w14:textId="77777777" w:rsidR="00392F9E" w:rsidRPr="001427BD" w:rsidRDefault="00392F9E" w:rsidP="00E32F1F">
            <w:pPr>
              <w:autoSpaceDN w:val="0"/>
            </w:pPr>
            <w:r w:rsidRPr="001427BD">
              <w:t xml:space="preserve">2.1. privačios </w:t>
            </w:r>
            <w:r w:rsidR="00D826C2" w:rsidRPr="001427BD">
              <w:t>p</w:t>
            </w:r>
            <w:r w:rsidRPr="001427BD">
              <w:t>areiškėjo lėšos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2950" w14:textId="77777777" w:rsidR="00392F9E" w:rsidRPr="001427BD" w:rsidRDefault="00392F9E" w:rsidP="00E32F1F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B8AE" w14:textId="77777777" w:rsidR="00392F9E" w:rsidRPr="001427BD" w:rsidRDefault="00392F9E" w:rsidP="00E32F1F">
            <w:pPr>
              <w:autoSpaceDN w:val="0"/>
            </w:pPr>
          </w:p>
        </w:tc>
      </w:tr>
      <w:tr w:rsidR="00392F9E" w:rsidRPr="001427BD" w14:paraId="035850E3" w14:textId="77777777" w:rsidTr="00392F9E">
        <w:trPr>
          <w:cantSplit/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D6F3" w14:textId="77777777" w:rsidR="00392F9E" w:rsidRPr="001427BD" w:rsidRDefault="00392F9E" w:rsidP="00E32F1F">
            <w:pPr>
              <w:autoSpaceDN w:val="0"/>
            </w:pPr>
            <w:r w:rsidRPr="001427BD">
              <w:t>2.2. privačios partnerio lėšos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E664" w14:textId="77777777" w:rsidR="00392F9E" w:rsidRPr="001427BD" w:rsidRDefault="00392F9E" w:rsidP="00E32F1F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7A6D" w14:textId="77777777" w:rsidR="00392F9E" w:rsidRPr="001427BD" w:rsidRDefault="00392F9E" w:rsidP="00E32F1F">
            <w:pPr>
              <w:autoSpaceDN w:val="0"/>
            </w:pPr>
          </w:p>
        </w:tc>
      </w:tr>
      <w:tr w:rsidR="00392F9E" w:rsidRPr="001427BD" w14:paraId="168BC3F9" w14:textId="77777777" w:rsidTr="00392F9E">
        <w:trPr>
          <w:cantSplit/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CB29" w14:textId="77777777" w:rsidR="00392F9E" w:rsidRPr="001427BD" w:rsidRDefault="00392F9E" w:rsidP="00E32F1F">
            <w:pPr>
              <w:autoSpaceDN w:val="0"/>
              <w:rPr>
                <w:b/>
              </w:rPr>
            </w:pPr>
            <w:r w:rsidRPr="001427BD">
              <w:rPr>
                <w:b/>
              </w:rPr>
              <w:t xml:space="preserve">3. Kitų fondų lėšos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D4A9" w14:textId="77777777" w:rsidR="00392F9E" w:rsidRPr="001427BD" w:rsidRDefault="00392F9E" w:rsidP="00E32F1F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3F79" w14:textId="77777777" w:rsidR="00392F9E" w:rsidRPr="001427BD" w:rsidRDefault="00392F9E" w:rsidP="00E32F1F">
            <w:pPr>
              <w:autoSpaceDN w:val="0"/>
            </w:pPr>
          </w:p>
        </w:tc>
      </w:tr>
      <w:tr w:rsidR="00392F9E" w:rsidRPr="001427BD" w14:paraId="69BC1924" w14:textId="77777777" w:rsidTr="00392F9E">
        <w:trPr>
          <w:cantSplit/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F815" w14:textId="77777777" w:rsidR="00392F9E" w:rsidRPr="001427BD" w:rsidRDefault="00392F9E" w:rsidP="00E32F1F">
            <w:pPr>
              <w:autoSpaceDN w:val="0"/>
              <w:rPr>
                <w:b/>
              </w:rPr>
            </w:pPr>
            <w:r w:rsidRPr="001427BD">
              <w:rPr>
                <w:b/>
              </w:rPr>
              <w:t>4. Paskola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0230" w14:textId="77777777" w:rsidR="00392F9E" w:rsidRPr="001427BD" w:rsidRDefault="00392F9E" w:rsidP="00E32F1F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CFF" w14:textId="77777777" w:rsidR="00392F9E" w:rsidRPr="001427BD" w:rsidRDefault="00392F9E" w:rsidP="00E32F1F">
            <w:pPr>
              <w:autoSpaceDN w:val="0"/>
            </w:pPr>
          </w:p>
        </w:tc>
      </w:tr>
      <w:tr w:rsidR="00392F9E" w:rsidRPr="001427BD" w14:paraId="370386F8" w14:textId="77777777" w:rsidTr="00392F9E">
        <w:trPr>
          <w:cantSplit/>
          <w:trHeight w:val="543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775B" w14:textId="77777777" w:rsidR="00392F9E" w:rsidRPr="001427BD" w:rsidRDefault="00392F9E" w:rsidP="005D6246">
            <w:pPr>
              <w:autoSpaceDN w:val="0"/>
              <w:rPr>
                <w:b/>
              </w:rPr>
            </w:pPr>
            <w:r w:rsidRPr="001427BD">
              <w:rPr>
                <w:b/>
              </w:rPr>
              <w:t>5. Verslo idėjos pajamos, numatomos gauti iš pardavimų, nuomos, paslaugų, mokesčių ir kitais būdais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D2DF" w14:textId="77777777" w:rsidR="00392F9E" w:rsidRPr="001427BD" w:rsidRDefault="00392F9E" w:rsidP="00E32F1F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5BE" w14:textId="77777777" w:rsidR="00392F9E" w:rsidRPr="001427BD" w:rsidRDefault="00392F9E" w:rsidP="00E32F1F">
            <w:pPr>
              <w:autoSpaceDN w:val="0"/>
            </w:pPr>
          </w:p>
        </w:tc>
      </w:tr>
      <w:tr w:rsidR="00392F9E" w:rsidRPr="001427BD" w14:paraId="30B2F8A0" w14:textId="77777777" w:rsidTr="00392F9E">
        <w:trPr>
          <w:cantSplit/>
          <w:trHeight w:val="283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B622" w14:textId="77777777" w:rsidR="00392F9E" w:rsidRPr="001427BD" w:rsidRDefault="00392F9E" w:rsidP="00B011DF">
            <w:pPr>
              <w:autoSpaceDN w:val="0"/>
              <w:jc w:val="right"/>
              <w:rPr>
                <w:b/>
              </w:rPr>
            </w:pPr>
            <w:r w:rsidRPr="001427BD">
              <w:rPr>
                <w:b/>
              </w:rPr>
              <w:t xml:space="preserve">Iš viso </w:t>
            </w:r>
            <w:r w:rsidRPr="001427BD">
              <w:t>(1 + 2 + 3 + 4 + 5)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E841" w14:textId="77777777" w:rsidR="00392F9E" w:rsidRPr="001427BD" w:rsidRDefault="00392F9E" w:rsidP="00E32F1F">
            <w:pPr>
              <w:autoSpaceDN w:val="0"/>
              <w:rPr>
                <w:b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DE68" w14:textId="77777777" w:rsidR="00392F9E" w:rsidRPr="001427BD" w:rsidRDefault="00392F9E" w:rsidP="00E32F1F">
            <w:pPr>
              <w:autoSpaceDN w:val="0"/>
              <w:jc w:val="center"/>
              <w:rPr>
                <w:b/>
              </w:rPr>
            </w:pPr>
            <w:r w:rsidRPr="001427BD">
              <w:rPr>
                <w:b/>
              </w:rPr>
              <w:t>100</w:t>
            </w:r>
          </w:p>
        </w:tc>
      </w:tr>
    </w:tbl>
    <w:p w14:paraId="5CF8D87B" w14:textId="77777777" w:rsidR="005D6246" w:rsidRPr="001427BD" w:rsidRDefault="005D6246" w:rsidP="005D6246">
      <w:pPr>
        <w:spacing w:line="276" w:lineRule="auto"/>
        <w:jc w:val="right"/>
        <w:rPr>
          <w:i/>
          <w:sz w:val="18"/>
        </w:rPr>
      </w:pPr>
    </w:p>
    <w:p w14:paraId="5195D607" w14:textId="77777777" w:rsidR="00C70DF9" w:rsidRPr="001427BD" w:rsidRDefault="00714EFB" w:rsidP="005D6246">
      <w:pPr>
        <w:tabs>
          <w:tab w:val="right" w:leader="dot" w:pos="9639"/>
        </w:tabs>
        <w:spacing w:line="276" w:lineRule="auto"/>
        <w:rPr>
          <w:b/>
          <w:bCs/>
        </w:rPr>
      </w:pPr>
      <w:r w:rsidRPr="001427BD">
        <w:rPr>
          <w:b/>
          <w:bCs/>
        </w:rPr>
        <w:t>4</w:t>
      </w:r>
      <w:r w:rsidR="00392F9E" w:rsidRPr="001427BD">
        <w:rPr>
          <w:b/>
          <w:bCs/>
        </w:rPr>
        <w:t xml:space="preserve">. </w:t>
      </w:r>
      <w:r w:rsidR="00C70DF9" w:rsidRPr="001427BD">
        <w:rPr>
          <w:b/>
          <w:bCs/>
        </w:rPr>
        <w:t>Priedai:</w:t>
      </w:r>
    </w:p>
    <w:p w14:paraId="7C40A13B" w14:textId="77777777" w:rsidR="007539CF" w:rsidRPr="001427BD" w:rsidRDefault="00C24878" w:rsidP="00504032">
      <w:pPr>
        <w:tabs>
          <w:tab w:val="right" w:leader="dot" w:pos="9639"/>
        </w:tabs>
        <w:spacing w:line="276" w:lineRule="auto"/>
        <w:jc w:val="both"/>
      </w:pPr>
      <w:r w:rsidRPr="001427BD">
        <w:sym w:font="Wingdings" w:char="F06F"/>
      </w:r>
      <w:r w:rsidRPr="001427BD">
        <w:t xml:space="preserve"> (</w:t>
      </w:r>
      <w:r w:rsidR="007539CF" w:rsidRPr="001427BD">
        <w:t>jei pareiškėjas nepilnametis</w:t>
      </w:r>
      <w:r w:rsidRPr="001427BD">
        <w:t xml:space="preserve">) – </w:t>
      </w:r>
      <w:r w:rsidR="0081695D" w:rsidRPr="001427BD">
        <w:t>tėvų (globėjų, įtėvių) pasirašytas sutikimas (laisvos formos) dėl dalyvavimo Konkurse</w:t>
      </w:r>
      <w:r w:rsidRPr="001427BD">
        <w:t>;</w:t>
      </w:r>
    </w:p>
    <w:p w14:paraId="56765AB4" w14:textId="77777777" w:rsidR="00FF1B2A" w:rsidRPr="001427BD" w:rsidRDefault="00FF1B2A" w:rsidP="00504032">
      <w:pPr>
        <w:tabs>
          <w:tab w:val="right" w:leader="dot" w:pos="9639"/>
        </w:tabs>
        <w:spacing w:line="276" w:lineRule="auto"/>
        <w:jc w:val="both"/>
      </w:pPr>
      <w:r w:rsidRPr="001427BD">
        <w:sym w:font="Wingdings" w:char="F06F"/>
      </w:r>
      <w:r w:rsidRPr="001427BD">
        <w:t xml:space="preserve"> (jei pareiškėjas mokinių jaunoji bendrovė) – viešosios įstaigos „Lietuvos </w:t>
      </w:r>
      <w:proofErr w:type="spellStart"/>
      <w:r w:rsidRPr="001427BD">
        <w:t>Junior</w:t>
      </w:r>
      <w:proofErr w:type="spellEnd"/>
      <w:r w:rsidRPr="001427BD">
        <w:t xml:space="preserve"> </w:t>
      </w:r>
      <w:proofErr w:type="spellStart"/>
      <w:r w:rsidRPr="001427BD">
        <w:t>Achievement</w:t>
      </w:r>
      <w:proofErr w:type="spellEnd"/>
      <w:r w:rsidRPr="001427BD">
        <w:t>“ išduoto galiojančio leidimo vykdyti veiklą, kopij</w:t>
      </w:r>
      <w:r w:rsidR="00AE6C26" w:rsidRPr="001427BD">
        <w:t>a</w:t>
      </w:r>
      <w:r w:rsidR="00066ADB" w:rsidRPr="001427BD">
        <w:t>;</w:t>
      </w:r>
    </w:p>
    <w:p w14:paraId="1582986A" w14:textId="77777777" w:rsidR="00066ADB" w:rsidRPr="001427BD" w:rsidRDefault="00066ADB" w:rsidP="00504032">
      <w:pPr>
        <w:tabs>
          <w:tab w:val="right" w:leader="dot" w:pos="9639"/>
        </w:tabs>
        <w:spacing w:line="276" w:lineRule="auto"/>
        <w:jc w:val="both"/>
      </w:pPr>
      <w:r w:rsidRPr="001427BD">
        <w:sym w:font="Wingdings" w:char="F06F"/>
      </w:r>
      <w:r w:rsidRPr="001427BD">
        <w:t xml:space="preserve"> (jei verslo idėjai yra skirtas finansavimas </w:t>
      </w:r>
      <w:r w:rsidR="00E31F74" w:rsidRPr="001427BD">
        <w:t>iš kitų finansavimo šaltinių</w:t>
      </w:r>
      <w:r w:rsidRPr="001427BD">
        <w:t xml:space="preserve">) – </w:t>
      </w:r>
      <w:r w:rsidR="00E31F74" w:rsidRPr="001427BD">
        <w:t>finansavimo skyrimą patvirtinančio dokumento</w:t>
      </w:r>
      <w:r w:rsidRPr="001427BD">
        <w:t xml:space="preserve"> kopija;</w:t>
      </w:r>
    </w:p>
    <w:p w14:paraId="4E1DD8FF" w14:textId="77777777" w:rsidR="00AE6C26" w:rsidRPr="001427BD" w:rsidRDefault="00AE6C26" w:rsidP="005D6246">
      <w:pPr>
        <w:tabs>
          <w:tab w:val="right" w:leader="dot" w:pos="9639"/>
        </w:tabs>
        <w:spacing w:line="276" w:lineRule="auto"/>
        <w:rPr>
          <w:sz w:val="18"/>
          <w:szCs w:val="18"/>
        </w:rPr>
      </w:pPr>
    </w:p>
    <w:p w14:paraId="6A1A9B35" w14:textId="77777777" w:rsidR="00C24878" w:rsidRPr="001427BD" w:rsidRDefault="00C24878" w:rsidP="00C24878">
      <w:pPr>
        <w:tabs>
          <w:tab w:val="right" w:leader="dot" w:pos="9639"/>
        </w:tabs>
        <w:spacing w:line="276" w:lineRule="auto"/>
      </w:pPr>
      <w:r w:rsidRPr="001427BD">
        <w:sym w:font="Wingdings" w:char="F06F"/>
      </w:r>
      <w:r w:rsidRPr="001427BD">
        <w:t xml:space="preserve"> </w:t>
      </w:r>
      <w:r w:rsidR="00083AB7" w:rsidRPr="001427BD">
        <w:t>______________________________________________________________________________</w:t>
      </w:r>
    </w:p>
    <w:p w14:paraId="19C121AA" w14:textId="77777777" w:rsidR="00C24878" w:rsidRPr="001427BD" w:rsidRDefault="00C24878" w:rsidP="005D6246">
      <w:pPr>
        <w:tabs>
          <w:tab w:val="right" w:leader="dot" w:pos="9639"/>
        </w:tabs>
        <w:spacing w:line="276" w:lineRule="auto"/>
      </w:pPr>
    </w:p>
    <w:p w14:paraId="21352F55" w14:textId="77777777" w:rsidR="00C24878" w:rsidRPr="001427BD" w:rsidRDefault="00C24878" w:rsidP="005D6246">
      <w:pPr>
        <w:tabs>
          <w:tab w:val="right" w:leader="dot" w:pos="9639"/>
        </w:tabs>
        <w:spacing w:line="276" w:lineRule="auto"/>
      </w:pPr>
      <w:r w:rsidRPr="001427BD">
        <w:sym w:font="Wingdings" w:char="F06F"/>
      </w:r>
      <w:r w:rsidRPr="001427BD">
        <w:t xml:space="preserve"> </w:t>
      </w:r>
      <w:r w:rsidR="00083AB7" w:rsidRPr="001427BD">
        <w:t>______________________________________________________________________________</w:t>
      </w:r>
    </w:p>
    <w:p w14:paraId="106588AE" w14:textId="77777777" w:rsidR="00AE6C26" w:rsidRPr="001427BD" w:rsidRDefault="00AE6C26" w:rsidP="00AE6C26">
      <w:pPr>
        <w:spacing w:line="276" w:lineRule="auto"/>
        <w:jc w:val="both"/>
        <w:rPr>
          <w:b/>
        </w:rPr>
      </w:pPr>
    </w:p>
    <w:p w14:paraId="2239228D" w14:textId="77777777" w:rsidR="00712BD3" w:rsidRPr="001427BD" w:rsidRDefault="00712BD3" w:rsidP="00AE6C26">
      <w:pPr>
        <w:spacing w:line="276" w:lineRule="auto"/>
        <w:jc w:val="both"/>
        <w:rPr>
          <w:b/>
          <w:i/>
          <w:iCs/>
        </w:rPr>
      </w:pPr>
    </w:p>
    <w:p w14:paraId="04EF3C90" w14:textId="77777777" w:rsidR="00AE6C26" w:rsidRPr="001427BD" w:rsidRDefault="00AE6C26" w:rsidP="00AE6C26">
      <w:pPr>
        <w:spacing w:line="276" w:lineRule="auto"/>
        <w:jc w:val="both"/>
        <w:rPr>
          <w:i/>
        </w:rPr>
      </w:pPr>
      <w:r w:rsidRPr="001427BD">
        <w:rPr>
          <w:b/>
          <w:i/>
          <w:iCs/>
        </w:rPr>
        <w:t>Pastaba.</w:t>
      </w:r>
      <w:r w:rsidRPr="001427BD">
        <w:t xml:space="preserve"> </w:t>
      </w:r>
      <w:r w:rsidRPr="001427BD">
        <w:rPr>
          <w:i/>
          <w:iCs/>
        </w:rPr>
        <w:t>Paraiškas vertinanti komisija turi teisę prašyti papildomos informacijos, dokumentų ar vaizdinio verslo idėjos pristatymo, jos nuomone, reikalingų paraiškai tinkamai išnagrinėti ir įvertinti.</w:t>
      </w:r>
    </w:p>
    <w:p w14:paraId="68F322C6" w14:textId="77777777" w:rsidR="000E68D9" w:rsidRPr="001427BD" w:rsidRDefault="000E68D9" w:rsidP="005D6246">
      <w:pPr>
        <w:tabs>
          <w:tab w:val="right" w:leader="dot" w:pos="9639"/>
        </w:tabs>
        <w:spacing w:line="276" w:lineRule="auto"/>
      </w:pPr>
    </w:p>
    <w:p w14:paraId="5289E430" w14:textId="77777777" w:rsidR="00712BD3" w:rsidRPr="001427BD" w:rsidRDefault="00712BD3" w:rsidP="005D6246">
      <w:pPr>
        <w:tabs>
          <w:tab w:val="right" w:leader="dot" w:pos="9639"/>
        </w:tabs>
        <w:spacing w:line="276" w:lineRule="auto"/>
      </w:pPr>
    </w:p>
    <w:p w14:paraId="0F03F29D" w14:textId="77777777" w:rsidR="00712BD3" w:rsidRPr="001427BD" w:rsidRDefault="00712BD3" w:rsidP="005D6246">
      <w:pPr>
        <w:tabs>
          <w:tab w:val="right" w:leader="dot" w:pos="9639"/>
        </w:tabs>
        <w:spacing w:line="276" w:lineRule="auto"/>
      </w:pPr>
    </w:p>
    <w:p w14:paraId="257F171A" w14:textId="77777777" w:rsidR="00712BD3" w:rsidRPr="001427BD" w:rsidRDefault="00712BD3" w:rsidP="005D6246">
      <w:pPr>
        <w:tabs>
          <w:tab w:val="right" w:leader="dot" w:pos="9639"/>
        </w:tabs>
        <w:spacing w:line="276" w:lineRule="auto"/>
      </w:pPr>
    </w:p>
    <w:p w14:paraId="17A5FE6A" w14:textId="77777777" w:rsidR="005D6246" w:rsidRPr="001427BD" w:rsidRDefault="008D42DA" w:rsidP="005D6246">
      <w:pPr>
        <w:spacing w:line="276" w:lineRule="auto"/>
        <w:rPr>
          <w:b/>
        </w:rPr>
      </w:pPr>
      <w:r w:rsidRPr="001427BD">
        <w:rPr>
          <w:b/>
        </w:rPr>
        <w:lastRenderedPageBreak/>
        <w:t>5</w:t>
      </w:r>
      <w:r w:rsidR="005D6246" w:rsidRPr="001427BD">
        <w:rPr>
          <w:b/>
        </w:rPr>
        <w:t>. Pareiškėjo deklaracija</w:t>
      </w:r>
      <w:r w:rsidR="008F3E39" w:rsidRPr="001427BD">
        <w:rPr>
          <w:b/>
        </w:rPr>
        <w:t>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5D6246" w:rsidRPr="001427BD" w14:paraId="3BDA5252" w14:textId="77777777" w:rsidTr="00E32F1F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E44D" w14:textId="77777777" w:rsidR="005D6246" w:rsidRPr="001427BD" w:rsidRDefault="005D6246" w:rsidP="00E32F1F">
            <w:pPr>
              <w:spacing w:line="276" w:lineRule="auto"/>
              <w:ind w:firstLine="639"/>
              <w:jc w:val="both"/>
            </w:pPr>
            <w:r w:rsidRPr="001427BD">
              <w:t>Tvirtinu, kad:</w:t>
            </w:r>
          </w:p>
          <w:p w14:paraId="53CC35DD" w14:textId="77777777" w:rsidR="005D6246" w:rsidRPr="001427BD" w:rsidRDefault="005D6246" w:rsidP="00E32F1F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 w:rsidRPr="001427BD">
              <w:rPr>
                <w:lang w:val="lt-LT"/>
              </w:rPr>
              <w:t>šioje paraiškoje ir prie jos pridėtuose dokumentuose pateikta informacija yra teisinga;</w:t>
            </w:r>
          </w:p>
          <w:p w14:paraId="5C3B3B98" w14:textId="77777777" w:rsidR="005D6246" w:rsidRPr="001427BD" w:rsidRDefault="005D6246" w:rsidP="00E32F1F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 w:rsidRPr="001427BD">
              <w:rPr>
                <w:lang w:val="lt-LT"/>
              </w:rPr>
              <w:t>nesu pažeidęs jokios kitos sutarties dėl paramos skyrimo iš Europos Sąjungos arba Lietuvos Respublikos valstybės arba savivaldybių biudžeto lėšų;</w:t>
            </w:r>
          </w:p>
          <w:p w14:paraId="676A2E07" w14:textId="77777777" w:rsidR="00772799" w:rsidRPr="001427BD" w:rsidRDefault="00772799" w:rsidP="00E32F1F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 w:rsidRPr="001427BD">
              <w:rPr>
                <w:lang w:val="lt-LT"/>
              </w:rPr>
              <w:t xml:space="preserve">suprantu ir pripažįstu, kad </w:t>
            </w:r>
            <w:r w:rsidR="00504032">
              <w:rPr>
                <w:lang w:val="lt-LT"/>
              </w:rPr>
              <w:t>Lazdijų rajono s</w:t>
            </w:r>
            <w:r w:rsidRPr="001427BD">
              <w:rPr>
                <w:lang w:val="lt-LT"/>
              </w:rPr>
              <w:t xml:space="preserve">avivaldybės administracija turi plačią prieigą prie idėjų, informacijos apie juridinius asmenis, nuotraukų dizaino ir </w:t>
            </w:r>
            <w:r w:rsidR="00256AD1" w:rsidRPr="001427BD">
              <w:rPr>
                <w:lang w:val="lt-LT"/>
              </w:rPr>
              <w:t>kitos medžiagos;</w:t>
            </w:r>
          </w:p>
          <w:p w14:paraId="6F74AD63" w14:textId="77777777" w:rsidR="00AE6C26" w:rsidRPr="001427BD" w:rsidRDefault="00AE6C26" w:rsidP="00E32F1F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 w:rsidRPr="001427BD">
              <w:rPr>
                <w:lang w:val="lt-LT"/>
              </w:rPr>
              <w:t>sutinku, kad mano nurodytus asmens duomenis Lazdijų rajono savivaldybės administracija tvarkytų asmens tapatybės nustatymo, asmens duomenų teisingumo patikrinimo tikslais;</w:t>
            </w:r>
          </w:p>
          <w:p w14:paraId="6A2CAFEA" w14:textId="77777777" w:rsidR="005D6246" w:rsidRPr="001427BD" w:rsidRDefault="005D6246" w:rsidP="00E32F1F">
            <w:pPr>
              <w:spacing w:line="276" w:lineRule="auto"/>
              <w:ind w:firstLine="639"/>
              <w:jc w:val="both"/>
            </w:pPr>
            <w:r w:rsidRPr="001427BD">
              <w:t>man nėra iškelta byla dėl bankroto, įmonė nėra likviduojama;</w:t>
            </w:r>
          </w:p>
          <w:p w14:paraId="4F659513" w14:textId="77777777" w:rsidR="005D6246" w:rsidRPr="001427BD" w:rsidRDefault="005D6246" w:rsidP="00E32F1F">
            <w:pPr>
              <w:spacing w:line="276" w:lineRule="auto"/>
              <w:ind w:firstLine="639"/>
              <w:jc w:val="both"/>
            </w:pPr>
            <w:r w:rsidRPr="001427BD">
              <w:t>man nežinomos kitos šiame dokumente nenurodytos priežastys, dėl kurių verslo idėja negalėtų būti įgyvendinta ar jos įgyvendinimas būtų atidedamas;</w:t>
            </w:r>
          </w:p>
          <w:p w14:paraId="0714D76B" w14:textId="77777777" w:rsidR="005D6246" w:rsidRPr="001427BD" w:rsidRDefault="005D6246" w:rsidP="00CB4F97">
            <w:pPr>
              <w:spacing w:line="276" w:lineRule="auto"/>
              <w:ind w:right="-1" w:firstLine="639"/>
              <w:jc w:val="both"/>
            </w:pPr>
            <w:r w:rsidRPr="001427BD">
              <w:t>esu smulkiojo ir vidutinio verslo subjektas ar verslininkas, kaip tai apibrėžia L</w:t>
            </w:r>
            <w:r w:rsidR="008F3E39" w:rsidRPr="001427BD">
              <w:t>ietuvos Respublikos</w:t>
            </w:r>
            <w:r w:rsidR="00806776" w:rsidRPr="001427BD">
              <w:t xml:space="preserve"> smulkaus ir vidutinio verslo plėtros įstatymas</w:t>
            </w:r>
            <w:r w:rsidR="00B447FC" w:rsidRPr="001427BD">
              <w:t>;</w:t>
            </w:r>
          </w:p>
          <w:p w14:paraId="4598CB5C" w14:textId="77777777" w:rsidR="005D6246" w:rsidRPr="001427BD" w:rsidRDefault="005D6246" w:rsidP="00E32F1F">
            <w:pPr>
              <w:spacing w:line="276" w:lineRule="auto"/>
              <w:ind w:right="-1" w:firstLine="639"/>
              <w:jc w:val="both"/>
            </w:pPr>
            <w:r w:rsidRPr="001427BD">
              <w:t xml:space="preserve">iš </w:t>
            </w:r>
            <w:r w:rsidR="00806776" w:rsidRPr="001427BD">
              <w:t>Lazdijų rajono</w:t>
            </w:r>
            <w:r w:rsidRPr="001427BD">
              <w:t xml:space="preserve"> savivaldybės biudžeto prašomos padengti verslo idėjos įgyvendinimo  išlaidos nebuvo </w:t>
            </w:r>
            <w:r w:rsidR="0006649C" w:rsidRPr="001427BD">
              <w:t xml:space="preserve">ir nebus </w:t>
            </w:r>
            <w:r w:rsidRPr="001427BD">
              <w:t>finansuotos iš kitų finansavimo šaltinių;</w:t>
            </w:r>
          </w:p>
          <w:p w14:paraId="11BE57B3" w14:textId="77777777" w:rsidR="009A1357" w:rsidRPr="001427BD" w:rsidRDefault="009A1357" w:rsidP="00E32F1F">
            <w:pPr>
              <w:spacing w:line="276" w:lineRule="auto"/>
              <w:ind w:right="-1" w:firstLine="639"/>
              <w:jc w:val="both"/>
            </w:pPr>
            <w:r w:rsidRPr="001427BD">
              <w:t>verslo idėjai įgyvendinti finansavimo iš Lazdijų rajono savivaldybės biudžeto tais pačiais metais nesu gavęs;</w:t>
            </w:r>
          </w:p>
          <w:p w14:paraId="4E37283F" w14:textId="77777777" w:rsidR="009A1357" w:rsidRPr="001427BD" w:rsidRDefault="009A1357" w:rsidP="00E32F1F">
            <w:pPr>
              <w:spacing w:line="276" w:lineRule="auto"/>
              <w:ind w:right="-1" w:firstLine="639"/>
              <w:jc w:val="both"/>
            </w:pPr>
            <w:r w:rsidRPr="001427BD">
              <w:t>saugoti visas su verslo idėjos įgyvendinimu susijusias išlaidas pateisinančius ir išlaidų apmokėjimą įrodančius dokumentus</w:t>
            </w:r>
            <w:r w:rsidR="00A04E18" w:rsidRPr="001427BD">
              <w:t>;</w:t>
            </w:r>
          </w:p>
          <w:p w14:paraId="350FD7E6" w14:textId="77777777" w:rsidR="005D6246" w:rsidRPr="001427BD" w:rsidRDefault="009A1357" w:rsidP="009D3DD6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 w:rsidRPr="001427BD">
              <w:rPr>
                <w:lang w:val="lt-LT"/>
              </w:rPr>
              <w:t>sutinku, kad informacija apie mano pateiktą paraišką (pareiškėjo pavadinimas, verslo idėjos pavadinimas, prašoma paramos suma ir skirta paramos suma) būtų skelbiama paramą administruojančių institucijų interneto svetainėse.</w:t>
            </w:r>
          </w:p>
        </w:tc>
      </w:tr>
    </w:tbl>
    <w:p w14:paraId="4194DD5E" w14:textId="77777777" w:rsidR="005D6246" w:rsidRPr="001427BD" w:rsidRDefault="005D6246" w:rsidP="005D6246">
      <w:pPr>
        <w:pStyle w:val="Antrat3"/>
        <w:spacing w:line="276" w:lineRule="auto"/>
        <w:rPr>
          <w:rFonts w:ascii="Times New Roman" w:hAnsi="Times New Roman"/>
          <w:sz w:val="22"/>
          <w:lang w:val="lt-LT"/>
        </w:rPr>
      </w:pPr>
    </w:p>
    <w:p w14:paraId="06FD473A" w14:textId="77777777" w:rsidR="00EE631C" w:rsidRPr="001427BD" w:rsidRDefault="00EE631C" w:rsidP="00EE631C"/>
    <w:p w14:paraId="3DA23B03" w14:textId="77777777" w:rsidR="005D6246" w:rsidRPr="001427BD" w:rsidRDefault="00083AB7" w:rsidP="00083AB7">
      <w:pPr>
        <w:tabs>
          <w:tab w:val="right" w:leader="dot" w:pos="9639"/>
        </w:tabs>
        <w:jc w:val="center"/>
        <w:rPr>
          <w:sz w:val="22"/>
        </w:rPr>
      </w:pPr>
      <w:r w:rsidRPr="001427BD">
        <w:rPr>
          <w:sz w:val="22"/>
        </w:rPr>
        <w:t>_______________________________________________________________________________________</w:t>
      </w:r>
    </w:p>
    <w:p w14:paraId="13BEABBF" w14:textId="77777777" w:rsidR="005D6246" w:rsidRPr="001427BD" w:rsidRDefault="005D6246" w:rsidP="00523F78">
      <w:pPr>
        <w:pStyle w:val="Antrat5"/>
        <w:tabs>
          <w:tab w:val="left" w:pos="8505"/>
        </w:tabs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1427BD">
        <w:rPr>
          <w:rFonts w:ascii="Times New Roman" w:hAnsi="Times New Roman"/>
          <w:b w:val="0"/>
          <w:bCs w:val="0"/>
          <w:sz w:val="24"/>
          <w:szCs w:val="24"/>
        </w:rPr>
        <w:t xml:space="preserve">(įmonės vadovo </w:t>
      </w:r>
      <w:r w:rsidR="00523F78" w:rsidRPr="001427BD">
        <w:rPr>
          <w:rFonts w:ascii="Times New Roman" w:hAnsi="Times New Roman"/>
          <w:b w:val="0"/>
          <w:bCs w:val="0"/>
          <w:sz w:val="24"/>
          <w:szCs w:val="24"/>
        </w:rPr>
        <w:t>/</w:t>
      </w:r>
      <w:r w:rsidRPr="001427BD">
        <w:rPr>
          <w:rFonts w:ascii="Times New Roman" w:hAnsi="Times New Roman"/>
          <w:b w:val="0"/>
          <w:bCs w:val="0"/>
          <w:sz w:val="24"/>
          <w:szCs w:val="24"/>
        </w:rPr>
        <w:t xml:space="preserve"> fizinio asmens parašas, vardas, pavardė)</w:t>
      </w:r>
    </w:p>
    <w:p w14:paraId="14CF8712" w14:textId="77777777" w:rsidR="005D6246" w:rsidRPr="001427BD" w:rsidRDefault="005D6246" w:rsidP="005D6246">
      <w:pPr>
        <w:tabs>
          <w:tab w:val="right" w:leader="dot" w:pos="9639"/>
        </w:tabs>
        <w:spacing w:line="276" w:lineRule="auto"/>
      </w:pPr>
    </w:p>
    <w:p w14:paraId="787D785B" w14:textId="77777777" w:rsidR="00E86E10" w:rsidRPr="001427BD" w:rsidRDefault="005D6246" w:rsidP="005D6246">
      <w:pPr>
        <w:jc w:val="both"/>
      </w:pPr>
      <w:r w:rsidRPr="001427BD">
        <w:tab/>
      </w:r>
      <w:r w:rsidRPr="001427BD">
        <w:rPr>
          <w:bCs/>
        </w:rPr>
        <w:t>(A. V.)</w:t>
      </w:r>
    </w:p>
    <w:p w14:paraId="007F2B75" w14:textId="77777777" w:rsidR="00EE631C" w:rsidRPr="001427BD" w:rsidRDefault="00EE631C" w:rsidP="00AE6C26">
      <w:pPr>
        <w:jc w:val="center"/>
      </w:pPr>
    </w:p>
    <w:p w14:paraId="29B2C64D" w14:textId="77777777" w:rsidR="00E86E10" w:rsidRPr="001427BD" w:rsidRDefault="00291867" w:rsidP="00AE6C26">
      <w:pPr>
        <w:jc w:val="center"/>
      </w:pPr>
      <w:r w:rsidRPr="001427BD">
        <w:t>_______________________</w:t>
      </w:r>
    </w:p>
    <w:sectPr w:rsidR="00E86E10" w:rsidRPr="001427BD" w:rsidSect="0007494E">
      <w:pgSz w:w="11906" w:h="16838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6DFC" w14:textId="77777777" w:rsidR="00330845" w:rsidRPr="001427BD" w:rsidRDefault="00330845">
      <w:r w:rsidRPr="001427BD">
        <w:separator/>
      </w:r>
    </w:p>
  </w:endnote>
  <w:endnote w:type="continuationSeparator" w:id="0">
    <w:p w14:paraId="76E18D22" w14:textId="77777777" w:rsidR="00330845" w:rsidRPr="001427BD" w:rsidRDefault="00330845">
      <w:r w:rsidRPr="001427BD">
        <w:continuationSeparator/>
      </w:r>
    </w:p>
  </w:endnote>
  <w:endnote w:type="continuationNotice" w:id="1">
    <w:p w14:paraId="30B777D9" w14:textId="77777777" w:rsidR="00330845" w:rsidRPr="001427BD" w:rsidRDefault="003308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8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B4D5" w14:textId="77777777" w:rsidR="00330845" w:rsidRPr="001427BD" w:rsidRDefault="00330845">
      <w:r w:rsidRPr="001427BD">
        <w:separator/>
      </w:r>
    </w:p>
  </w:footnote>
  <w:footnote w:type="continuationSeparator" w:id="0">
    <w:p w14:paraId="4D68689C" w14:textId="77777777" w:rsidR="00330845" w:rsidRPr="001427BD" w:rsidRDefault="00330845">
      <w:r w:rsidRPr="001427BD">
        <w:continuationSeparator/>
      </w:r>
    </w:p>
  </w:footnote>
  <w:footnote w:type="continuationNotice" w:id="1">
    <w:p w14:paraId="4E30D009" w14:textId="77777777" w:rsidR="00330845" w:rsidRPr="001427BD" w:rsidRDefault="00330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A5D"/>
    <w:multiLevelType w:val="multilevel"/>
    <w:tmpl w:val="B28E63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ED7485"/>
    <w:multiLevelType w:val="multilevel"/>
    <w:tmpl w:val="1EBA3C3C"/>
    <w:lvl w:ilvl="0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ED4872"/>
    <w:multiLevelType w:val="hybridMultilevel"/>
    <w:tmpl w:val="5016E542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5"/>
      <w:numFmt w:val="bullet"/>
      <w:lvlText w:val="-"/>
      <w:lvlJc w:val="left"/>
      <w:pPr>
        <w:tabs>
          <w:tab w:val="num" w:pos="513"/>
        </w:tabs>
        <w:ind w:left="513" w:firstLine="567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8E767A"/>
    <w:multiLevelType w:val="hybridMultilevel"/>
    <w:tmpl w:val="DFAECC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963B3D"/>
    <w:multiLevelType w:val="multilevel"/>
    <w:tmpl w:val="0427001F"/>
    <w:lvl w:ilvl="0">
      <w:start w:val="7"/>
      <w:numFmt w:val="decimal"/>
      <w:pStyle w:val="Style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0362460"/>
    <w:multiLevelType w:val="hybridMultilevel"/>
    <w:tmpl w:val="3EC2E8D2"/>
    <w:lvl w:ilvl="0" w:tplc="EBD4D79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EB45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7AC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58C1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0AE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D2FC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AE6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BEF5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24D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336F6"/>
    <w:multiLevelType w:val="hybridMultilevel"/>
    <w:tmpl w:val="1E261FDE"/>
    <w:lvl w:ilvl="0" w:tplc="5442B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51795"/>
    <w:multiLevelType w:val="multilevel"/>
    <w:tmpl w:val="E59C3C2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078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0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69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7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3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138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304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5064" w:hanging="1800"/>
      </w:pPr>
      <w:rPr>
        <w:rFonts w:hint="default"/>
        <w:b w:val="0"/>
      </w:rPr>
    </w:lvl>
  </w:abstractNum>
  <w:abstractNum w:abstractNumId="8" w15:restartNumberingAfterBreak="0">
    <w:nsid w:val="499A6B15"/>
    <w:multiLevelType w:val="hybridMultilevel"/>
    <w:tmpl w:val="8E12C7BE"/>
    <w:lvl w:ilvl="0" w:tplc="94B0B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77EE2"/>
    <w:multiLevelType w:val="multilevel"/>
    <w:tmpl w:val="EA68174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568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FFA0098"/>
    <w:multiLevelType w:val="multilevel"/>
    <w:tmpl w:val="4BBC0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D3B796E"/>
    <w:multiLevelType w:val="multilevel"/>
    <w:tmpl w:val="A140AC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4F61010"/>
    <w:multiLevelType w:val="multilevel"/>
    <w:tmpl w:val="8992066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82C1A67"/>
    <w:multiLevelType w:val="hybridMultilevel"/>
    <w:tmpl w:val="28CEEC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47603"/>
    <w:multiLevelType w:val="hybridMultilevel"/>
    <w:tmpl w:val="BDC01F86"/>
    <w:lvl w:ilvl="0" w:tplc="1292BD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A75DF5"/>
    <w:multiLevelType w:val="multilevel"/>
    <w:tmpl w:val="CD9C8738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658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1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7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3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3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98" w:hanging="1800"/>
      </w:pPr>
      <w:rPr>
        <w:rFonts w:hint="default"/>
        <w:b/>
      </w:rPr>
    </w:lvl>
  </w:abstractNum>
  <w:abstractNum w:abstractNumId="16" w15:restartNumberingAfterBreak="0">
    <w:nsid w:val="77413E35"/>
    <w:multiLevelType w:val="multilevel"/>
    <w:tmpl w:val="9A02D492"/>
    <w:lvl w:ilvl="0">
      <w:start w:val="1"/>
      <w:numFmt w:val="decimal"/>
      <w:pStyle w:val="num1"/>
      <w:suff w:val="space"/>
      <w:lvlText w:val="%1."/>
      <w:lvlJc w:val="left"/>
      <w:pPr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pStyle w:val="num2Diagrama"/>
      <w:isLgl/>
      <w:suff w:val="space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pStyle w:val="num3Diagrama"/>
      <w:isLgl/>
      <w:suff w:val="space"/>
      <w:lvlText w:val="%1.%2.%3.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pStyle w:val="num4"/>
      <w:isLgl/>
      <w:suff w:val="space"/>
      <w:lvlText w:val="%1.%2.%3.%4."/>
      <w:lvlJc w:val="left"/>
      <w:pPr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-10004"/>
        </w:tabs>
        <w:ind w:left="-100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10004"/>
        </w:tabs>
        <w:ind w:left="-100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9644"/>
        </w:tabs>
        <w:ind w:left="-9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-9644"/>
        </w:tabs>
        <w:ind w:left="-9644" w:hanging="1440"/>
      </w:pPr>
      <w:rPr>
        <w:rFonts w:hint="default"/>
      </w:rPr>
    </w:lvl>
    <w:lvl w:ilvl="8">
      <w:start w:val="1"/>
      <w:numFmt w:val="decimal"/>
      <w:isLgl/>
      <w:lvlText w:val="%2%1..%3.%4.%5.%6.%7.%8.%9"/>
      <w:lvlJc w:val="left"/>
      <w:pPr>
        <w:tabs>
          <w:tab w:val="num" w:pos="-9284"/>
        </w:tabs>
        <w:ind w:left="-9644" w:hanging="1440"/>
      </w:pPr>
      <w:rPr>
        <w:rFonts w:hint="default"/>
      </w:rPr>
    </w:lvl>
  </w:abstractNum>
  <w:abstractNum w:abstractNumId="17" w15:restartNumberingAfterBreak="0">
    <w:nsid w:val="7EC6495E"/>
    <w:multiLevelType w:val="multilevel"/>
    <w:tmpl w:val="2804737C"/>
    <w:lvl w:ilvl="0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74065596">
    <w:abstractNumId w:val="4"/>
  </w:num>
  <w:num w:numId="2" w16cid:durableId="1224026406">
    <w:abstractNumId w:val="16"/>
  </w:num>
  <w:num w:numId="3" w16cid:durableId="1252473172">
    <w:abstractNumId w:val="0"/>
  </w:num>
  <w:num w:numId="4" w16cid:durableId="28721486">
    <w:abstractNumId w:val="10"/>
  </w:num>
  <w:num w:numId="5" w16cid:durableId="508108831">
    <w:abstractNumId w:val="12"/>
  </w:num>
  <w:num w:numId="6" w16cid:durableId="79719988">
    <w:abstractNumId w:val="1"/>
  </w:num>
  <w:num w:numId="7" w16cid:durableId="2112427886">
    <w:abstractNumId w:val="11"/>
  </w:num>
  <w:num w:numId="8" w16cid:durableId="264190647">
    <w:abstractNumId w:val="17"/>
  </w:num>
  <w:num w:numId="9" w16cid:durableId="106483832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2198426">
    <w:abstractNumId w:val="5"/>
  </w:num>
  <w:num w:numId="11" w16cid:durableId="1520462097">
    <w:abstractNumId w:val="6"/>
  </w:num>
  <w:num w:numId="12" w16cid:durableId="279922690">
    <w:abstractNumId w:val="4"/>
  </w:num>
  <w:num w:numId="13" w16cid:durableId="1038823184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91498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5958210">
    <w:abstractNumId w:val="2"/>
  </w:num>
  <w:num w:numId="16" w16cid:durableId="173993791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6456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7602933">
    <w:abstractNumId w:val="9"/>
  </w:num>
  <w:num w:numId="19" w16cid:durableId="1537617345">
    <w:abstractNumId w:val="13"/>
  </w:num>
  <w:num w:numId="20" w16cid:durableId="58402717">
    <w:abstractNumId w:val="3"/>
  </w:num>
  <w:num w:numId="21" w16cid:durableId="1827166176">
    <w:abstractNumId w:val="15"/>
  </w:num>
  <w:num w:numId="22" w16cid:durableId="1797484448">
    <w:abstractNumId w:val="14"/>
  </w:num>
  <w:num w:numId="23" w16cid:durableId="627012357">
    <w:abstractNumId w:val="8"/>
  </w:num>
  <w:num w:numId="24" w16cid:durableId="137920519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DF"/>
    <w:rsid w:val="000024CE"/>
    <w:rsid w:val="00004D34"/>
    <w:rsid w:val="00006AC8"/>
    <w:rsid w:val="000071DA"/>
    <w:rsid w:val="00013C65"/>
    <w:rsid w:val="000170C7"/>
    <w:rsid w:val="00020479"/>
    <w:rsid w:val="00022A47"/>
    <w:rsid w:val="00022A70"/>
    <w:rsid w:val="0002541C"/>
    <w:rsid w:val="00025FF5"/>
    <w:rsid w:val="00027D86"/>
    <w:rsid w:val="00033B27"/>
    <w:rsid w:val="00040D6B"/>
    <w:rsid w:val="00042970"/>
    <w:rsid w:val="0005278C"/>
    <w:rsid w:val="00053C09"/>
    <w:rsid w:val="00060AAA"/>
    <w:rsid w:val="0006649C"/>
    <w:rsid w:val="00066ADB"/>
    <w:rsid w:val="00066C1F"/>
    <w:rsid w:val="00071954"/>
    <w:rsid w:val="0007494E"/>
    <w:rsid w:val="00077727"/>
    <w:rsid w:val="00083AB7"/>
    <w:rsid w:val="00083E24"/>
    <w:rsid w:val="00085917"/>
    <w:rsid w:val="000A2674"/>
    <w:rsid w:val="000A28EB"/>
    <w:rsid w:val="000A3512"/>
    <w:rsid w:val="000A5C51"/>
    <w:rsid w:val="000A612C"/>
    <w:rsid w:val="000B077F"/>
    <w:rsid w:val="000B3640"/>
    <w:rsid w:val="000B7D44"/>
    <w:rsid w:val="000C0442"/>
    <w:rsid w:val="000C6C14"/>
    <w:rsid w:val="000C6E0E"/>
    <w:rsid w:val="000D1B8B"/>
    <w:rsid w:val="000D3EEA"/>
    <w:rsid w:val="000D60C1"/>
    <w:rsid w:val="000D6910"/>
    <w:rsid w:val="000D6D60"/>
    <w:rsid w:val="000E04BE"/>
    <w:rsid w:val="000E68D9"/>
    <w:rsid w:val="000F0797"/>
    <w:rsid w:val="000F23DF"/>
    <w:rsid w:val="000F444C"/>
    <w:rsid w:val="0010003B"/>
    <w:rsid w:val="00110EB4"/>
    <w:rsid w:val="00112B76"/>
    <w:rsid w:val="00114443"/>
    <w:rsid w:val="00116E04"/>
    <w:rsid w:val="00116E75"/>
    <w:rsid w:val="00121717"/>
    <w:rsid w:val="00126A90"/>
    <w:rsid w:val="00131394"/>
    <w:rsid w:val="00134CB2"/>
    <w:rsid w:val="00137008"/>
    <w:rsid w:val="001378BB"/>
    <w:rsid w:val="001427BD"/>
    <w:rsid w:val="00142B09"/>
    <w:rsid w:val="00143154"/>
    <w:rsid w:val="00145D25"/>
    <w:rsid w:val="00150C16"/>
    <w:rsid w:val="00151230"/>
    <w:rsid w:val="00151550"/>
    <w:rsid w:val="001515FB"/>
    <w:rsid w:val="00152CDF"/>
    <w:rsid w:val="001629E3"/>
    <w:rsid w:val="00164D5F"/>
    <w:rsid w:val="00164D7C"/>
    <w:rsid w:val="001657E9"/>
    <w:rsid w:val="00165CFE"/>
    <w:rsid w:val="00170A4B"/>
    <w:rsid w:val="00171BCA"/>
    <w:rsid w:val="00174FA2"/>
    <w:rsid w:val="00177948"/>
    <w:rsid w:val="00180707"/>
    <w:rsid w:val="00180D1E"/>
    <w:rsid w:val="00182C53"/>
    <w:rsid w:val="00183BE6"/>
    <w:rsid w:val="00186CED"/>
    <w:rsid w:val="0019047B"/>
    <w:rsid w:val="00190804"/>
    <w:rsid w:val="00193429"/>
    <w:rsid w:val="00194F85"/>
    <w:rsid w:val="0019534C"/>
    <w:rsid w:val="001955E6"/>
    <w:rsid w:val="001975BF"/>
    <w:rsid w:val="001A0E8F"/>
    <w:rsid w:val="001A3DF1"/>
    <w:rsid w:val="001A7E09"/>
    <w:rsid w:val="001B0D4A"/>
    <w:rsid w:val="001B1E81"/>
    <w:rsid w:val="001B2274"/>
    <w:rsid w:val="001B6D4B"/>
    <w:rsid w:val="001C0910"/>
    <w:rsid w:val="001C301E"/>
    <w:rsid w:val="001C3FE7"/>
    <w:rsid w:val="001C580E"/>
    <w:rsid w:val="001C65D6"/>
    <w:rsid w:val="001C6610"/>
    <w:rsid w:val="001C6D29"/>
    <w:rsid w:val="001C7681"/>
    <w:rsid w:val="001D06B4"/>
    <w:rsid w:val="001D1E16"/>
    <w:rsid w:val="001D2736"/>
    <w:rsid w:val="001D5135"/>
    <w:rsid w:val="001D5DC5"/>
    <w:rsid w:val="001E2E8C"/>
    <w:rsid w:val="001E2FBE"/>
    <w:rsid w:val="001E3D71"/>
    <w:rsid w:val="001E5751"/>
    <w:rsid w:val="001E57F2"/>
    <w:rsid w:val="001E5CA3"/>
    <w:rsid w:val="001E6D79"/>
    <w:rsid w:val="001F1052"/>
    <w:rsid w:val="001F417B"/>
    <w:rsid w:val="001F4182"/>
    <w:rsid w:val="001F4439"/>
    <w:rsid w:val="001F46CE"/>
    <w:rsid w:val="001F5397"/>
    <w:rsid w:val="001F64F2"/>
    <w:rsid w:val="001F7CEF"/>
    <w:rsid w:val="002002B9"/>
    <w:rsid w:val="00205563"/>
    <w:rsid w:val="00205F02"/>
    <w:rsid w:val="0020618E"/>
    <w:rsid w:val="00206D96"/>
    <w:rsid w:val="002111F4"/>
    <w:rsid w:val="00211237"/>
    <w:rsid w:val="00211534"/>
    <w:rsid w:val="00211D48"/>
    <w:rsid w:val="00216EAD"/>
    <w:rsid w:val="002170CB"/>
    <w:rsid w:val="00217ACA"/>
    <w:rsid w:val="00220CF1"/>
    <w:rsid w:val="00223E0A"/>
    <w:rsid w:val="002405F7"/>
    <w:rsid w:val="00245496"/>
    <w:rsid w:val="00245F71"/>
    <w:rsid w:val="00252319"/>
    <w:rsid w:val="002549B1"/>
    <w:rsid w:val="00256AD1"/>
    <w:rsid w:val="00257636"/>
    <w:rsid w:val="002651D4"/>
    <w:rsid w:val="002655A8"/>
    <w:rsid w:val="00266BFF"/>
    <w:rsid w:val="002727EE"/>
    <w:rsid w:val="00277428"/>
    <w:rsid w:val="00280FDA"/>
    <w:rsid w:val="0028122B"/>
    <w:rsid w:val="002827F0"/>
    <w:rsid w:val="00286936"/>
    <w:rsid w:val="00287152"/>
    <w:rsid w:val="00291867"/>
    <w:rsid w:val="00293134"/>
    <w:rsid w:val="0029500F"/>
    <w:rsid w:val="00296F20"/>
    <w:rsid w:val="00297A20"/>
    <w:rsid w:val="002A1CCD"/>
    <w:rsid w:val="002B096F"/>
    <w:rsid w:val="002B24F3"/>
    <w:rsid w:val="002B7556"/>
    <w:rsid w:val="002B7579"/>
    <w:rsid w:val="002C17F2"/>
    <w:rsid w:val="002C1BD0"/>
    <w:rsid w:val="002C1FF2"/>
    <w:rsid w:val="002C23AF"/>
    <w:rsid w:val="002C3794"/>
    <w:rsid w:val="002C3B1E"/>
    <w:rsid w:val="002D3C89"/>
    <w:rsid w:val="002D4144"/>
    <w:rsid w:val="002D7E5C"/>
    <w:rsid w:val="002E02DD"/>
    <w:rsid w:val="002E3F17"/>
    <w:rsid w:val="002E549B"/>
    <w:rsid w:val="002E61B5"/>
    <w:rsid w:val="002E68D4"/>
    <w:rsid w:val="002E6D13"/>
    <w:rsid w:val="002E75E2"/>
    <w:rsid w:val="002E785F"/>
    <w:rsid w:val="002F0ACA"/>
    <w:rsid w:val="002F1340"/>
    <w:rsid w:val="002F1C6E"/>
    <w:rsid w:val="002F2376"/>
    <w:rsid w:val="002F4C22"/>
    <w:rsid w:val="002F7543"/>
    <w:rsid w:val="003021B7"/>
    <w:rsid w:val="003024CD"/>
    <w:rsid w:val="00302F84"/>
    <w:rsid w:val="00304FCE"/>
    <w:rsid w:val="0030693F"/>
    <w:rsid w:val="003075A1"/>
    <w:rsid w:val="00312BBD"/>
    <w:rsid w:val="00313205"/>
    <w:rsid w:val="003143F4"/>
    <w:rsid w:val="0031620F"/>
    <w:rsid w:val="0031643F"/>
    <w:rsid w:val="003264C0"/>
    <w:rsid w:val="00327C7B"/>
    <w:rsid w:val="00330845"/>
    <w:rsid w:val="003317F3"/>
    <w:rsid w:val="0033442B"/>
    <w:rsid w:val="00334B5F"/>
    <w:rsid w:val="00342395"/>
    <w:rsid w:val="003433B8"/>
    <w:rsid w:val="00343D57"/>
    <w:rsid w:val="003443D3"/>
    <w:rsid w:val="0034509C"/>
    <w:rsid w:val="003469EE"/>
    <w:rsid w:val="003475BF"/>
    <w:rsid w:val="003478D2"/>
    <w:rsid w:val="003502FF"/>
    <w:rsid w:val="00351C45"/>
    <w:rsid w:val="003520F3"/>
    <w:rsid w:val="00353A9B"/>
    <w:rsid w:val="00354379"/>
    <w:rsid w:val="003625FC"/>
    <w:rsid w:val="003631EE"/>
    <w:rsid w:val="00366798"/>
    <w:rsid w:val="00366D81"/>
    <w:rsid w:val="0036729C"/>
    <w:rsid w:val="00367CC6"/>
    <w:rsid w:val="00372D83"/>
    <w:rsid w:val="00373E49"/>
    <w:rsid w:val="003751C2"/>
    <w:rsid w:val="003773D7"/>
    <w:rsid w:val="003810B6"/>
    <w:rsid w:val="00381E0E"/>
    <w:rsid w:val="00383765"/>
    <w:rsid w:val="00386891"/>
    <w:rsid w:val="0039106C"/>
    <w:rsid w:val="00392F9E"/>
    <w:rsid w:val="003933C3"/>
    <w:rsid w:val="00394E3C"/>
    <w:rsid w:val="003975EB"/>
    <w:rsid w:val="003A14DB"/>
    <w:rsid w:val="003A358B"/>
    <w:rsid w:val="003A35C8"/>
    <w:rsid w:val="003A554A"/>
    <w:rsid w:val="003A56DB"/>
    <w:rsid w:val="003A668B"/>
    <w:rsid w:val="003A7C74"/>
    <w:rsid w:val="003C2F97"/>
    <w:rsid w:val="003C5776"/>
    <w:rsid w:val="003D1374"/>
    <w:rsid w:val="003D3F88"/>
    <w:rsid w:val="003D402D"/>
    <w:rsid w:val="003D6976"/>
    <w:rsid w:val="003E1299"/>
    <w:rsid w:val="003E1E2A"/>
    <w:rsid w:val="003E4F84"/>
    <w:rsid w:val="003E62B5"/>
    <w:rsid w:val="003E6539"/>
    <w:rsid w:val="003E78F4"/>
    <w:rsid w:val="003F1A31"/>
    <w:rsid w:val="003F1D7D"/>
    <w:rsid w:val="003F245B"/>
    <w:rsid w:val="003F6CBF"/>
    <w:rsid w:val="00402EA8"/>
    <w:rsid w:val="00407765"/>
    <w:rsid w:val="00410F90"/>
    <w:rsid w:val="004129EE"/>
    <w:rsid w:val="004159D3"/>
    <w:rsid w:val="00420E7B"/>
    <w:rsid w:val="00424666"/>
    <w:rsid w:val="00427E21"/>
    <w:rsid w:val="004304A5"/>
    <w:rsid w:val="00432CAC"/>
    <w:rsid w:val="00432DE8"/>
    <w:rsid w:val="0043308F"/>
    <w:rsid w:val="00433406"/>
    <w:rsid w:val="00436AF8"/>
    <w:rsid w:val="004371EF"/>
    <w:rsid w:val="0043780D"/>
    <w:rsid w:val="00440AA3"/>
    <w:rsid w:val="00443A65"/>
    <w:rsid w:val="004449F8"/>
    <w:rsid w:val="00452763"/>
    <w:rsid w:val="004539E9"/>
    <w:rsid w:val="00453AD0"/>
    <w:rsid w:val="00453C78"/>
    <w:rsid w:val="00457F1F"/>
    <w:rsid w:val="004642D2"/>
    <w:rsid w:val="00464896"/>
    <w:rsid w:val="004664A8"/>
    <w:rsid w:val="00466EB4"/>
    <w:rsid w:val="0046780C"/>
    <w:rsid w:val="004717B1"/>
    <w:rsid w:val="00472521"/>
    <w:rsid w:val="00475EC1"/>
    <w:rsid w:val="00483A69"/>
    <w:rsid w:val="004855A6"/>
    <w:rsid w:val="004858A7"/>
    <w:rsid w:val="00486BBD"/>
    <w:rsid w:val="00493844"/>
    <w:rsid w:val="00497191"/>
    <w:rsid w:val="004976F6"/>
    <w:rsid w:val="004A669B"/>
    <w:rsid w:val="004B3610"/>
    <w:rsid w:val="004B4AB4"/>
    <w:rsid w:val="004B5F6D"/>
    <w:rsid w:val="004B67E5"/>
    <w:rsid w:val="004B6E61"/>
    <w:rsid w:val="004B7B8E"/>
    <w:rsid w:val="004C1503"/>
    <w:rsid w:val="004C162E"/>
    <w:rsid w:val="004C1758"/>
    <w:rsid w:val="004C2AAA"/>
    <w:rsid w:val="004C31B5"/>
    <w:rsid w:val="004C51FA"/>
    <w:rsid w:val="004C6145"/>
    <w:rsid w:val="004C6380"/>
    <w:rsid w:val="004C6B8E"/>
    <w:rsid w:val="004C74AA"/>
    <w:rsid w:val="004D2CE8"/>
    <w:rsid w:val="004D3463"/>
    <w:rsid w:val="004D7C37"/>
    <w:rsid w:val="004D7C78"/>
    <w:rsid w:val="004E1309"/>
    <w:rsid w:val="004E6CEC"/>
    <w:rsid w:val="004E77B7"/>
    <w:rsid w:val="004F0A0A"/>
    <w:rsid w:val="004F2309"/>
    <w:rsid w:val="004F2AAC"/>
    <w:rsid w:val="004F32BC"/>
    <w:rsid w:val="004F4C39"/>
    <w:rsid w:val="004F51BF"/>
    <w:rsid w:val="004F6826"/>
    <w:rsid w:val="004F6BED"/>
    <w:rsid w:val="004F78B7"/>
    <w:rsid w:val="005005EC"/>
    <w:rsid w:val="005028F4"/>
    <w:rsid w:val="00502E1F"/>
    <w:rsid w:val="00503E10"/>
    <w:rsid w:val="00504032"/>
    <w:rsid w:val="00505817"/>
    <w:rsid w:val="005068BB"/>
    <w:rsid w:val="005132A0"/>
    <w:rsid w:val="00513449"/>
    <w:rsid w:val="005134B4"/>
    <w:rsid w:val="0051668A"/>
    <w:rsid w:val="00516D49"/>
    <w:rsid w:val="00523F78"/>
    <w:rsid w:val="0052406D"/>
    <w:rsid w:val="0052561F"/>
    <w:rsid w:val="005330B0"/>
    <w:rsid w:val="005332A9"/>
    <w:rsid w:val="00533BAD"/>
    <w:rsid w:val="005422A6"/>
    <w:rsid w:val="00542E11"/>
    <w:rsid w:val="00550D79"/>
    <w:rsid w:val="00552EE4"/>
    <w:rsid w:val="00556DFC"/>
    <w:rsid w:val="00560280"/>
    <w:rsid w:val="005612EB"/>
    <w:rsid w:val="0056200F"/>
    <w:rsid w:val="00563D7A"/>
    <w:rsid w:val="005646ED"/>
    <w:rsid w:val="005647E5"/>
    <w:rsid w:val="0056726D"/>
    <w:rsid w:val="005674B8"/>
    <w:rsid w:val="0057109A"/>
    <w:rsid w:val="005744B7"/>
    <w:rsid w:val="00575A59"/>
    <w:rsid w:val="00576613"/>
    <w:rsid w:val="00576A21"/>
    <w:rsid w:val="00580293"/>
    <w:rsid w:val="005803A1"/>
    <w:rsid w:val="00580B93"/>
    <w:rsid w:val="0058649B"/>
    <w:rsid w:val="00591A10"/>
    <w:rsid w:val="005946E7"/>
    <w:rsid w:val="005949FB"/>
    <w:rsid w:val="00594FE1"/>
    <w:rsid w:val="00596892"/>
    <w:rsid w:val="00597569"/>
    <w:rsid w:val="005A2C24"/>
    <w:rsid w:val="005A332A"/>
    <w:rsid w:val="005B515E"/>
    <w:rsid w:val="005B66FA"/>
    <w:rsid w:val="005B6BDD"/>
    <w:rsid w:val="005B7567"/>
    <w:rsid w:val="005C309A"/>
    <w:rsid w:val="005C37D9"/>
    <w:rsid w:val="005C4170"/>
    <w:rsid w:val="005D069D"/>
    <w:rsid w:val="005D18DE"/>
    <w:rsid w:val="005D2AC5"/>
    <w:rsid w:val="005D32B9"/>
    <w:rsid w:val="005D6246"/>
    <w:rsid w:val="005D6746"/>
    <w:rsid w:val="005E00EC"/>
    <w:rsid w:val="005E4ACC"/>
    <w:rsid w:val="005E64C3"/>
    <w:rsid w:val="005F3F06"/>
    <w:rsid w:val="005F5412"/>
    <w:rsid w:val="005F64DB"/>
    <w:rsid w:val="005F7E38"/>
    <w:rsid w:val="00600D84"/>
    <w:rsid w:val="0060161C"/>
    <w:rsid w:val="00601BB8"/>
    <w:rsid w:val="00602ED0"/>
    <w:rsid w:val="00610021"/>
    <w:rsid w:val="006122A9"/>
    <w:rsid w:val="00613475"/>
    <w:rsid w:val="00614F70"/>
    <w:rsid w:val="00616B56"/>
    <w:rsid w:val="0062103C"/>
    <w:rsid w:val="0062486B"/>
    <w:rsid w:val="00624D9D"/>
    <w:rsid w:val="0062698E"/>
    <w:rsid w:val="00626A86"/>
    <w:rsid w:val="006321D6"/>
    <w:rsid w:val="0063493A"/>
    <w:rsid w:val="00637D32"/>
    <w:rsid w:val="00642D68"/>
    <w:rsid w:val="00644861"/>
    <w:rsid w:val="0064569B"/>
    <w:rsid w:val="00646659"/>
    <w:rsid w:val="006541E2"/>
    <w:rsid w:val="00656193"/>
    <w:rsid w:val="006579DF"/>
    <w:rsid w:val="00661669"/>
    <w:rsid w:val="00661789"/>
    <w:rsid w:val="006653AC"/>
    <w:rsid w:val="006658B4"/>
    <w:rsid w:val="00667D43"/>
    <w:rsid w:val="00670453"/>
    <w:rsid w:val="00675A2F"/>
    <w:rsid w:val="00675A77"/>
    <w:rsid w:val="006761C6"/>
    <w:rsid w:val="00676F45"/>
    <w:rsid w:val="00677112"/>
    <w:rsid w:val="00682544"/>
    <w:rsid w:val="00684797"/>
    <w:rsid w:val="00687400"/>
    <w:rsid w:val="006908C7"/>
    <w:rsid w:val="00693615"/>
    <w:rsid w:val="00693630"/>
    <w:rsid w:val="00693B10"/>
    <w:rsid w:val="006941FE"/>
    <w:rsid w:val="006969A7"/>
    <w:rsid w:val="006970BF"/>
    <w:rsid w:val="006976E5"/>
    <w:rsid w:val="006A4343"/>
    <w:rsid w:val="006B39A7"/>
    <w:rsid w:val="006C1B5C"/>
    <w:rsid w:val="006C31AF"/>
    <w:rsid w:val="006C3D1A"/>
    <w:rsid w:val="006C5291"/>
    <w:rsid w:val="006D0519"/>
    <w:rsid w:val="006D0632"/>
    <w:rsid w:val="006D07E1"/>
    <w:rsid w:val="006D3087"/>
    <w:rsid w:val="006D43BF"/>
    <w:rsid w:val="006D6EB8"/>
    <w:rsid w:val="006D739D"/>
    <w:rsid w:val="006E5FA0"/>
    <w:rsid w:val="006E6AFC"/>
    <w:rsid w:val="006F2D45"/>
    <w:rsid w:val="006F337A"/>
    <w:rsid w:val="006F4864"/>
    <w:rsid w:val="006F639F"/>
    <w:rsid w:val="006F65B6"/>
    <w:rsid w:val="006F71FD"/>
    <w:rsid w:val="006F7A1D"/>
    <w:rsid w:val="0070208B"/>
    <w:rsid w:val="0070573F"/>
    <w:rsid w:val="00706757"/>
    <w:rsid w:val="00712BD3"/>
    <w:rsid w:val="00714EFB"/>
    <w:rsid w:val="00715E42"/>
    <w:rsid w:val="00717F52"/>
    <w:rsid w:val="00720E3B"/>
    <w:rsid w:val="00726CA0"/>
    <w:rsid w:val="007330D9"/>
    <w:rsid w:val="00734979"/>
    <w:rsid w:val="00734D6E"/>
    <w:rsid w:val="007373FF"/>
    <w:rsid w:val="00740ADC"/>
    <w:rsid w:val="00742C2B"/>
    <w:rsid w:val="007435CB"/>
    <w:rsid w:val="00744E83"/>
    <w:rsid w:val="00745C36"/>
    <w:rsid w:val="007467EB"/>
    <w:rsid w:val="007539CF"/>
    <w:rsid w:val="00754D96"/>
    <w:rsid w:val="00760D79"/>
    <w:rsid w:val="007615A7"/>
    <w:rsid w:val="00765A15"/>
    <w:rsid w:val="00767E41"/>
    <w:rsid w:val="007706F1"/>
    <w:rsid w:val="00772332"/>
    <w:rsid w:val="00772799"/>
    <w:rsid w:val="00773583"/>
    <w:rsid w:val="007818E5"/>
    <w:rsid w:val="00786881"/>
    <w:rsid w:val="007869E9"/>
    <w:rsid w:val="00792301"/>
    <w:rsid w:val="00793488"/>
    <w:rsid w:val="00793C5C"/>
    <w:rsid w:val="00793F84"/>
    <w:rsid w:val="0079429C"/>
    <w:rsid w:val="00794AE3"/>
    <w:rsid w:val="00795EE8"/>
    <w:rsid w:val="00797BE4"/>
    <w:rsid w:val="007A0D1F"/>
    <w:rsid w:val="007A36F6"/>
    <w:rsid w:val="007B3D9E"/>
    <w:rsid w:val="007B4AD5"/>
    <w:rsid w:val="007B4E60"/>
    <w:rsid w:val="007B64B1"/>
    <w:rsid w:val="007B7273"/>
    <w:rsid w:val="007C70F9"/>
    <w:rsid w:val="007C758D"/>
    <w:rsid w:val="007D12B9"/>
    <w:rsid w:val="007D1B2A"/>
    <w:rsid w:val="007D214C"/>
    <w:rsid w:val="007D4932"/>
    <w:rsid w:val="007D6A5A"/>
    <w:rsid w:val="007D7E24"/>
    <w:rsid w:val="007D7FCE"/>
    <w:rsid w:val="007E1689"/>
    <w:rsid w:val="007E1A92"/>
    <w:rsid w:val="007E21B9"/>
    <w:rsid w:val="007E3598"/>
    <w:rsid w:val="007E5660"/>
    <w:rsid w:val="007E6B5A"/>
    <w:rsid w:val="007E7A1B"/>
    <w:rsid w:val="007F13F7"/>
    <w:rsid w:val="007F2544"/>
    <w:rsid w:val="007F6DD8"/>
    <w:rsid w:val="007F75E8"/>
    <w:rsid w:val="008009EC"/>
    <w:rsid w:val="00800E3B"/>
    <w:rsid w:val="00802F1B"/>
    <w:rsid w:val="00806776"/>
    <w:rsid w:val="0080689F"/>
    <w:rsid w:val="00812AC3"/>
    <w:rsid w:val="00812B38"/>
    <w:rsid w:val="00812D7E"/>
    <w:rsid w:val="008153FE"/>
    <w:rsid w:val="0081647E"/>
    <w:rsid w:val="0081658D"/>
    <w:rsid w:val="0081695D"/>
    <w:rsid w:val="00820BE0"/>
    <w:rsid w:val="0082163C"/>
    <w:rsid w:val="008270A1"/>
    <w:rsid w:val="00830769"/>
    <w:rsid w:val="00830D23"/>
    <w:rsid w:val="00833DFD"/>
    <w:rsid w:val="008349BD"/>
    <w:rsid w:val="0084162D"/>
    <w:rsid w:val="00841E12"/>
    <w:rsid w:val="008432E8"/>
    <w:rsid w:val="00846A2C"/>
    <w:rsid w:val="00850A69"/>
    <w:rsid w:val="00853350"/>
    <w:rsid w:val="00856064"/>
    <w:rsid w:val="0085774D"/>
    <w:rsid w:val="00860671"/>
    <w:rsid w:val="00861212"/>
    <w:rsid w:val="00866223"/>
    <w:rsid w:val="00867540"/>
    <w:rsid w:val="00867DF9"/>
    <w:rsid w:val="00874335"/>
    <w:rsid w:val="00874633"/>
    <w:rsid w:val="00874AFA"/>
    <w:rsid w:val="0087566C"/>
    <w:rsid w:val="008756C7"/>
    <w:rsid w:val="00876CE4"/>
    <w:rsid w:val="00880900"/>
    <w:rsid w:val="00881015"/>
    <w:rsid w:val="00884036"/>
    <w:rsid w:val="00885614"/>
    <w:rsid w:val="00885D9D"/>
    <w:rsid w:val="00885F75"/>
    <w:rsid w:val="008860FD"/>
    <w:rsid w:val="00886F57"/>
    <w:rsid w:val="00887FF7"/>
    <w:rsid w:val="008B09C7"/>
    <w:rsid w:val="008B3BAE"/>
    <w:rsid w:val="008B6D8C"/>
    <w:rsid w:val="008C1F7B"/>
    <w:rsid w:val="008C304F"/>
    <w:rsid w:val="008C4CA9"/>
    <w:rsid w:val="008C4FD0"/>
    <w:rsid w:val="008C64F3"/>
    <w:rsid w:val="008C6DD5"/>
    <w:rsid w:val="008D08BA"/>
    <w:rsid w:val="008D42DA"/>
    <w:rsid w:val="008E056C"/>
    <w:rsid w:val="008E129A"/>
    <w:rsid w:val="008E2961"/>
    <w:rsid w:val="008E37E0"/>
    <w:rsid w:val="008E406C"/>
    <w:rsid w:val="008E6444"/>
    <w:rsid w:val="008F3E39"/>
    <w:rsid w:val="008F6AD0"/>
    <w:rsid w:val="00900E95"/>
    <w:rsid w:val="00903425"/>
    <w:rsid w:val="00907107"/>
    <w:rsid w:val="009126CD"/>
    <w:rsid w:val="0091408B"/>
    <w:rsid w:val="00916E02"/>
    <w:rsid w:val="00917E52"/>
    <w:rsid w:val="00917FB7"/>
    <w:rsid w:val="0092059B"/>
    <w:rsid w:val="00920702"/>
    <w:rsid w:val="0092359F"/>
    <w:rsid w:val="009239A2"/>
    <w:rsid w:val="009260B6"/>
    <w:rsid w:val="0092660B"/>
    <w:rsid w:val="00927877"/>
    <w:rsid w:val="00935B7F"/>
    <w:rsid w:val="00935E1C"/>
    <w:rsid w:val="009409E0"/>
    <w:rsid w:val="009414B4"/>
    <w:rsid w:val="00941F5F"/>
    <w:rsid w:val="00942D6B"/>
    <w:rsid w:val="00951BF7"/>
    <w:rsid w:val="00951CC4"/>
    <w:rsid w:val="009565CC"/>
    <w:rsid w:val="00961F9E"/>
    <w:rsid w:val="00963D26"/>
    <w:rsid w:val="0097001A"/>
    <w:rsid w:val="00971E79"/>
    <w:rsid w:val="00972BFF"/>
    <w:rsid w:val="00973EA4"/>
    <w:rsid w:val="00977CA5"/>
    <w:rsid w:val="00977CD4"/>
    <w:rsid w:val="00982549"/>
    <w:rsid w:val="00983472"/>
    <w:rsid w:val="00984D64"/>
    <w:rsid w:val="00985372"/>
    <w:rsid w:val="00990DE9"/>
    <w:rsid w:val="009924EF"/>
    <w:rsid w:val="009926F7"/>
    <w:rsid w:val="009933DF"/>
    <w:rsid w:val="009962C1"/>
    <w:rsid w:val="00997644"/>
    <w:rsid w:val="009A1357"/>
    <w:rsid w:val="009A3A8B"/>
    <w:rsid w:val="009A5B8A"/>
    <w:rsid w:val="009B0BBA"/>
    <w:rsid w:val="009B226B"/>
    <w:rsid w:val="009B5F13"/>
    <w:rsid w:val="009B7895"/>
    <w:rsid w:val="009C06E1"/>
    <w:rsid w:val="009C0A6B"/>
    <w:rsid w:val="009C4790"/>
    <w:rsid w:val="009C5FCD"/>
    <w:rsid w:val="009C6E38"/>
    <w:rsid w:val="009D1908"/>
    <w:rsid w:val="009D3C29"/>
    <w:rsid w:val="009D3DD6"/>
    <w:rsid w:val="009D7405"/>
    <w:rsid w:val="009D7A2D"/>
    <w:rsid w:val="009E0672"/>
    <w:rsid w:val="009E19C5"/>
    <w:rsid w:val="009E23C5"/>
    <w:rsid w:val="009E3938"/>
    <w:rsid w:val="009E3A0A"/>
    <w:rsid w:val="009E6886"/>
    <w:rsid w:val="009F0611"/>
    <w:rsid w:val="009F2D1A"/>
    <w:rsid w:val="009F4A93"/>
    <w:rsid w:val="009F5E4B"/>
    <w:rsid w:val="009F7072"/>
    <w:rsid w:val="00A00077"/>
    <w:rsid w:val="00A0241B"/>
    <w:rsid w:val="00A03689"/>
    <w:rsid w:val="00A03825"/>
    <w:rsid w:val="00A04297"/>
    <w:rsid w:val="00A04E18"/>
    <w:rsid w:val="00A0610B"/>
    <w:rsid w:val="00A06DB1"/>
    <w:rsid w:val="00A11B27"/>
    <w:rsid w:val="00A1387F"/>
    <w:rsid w:val="00A22DA4"/>
    <w:rsid w:val="00A24047"/>
    <w:rsid w:val="00A2647C"/>
    <w:rsid w:val="00A272EB"/>
    <w:rsid w:val="00A3088C"/>
    <w:rsid w:val="00A34DD2"/>
    <w:rsid w:val="00A357BD"/>
    <w:rsid w:val="00A35F95"/>
    <w:rsid w:val="00A3623D"/>
    <w:rsid w:val="00A40974"/>
    <w:rsid w:val="00A439F6"/>
    <w:rsid w:val="00A46684"/>
    <w:rsid w:val="00A46B25"/>
    <w:rsid w:val="00A5066C"/>
    <w:rsid w:val="00A52B14"/>
    <w:rsid w:val="00A52F43"/>
    <w:rsid w:val="00A53545"/>
    <w:rsid w:val="00A54C0C"/>
    <w:rsid w:val="00A606FA"/>
    <w:rsid w:val="00A607BF"/>
    <w:rsid w:val="00A60E69"/>
    <w:rsid w:val="00A61377"/>
    <w:rsid w:val="00A72CFB"/>
    <w:rsid w:val="00A7306E"/>
    <w:rsid w:val="00A73127"/>
    <w:rsid w:val="00A7540C"/>
    <w:rsid w:val="00A75983"/>
    <w:rsid w:val="00A761B2"/>
    <w:rsid w:val="00A76A65"/>
    <w:rsid w:val="00A77A56"/>
    <w:rsid w:val="00A81A3C"/>
    <w:rsid w:val="00A81B57"/>
    <w:rsid w:val="00A92057"/>
    <w:rsid w:val="00A9419B"/>
    <w:rsid w:val="00A95A45"/>
    <w:rsid w:val="00A95E1D"/>
    <w:rsid w:val="00A9627E"/>
    <w:rsid w:val="00A96C41"/>
    <w:rsid w:val="00AA01C5"/>
    <w:rsid w:val="00AA16F6"/>
    <w:rsid w:val="00AA1E0B"/>
    <w:rsid w:val="00AA2BCC"/>
    <w:rsid w:val="00AA3B99"/>
    <w:rsid w:val="00AA6326"/>
    <w:rsid w:val="00AA7080"/>
    <w:rsid w:val="00AB1CC0"/>
    <w:rsid w:val="00AB3786"/>
    <w:rsid w:val="00AB759C"/>
    <w:rsid w:val="00AC05F7"/>
    <w:rsid w:val="00AC4E0E"/>
    <w:rsid w:val="00AD02C4"/>
    <w:rsid w:val="00AD2933"/>
    <w:rsid w:val="00AD32F6"/>
    <w:rsid w:val="00AD5234"/>
    <w:rsid w:val="00AD6D60"/>
    <w:rsid w:val="00AE1E28"/>
    <w:rsid w:val="00AE6C26"/>
    <w:rsid w:val="00AE7B10"/>
    <w:rsid w:val="00AE7B63"/>
    <w:rsid w:val="00AF3B8E"/>
    <w:rsid w:val="00AF4F8C"/>
    <w:rsid w:val="00AF5ED4"/>
    <w:rsid w:val="00B011DF"/>
    <w:rsid w:val="00B03204"/>
    <w:rsid w:val="00B0506C"/>
    <w:rsid w:val="00B10AC3"/>
    <w:rsid w:val="00B10D1B"/>
    <w:rsid w:val="00B114FD"/>
    <w:rsid w:val="00B12067"/>
    <w:rsid w:val="00B132C4"/>
    <w:rsid w:val="00B163C2"/>
    <w:rsid w:val="00B17CA6"/>
    <w:rsid w:val="00B233C2"/>
    <w:rsid w:val="00B23FB7"/>
    <w:rsid w:val="00B24BAC"/>
    <w:rsid w:val="00B24C9C"/>
    <w:rsid w:val="00B2522F"/>
    <w:rsid w:val="00B25D03"/>
    <w:rsid w:val="00B37386"/>
    <w:rsid w:val="00B37CBE"/>
    <w:rsid w:val="00B37DC6"/>
    <w:rsid w:val="00B40AE6"/>
    <w:rsid w:val="00B417FD"/>
    <w:rsid w:val="00B41A67"/>
    <w:rsid w:val="00B42E83"/>
    <w:rsid w:val="00B441B1"/>
    <w:rsid w:val="00B444F3"/>
    <w:rsid w:val="00B447FC"/>
    <w:rsid w:val="00B451AE"/>
    <w:rsid w:val="00B51F7B"/>
    <w:rsid w:val="00B53E25"/>
    <w:rsid w:val="00B563A9"/>
    <w:rsid w:val="00B563FB"/>
    <w:rsid w:val="00B56E96"/>
    <w:rsid w:val="00B56EB4"/>
    <w:rsid w:val="00B61E2B"/>
    <w:rsid w:val="00B62242"/>
    <w:rsid w:val="00B634CB"/>
    <w:rsid w:val="00B64BED"/>
    <w:rsid w:val="00B658B4"/>
    <w:rsid w:val="00B719DD"/>
    <w:rsid w:val="00B71B6F"/>
    <w:rsid w:val="00B7655B"/>
    <w:rsid w:val="00B802D6"/>
    <w:rsid w:val="00B825DA"/>
    <w:rsid w:val="00B90A5F"/>
    <w:rsid w:val="00B92313"/>
    <w:rsid w:val="00B9236B"/>
    <w:rsid w:val="00B93BFE"/>
    <w:rsid w:val="00B95EA9"/>
    <w:rsid w:val="00B968CA"/>
    <w:rsid w:val="00BA1580"/>
    <w:rsid w:val="00BA5777"/>
    <w:rsid w:val="00BB0957"/>
    <w:rsid w:val="00BB100F"/>
    <w:rsid w:val="00BB1185"/>
    <w:rsid w:val="00BB1CBF"/>
    <w:rsid w:val="00BB43D0"/>
    <w:rsid w:val="00BB4C44"/>
    <w:rsid w:val="00BB5ED1"/>
    <w:rsid w:val="00BB7645"/>
    <w:rsid w:val="00BC47B0"/>
    <w:rsid w:val="00BD4E09"/>
    <w:rsid w:val="00BD534B"/>
    <w:rsid w:val="00BE1EAA"/>
    <w:rsid w:val="00BE2FBB"/>
    <w:rsid w:val="00BE3196"/>
    <w:rsid w:val="00BE33C2"/>
    <w:rsid w:val="00BE3AF9"/>
    <w:rsid w:val="00BE40D3"/>
    <w:rsid w:val="00BE42C6"/>
    <w:rsid w:val="00BE5375"/>
    <w:rsid w:val="00BE5D7E"/>
    <w:rsid w:val="00BF14FE"/>
    <w:rsid w:val="00BF1EBD"/>
    <w:rsid w:val="00BF24A5"/>
    <w:rsid w:val="00BF2D62"/>
    <w:rsid w:val="00BF3244"/>
    <w:rsid w:val="00BF4126"/>
    <w:rsid w:val="00BF67F3"/>
    <w:rsid w:val="00C0197F"/>
    <w:rsid w:val="00C02BF7"/>
    <w:rsid w:val="00C02C42"/>
    <w:rsid w:val="00C11F25"/>
    <w:rsid w:val="00C132F0"/>
    <w:rsid w:val="00C13B7A"/>
    <w:rsid w:val="00C16AD1"/>
    <w:rsid w:val="00C17C0F"/>
    <w:rsid w:val="00C24878"/>
    <w:rsid w:val="00C25D0F"/>
    <w:rsid w:val="00C27D55"/>
    <w:rsid w:val="00C302B6"/>
    <w:rsid w:val="00C31CBC"/>
    <w:rsid w:val="00C32539"/>
    <w:rsid w:val="00C36339"/>
    <w:rsid w:val="00C36414"/>
    <w:rsid w:val="00C378E1"/>
    <w:rsid w:val="00C41C14"/>
    <w:rsid w:val="00C43F16"/>
    <w:rsid w:val="00C44A46"/>
    <w:rsid w:val="00C45CB9"/>
    <w:rsid w:val="00C46239"/>
    <w:rsid w:val="00C47CED"/>
    <w:rsid w:val="00C521CF"/>
    <w:rsid w:val="00C537E9"/>
    <w:rsid w:val="00C577D6"/>
    <w:rsid w:val="00C646CD"/>
    <w:rsid w:val="00C6740C"/>
    <w:rsid w:val="00C67DB2"/>
    <w:rsid w:val="00C70DF9"/>
    <w:rsid w:val="00C81D06"/>
    <w:rsid w:val="00C935FC"/>
    <w:rsid w:val="00C9376B"/>
    <w:rsid w:val="00C955BD"/>
    <w:rsid w:val="00C95D00"/>
    <w:rsid w:val="00C96398"/>
    <w:rsid w:val="00C97E4D"/>
    <w:rsid w:val="00CA3495"/>
    <w:rsid w:val="00CA51B5"/>
    <w:rsid w:val="00CA5CC0"/>
    <w:rsid w:val="00CA6C6C"/>
    <w:rsid w:val="00CB074F"/>
    <w:rsid w:val="00CB1283"/>
    <w:rsid w:val="00CB1D6F"/>
    <w:rsid w:val="00CB230E"/>
    <w:rsid w:val="00CB4F97"/>
    <w:rsid w:val="00CC3BBF"/>
    <w:rsid w:val="00CC6497"/>
    <w:rsid w:val="00CC7820"/>
    <w:rsid w:val="00CC7DCC"/>
    <w:rsid w:val="00CD07F8"/>
    <w:rsid w:val="00CD173F"/>
    <w:rsid w:val="00CD4A10"/>
    <w:rsid w:val="00CD651E"/>
    <w:rsid w:val="00CE65F7"/>
    <w:rsid w:val="00CE74C2"/>
    <w:rsid w:val="00CF021A"/>
    <w:rsid w:val="00CF279D"/>
    <w:rsid w:val="00CF57A9"/>
    <w:rsid w:val="00CF5ACD"/>
    <w:rsid w:val="00CF741B"/>
    <w:rsid w:val="00D03736"/>
    <w:rsid w:val="00D04232"/>
    <w:rsid w:val="00D0669C"/>
    <w:rsid w:val="00D073C7"/>
    <w:rsid w:val="00D07CED"/>
    <w:rsid w:val="00D10333"/>
    <w:rsid w:val="00D123B2"/>
    <w:rsid w:val="00D124CD"/>
    <w:rsid w:val="00D14605"/>
    <w:rsid w:val="00D15EB4"/>
    <w:rsid w:val="00D21648"/>
    <w:rsid w:val="00D2658F"/>
    <w:rsid w:val="00D27BE7"/>
    <w:rsid w:val="00D27E05"/>
    <w:rsid w:val="00D30667"/>
    <w:rsid w:val="00D306E3"/>
    <w:rsid w:val="00D318CD"/>
    <w:rsid w:val="00D32606"/>
    <w:rsid w:val="00D3286F"/>
    <w:rsid w:val="00D347B6"/>
    <w:rsid w:val="00D35076"/>
    <w:rsid w:val="00D37F95"/>
    <w:rsid w:val="00D502C1"/>
    <w:rsid w:val="00D51E9E"/>
    <w:rsid w:val="00D55B68"/>
    <w:rsid w:val="00D5753A"/>
    <w:rsid w:val="00D57BE0"/>
    <w:rsid w:val="00D601CE"/>
    <w:rsid w:val="00D6107C"/>
    <w:rsid w:val="00D618C2"/>
    <w:rsid w:val="00D636F2"/>
    <w:rsid w:val="00D63C7C"/>
    <w:rsid w:val="00D63D66"/>
    <w:rsid w:val="00D662BB"/>
    <w:rsid w:val="00D70F75"/>
    <w:rsid w:val="00D759A2"/>
    <w:rsid w:val="00D775FD"/>
    <w:rsid w:val="00D80919"/>
    <w:rsid w:val="00D80D82"/>
    <w:rsid w:val="00D819D1"/>
    <w:rsid w:val="00D826C2"/>
    <w:rsid w:val="00D8314E"/>
    <w:rsid w:val="00D859D4"/>
    <w:rsid w:val="00D9033D"/>
    <w:rsid w:val="00D90ADD"/>
    <w:rsid w:val="00D92A43"/>
    <w:rsid w:val="00D942EF"/>
    <w:rsid w:val="00D95278"/>
    <w:rsid w:val="00D952CA"/>
    <w:rsid w:val="00D96BF8"/>
    <w:rsid w:val="00D96EED"/>
    <w:rsid w:val="00DA3706"/>
    <w:rsid w:val="00DA7301"/>
    <w:rsid w:val="00DB1501"/>
    <w:rsid w:val="00DB32FC"/>
    <w:rsid w:val="00DB349C"/>
    <w:rsid w:val="00DB5B1D"/>
    <w:rsid w:val="00DC2762"/>
    <w:rsid w:val="00DC4D2A"/>
    <w:rsid w:val="00DC6AE1"/>
    <w:rsid w:val="00DD016A"/>
    <w:rsid w:val="00DD234D"/>
    <w:rsid w:val="00DE2AFE"/>
    <w:rsid w:val="00DE64B8"/>
    <w:rsid w:val="00DF15B2"/>
    <w:rsid w:val="00DF406B"/>
    <w:rsid w:val="00DF4115"/>
    <w:rsid w:val="00E007B9"/>
    <w:rsid w:val="00E05C65"/>
    <w:rsid w:val="00E11063"/>
    <w:rsid w:val="00E12C30"/>
    <w:rsid w:val="00E12C5D"/>
    <w:rsid w:val="00E1327E"/>
    <w:rsid w:val="00E15F96"/>
    <w:rsid w:val="00E16E13"/>
    <w:rsid w:val="00E222D7"/>
    <w:rsid w:val="00E25883"/>
    <w:rsid w:val="00E31F74"/>
    <w:rsid w:val="00E32F1F"/>
    <w:rsid w:val="00E34568"/>
    <w:rsid w:val="00E373E1"/>
    <w:rsid w:val="00E40E34"/>
    <w:rsid w:val="00E40E67"/>
    <w:rsid w:val="00E40F0E"/>
    <w:rsid w:val="00E41DAB"/>
    <w:rsid w:val="00E424C0"/>
    <w:rsid w:val="00E4359B"/>
    <w:rsid w:val="00E44C72"/>
    <w:rsid w:val="00E5024E"/>
    <w:rsid w:val="00E502AC"/>
    <w:rsid w:val="00E51355"/>
    <w:rsid w:val="00E51A53"/>
    <w:rsid w:val="00E52E9B"/>
    <w:rsid w:val="00E57AFF"/>
    <w:rsid w:val="00E612B7"/>
    <w:rsid w:val="00E61306"/>
    <w:rsid w:val="00E614B4"/>
    <w:rsid w:val="00E62402"/>
    <w:rsid w:val="00E653DB"/>
    <w:rsid w:val="00E67E5A"/>
    <w:rsid w:val="00E803C4"/>
    <w:rsid w:val="00E80B74"/>
    <w:rsid w:val="00E81C1C"/>
    <w:rsid w:val="00E81C57"/>
    <w:rsid w:val="00E8217B"/>
    <w:rsid w:val="00E82EE5"/>
    <w:rsid w:val="00E838A0"/>
    <w:rsid w:val="00E84BA4"/>
    <w:rsid w:val="00E86E10"/>
    <w:rsid w:val="00E878B6"/>
    <w:rsid w:val="00E908E7"/>
    <w:rsid w:val="00E909B6"/>
    <w:rsid w:val="00E90B29"/>
    <w:rsid w:val="00E9278B"/>
    <w:rsid w:val="00E9446C"/>
    <w:rsid w:val="00E9722E"/>
    <w:rsid w:val="00EA09F2"/>
    <w:rsid w:val="00EA1762"/>
    <w:rsid w:val="00EA1B2C"/>
    <w:rsid w:val="00EA5E7D"/>
    <w:rsid w:val="00EB3053"/>
    <w:rsid w:val="00EB6B13"/>
    <w:rsid w:val="00EC2C47"/>
    <w:rsid w:val="00EC7A3F"/>
    <w:rsid w:val="00EC7B24"/>
    <w:rsid w:val="00EC7F9D"/>
    <w:rsid w:val="00ED07B8"/>
    <w:rsid w:val="00ED11C9"/>
    <w:rsid w:val="00ED3F3D"/>
    <w:rsid w:val="00ED57EA"/>
    <w:rsid w:val="00ED585F"/>
    <w:rsid w:val="00ED6C9A"/>
    <w:rsid w:val="00EE1688"/>
    <w:rsid w:val="00EE1709"/>
    <w:rsid w:val="00EE2C3A"/>
    <w:rsid w:val="00EE5296"/>
    <w:rsid w:val="00EE60FE"/>
    <w:rsid w:val="00EE631C"/>
    <w:rsid w:val="00EE6BE9"/>
    <w:rsid w:val="00EE78A8"/>
    <w:rsid w:val="00EE7F86"/>
    <w:rsid w:val="00EF1537"/>
    <w:rsid w:val="00EF242C"/>
    <w:rsid w:val="00EF34BF"/>
    <w:rsid w:val="00EF78DC"/>
    <w:rsid w:val="00EF7C60"/>
    <w:rsid w:val="00F00A5B"/>
    <w:rsid w:val="00F01808"/>
    <w:rsid w:val="00F07216"/>
    <w:rsid w:val="00F1066E"/>
    <w:rsid w:val="00F108A5"/>
    <w:rsid w:val="00F10902"/>
    <w:rsid w:val="00F125C1"/>
    <w:rsid w:val="00F13DE5"/>
    <w:rsid w:val="00F16F5F"/>
    <w:rsid w:val="00F20388"/>
    <w:rsid w:val="00F203B7"/>
    <w:rsid w:val="00F24F49"/>
    <w:rsid w:val="00F25FCD"/>
    <w:rsid w:val="00F2797C"/>
    <w:rsid w:val="00F30A20"/>
    <w:rsid w:val="00F31EAA"/>
    <w:rsid w:val="00F335E7"/>
    <w:rsid w:val="00F33B23"/>
    <w:rsid w:val="00F36DD9"/>
    <w:rsid w:val="00F40199"/>
    <w:rsid w:val="00F4165E"/>
    <w:rsid w:val="00F4331C"/>
    <w:rsid w:val="00F438E7"/>
    <w:rsid w:val="00F45912"/>
    <w:rsid w:val="00F52116"/>
    <w:rsid w:val="00F52624"/>
    <w:rsid w:val="00F532EE"/>
    <w:rsid w:val="00F5656D"/>
    <w:rsid w:val="00F56E54"/>
    <w:rsid w:val="00F60363"/>
    <w:rsid w:val="00F64CF9"/>
    <w:rsid w:val="00F65A29"/>
    <w:rsid w:val="00F65A9B"/>
    <w:rsid w:val="00F67794"/>
    <w:rsid w:val="00F71AD1"/>
    <w:rsid w:val="00F72CF7"/>
    <w:rsid w:val="00F76C80"/>
    <w:rsid w:val="00F76CEC"/>
    <w:rsid w:val="00F8138C"/>
    <w:rsid w:val="00F838B7"/>
    <w:rsid w:val="00F84D68"/>
    <w:rsid w:val="00F86B4E"/>
    <w:rsid w:val="00F8751D"/>
    <w:rsid w:val="00F87A20"/>
    <w:rsid w:val="00F93E08"/>
    <w:rsid w:val="00F9483D"/>
    <w:rsid w:val="00F9559B"/>
    <w:rsid w:val="00F95FA5"/>
    <w:rsid w:val="00F96A88"/>
    <w:rsid w:val="00F97F8F"/>
    <w:rsid w:val="00FA08C2"/>
    <w:rsid w:val="00FA1F55"/>
    <w:rsid w:val="00FA7861"/>
    <w:rsid w:val="00FB00B0"/>
    <w:rsid w:val="00FB0BDE"/>
    <w:rsid w:val="00FB5386"/>
    <w:rsid w:val="00FB6A18"/>
    <w:rsid w:val="00FB79BC"/>
    <w:rsid w:val="00FC061D"/>
    <w:rsid w:val="00FC0C28"/>
    <w:rsid w:val="00FC112B"/>
    <w:rsid w:val="00FC2968"/>
    <w:rsid w:val="00FC2C4F"/>
    <w:rsid w:val="00FC5C5C"/>
    <w:rsid w:val="00FC74CF"/>
    <w:rsid w:val="00FC7CD2"/>
    <w:rsid w:val="00FD0B26"/>
    <w:rsid w:val="00FD5F86"/>
    <w:rsid w:val="00FD6B4A"/>
    <w:rsid w:val="00FE1C2E"/>
    <w:rsid w:val="00FE757D"/>
    <w:rsid w:val="00FF07C9"/>
    <w:rsid w:val="00FF1B2A"/>
    <w:rsid w:val="00FF3C3A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6E4AD5"/>
  <w15:docId w15:val="{6C96CC19-0E39-42B7-8706-24CE4D38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  <w:lang w:val="x-none"/>
    </w:rPr>
  </w:style>
  <w:style w:type="paragraph" w:styleId="Antrat2">
    <w:name w:val="heading 2"/>
    <w:basedOn w:val="prastasis"/>
    <w:next w:val="prastasis"/>
    <w:link w:val="Antrat2Diagrama"/>
    <w:qFormat/>
    <w:rsid w:val="00F31EA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Antrat3">
    <w:name w:val="heading 3"/>
    <w:basedOn w:val="prastasis"/>
    <w:next w:val="prastasis"/>
    <w:link w:val="Antrat3Diagrama"/>
    <w:qFormat/>
    <w:rsid w:val="00B3738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Antrat4">
    <w:name w:val="heading 4"/>
    <w:basedOn w:val="prastasis"/>
    <w:next w:val="prastasis"/>
    <w:link w:val="Antrat4Diagrama"/>
    <w:qFormat/>
    <w:rsid w:val="00B37386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5D624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unhideWhenUsed/>
    <w:qFormat/>
    <w:rsid w:val="005D6246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5D624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E86E10"/>
    <w:rPr>
      <w:b/>
      <w:bCs/>
      <w:sz w:val="24"/>
      <w:szCs w:val="24"/>
      <w:lang w:eastAsia="en-US"/>
    </w:rPr>
  </w:style>
  <w:style w:type="character" w:customStyle="1" w:styleId="Antrat2Diagrama">
    <w:name w:val="Antraštė 2 Diagrama"/>
    <w:link w:val="Antrat2"/>
    <w:rsid w:val="00E86E10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locked/>
    <w:rsid w:val="00BE2FBB"/>
    <w:rPr>
      <w:rFonts w:ascii="Arial" w:hAnsi="Arial" w:cs="Arial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locked/>
    <w:rsid w:val="00BB0957"/>
    <w:rPr>
      <w:b/>
      <w:bCs/>
      <w:sz w:val="28"/>
      <w:szCs w:val="28"/>
      <w:lang w:eastAsia="en-US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  <w:rPr>
      <w:lang w:val="x-none"/>
    </w:rPr>
  </w:style>
  <w:style w:type="character" w:customStyle="1" w:styleId="AntratsDiagrama">
    <w:name w:val="Antraštės Diagrama"/>
    <w:link w:val="Antrats"/>
    <w:rsid w:val="00E86E10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locked/>
    <w:rsid w:val="00BB0957"/>
    <w:rPr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E86E10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pPr>
      <w:ind w:firstLine="1296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E86E10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4B4AB4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semiHidden/>
    <w:rsid w:val="00E86E10"/>
    <w:rPr>
      <w:rFonts w:ascii="Tahoma" w:hAnsi="Tahoma" w:cs="Tahoma"/>
      <w:sz w:val="16"/>
      <w:szCs w:val="16"/>
      <w:lang w:eastAsia="en-US"/>
    </w:rPr>
  </w:style>
  <w:style w:type="character" w:styleId="Puslapionumeris">
    <w:name w:val="page number"/>
    <w:basedOn w:val="Numatytasispastraiposriftas"/>
    <w:rsid w:val="006D3087"/>
  </w:style>
  <w:style w:type="table" w:styleId="Lentelstinklelis">
    <w:name w:val="Table Grid"/>
    <w:basedOn w:val="prastojilentel"/>
    <w:rsid w:val="00F31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prastasis"/>
    <w:rsid w:val="00F31EAA"/>
    <w:rPr>
      <w:szCs w:val="20"/>
      <w:lang w:eastAsia="lt-LT"/>
    </w:rPr>
  </w:style>
  <w:style w:type="paragraph" w:customStyle="1" w:styleId="Siaiptekstas">
    <w:name w:val="Siaip tekstas"/>
    <w:basedOn w:val="prastasis"/>
    <w:autoRedefine/>
    <w:rsid w:val="00F31EAA"/>
    <w:pPr>
      <w:jc w:val="both"/>
    </w:pPr>
    <w:rPr>
      <w:sz w:val="22"/>
      <w:szCs w:val="22"/>
    </w:rPr>
  </w:style>
  <w:style w:type="paragraph" w:customStyle="1" w:styleId="Style3">
    <w:name w:val="Style3"/>
    <w:basedOn w:val="prastasis"/>
    <w:rsid w:val="00F31EAA"/>
    <w:pPr>
      <w:numPr>
        <w:numId w:val="1"/>
      </w:numPr>
    </w:pPr>
    <w:rPr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B37386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link w:val="Pagrindiniotekstotrauka2"/>
    <w:rsid w:val="00E86E10"/>
    <w:rPr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rsid w:val="00B37386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rsid w:val="00E86E10"/>
    <w:rPr>
      <w:sz w:val="16"/>
      <w:szCs w:val="16"/>
      <w:lang w:eastAsia="en-US"/>
    </w:rPr>
  </w:style>
  <w:style w:type="paragraph" w:styleId="Pagrindinistekstas2">
    <w:name w:val="Body Text 2"/>
    <w:basedOn w:val="prastasis"/>
    <w:link w:val="Pagrindinistekstas2Diagrama"/>
    <w:rsid w:val="00F10902"/>
    <w:pPr>
      <w:spacing w:after="120" w:line="480" w:lineRule="auto"/>
    </w:pPr>
    <w:rPr>
      <w:lang w:val="x-none"/>
    </w:rPr>
  </w:style>
  <w:style w:type="character" w:customStyle="1" w:styleId="Pagrindinistekstas2Diagrama">
    <w:name w:val="Pagrindinis tekstas 2 Diagrama"/>
    <w:link w:val="Pagrindinistekstas2"/>
    <w:rsid w:val="00E86E10"/>
    <w:rPr>
      <w:sz w:val="24"/>
      <w:szCs w:val="24"/>
      <w:lang w:eastAsia="en-US"/>
    </w:rPr>
  </w:style>
  <w:style w:type="paragraph" w:customStyle="1" w:styleId="num2Diagrama">
    <w:name w:val="num2 Diagrama"/>
    <w:basedOn w:val="prastasis"/>
    <w:link w:val="num2DiagramaDiagrama"/>
    <w:rsid w:val="002111F4"/>
    <w:pPr>
      <w:widowControl w:val="0"/>
      <w:numPr>
        <w:ilvl w:val="1"/>
        <w:numId w:val="2"/>
      </w:numPr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num2DiagramaDiagrama">
    <w:name w:val="num2 Diagrama Diagrama"/>
    <w:link w:val="num2Diagrama"/>
    <w:rsid w:val="002111F4"/>
    <w:rPr>
      <w:sz w:val="24"/>
      <w:szCs w:val="24"/>
    </w:rPr>
  </w:style>
  <w:style w:type="paragraph" w:customStyle="1" w:styleId="num3Diagrama">
    <w:name w:val="num3 Diagrama"/>
    <w:basedOn w:val="prastasis"/>
    <w:link w:val="num3DiagramaDiagrama"/>
    <w:rsid w:val="002111F4"/>
    <w:pPr>
      <w:widowControl w:val="0"/>
      <w:numPr>
        <w:ilvl w:val="2"/>
        <w:numId w:val="2"/>
      </w:numPr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num3DiagramaDiagrama">
    <w:name w:val="num3 Diagrama Diagrama"/>
    <w:link w:val="num3Diagrama"/>
    <w:rsid w:val="002111F4"/>
    <w:rPr>
      <w:sz w:val="24"/>
      <w:szCs w:val="24"/>
    </w:rPr>
  </w:style>
  <w:style w:type="paragraph" w:customStyle="1" w:styleId="num4">
    <w:name w:val="num4"/>
    <w:basedOn w:val="prastasis"/>
    <w:rsid w:val="002111F4"/>
    <w:pPr>
      <w:widowControl w:val="0"/>
      <w:numPr>
        <w:ilvl w:val="3"/>
        <w:numId w:val="2"/>
      </w:numPr>
      <w:autoSpaceDE w:val="0"/>
      <w:autoSpaceDN w:val="0"/>
      <w:adjustRightInd w:val="0"/>
      <w:jc w:val="both"/>
    </w:pPr>
    <w:rPr>
      <w:lang w:eastAsia="lt-LT"/>
    </w:rPr>
  </w:style>
  <w:style w:type="paragraph" w:customStyle="1" w:styleId="num1">
    <w:name w:val="num1"/>
    <w:basedOn w:val="prastasis"/>
    <w:link w:val="num1Diagrama"/>
    <w:rsid w:val="002111F4"/>
    <w:pPr>
      <w:widowControl w:val="0"/>
      <w:numPr>
        <w:numId w:val="2"/>
      </w:numPr>
      <w:autoSpaceDE w:val="0"/>
      <w:autoSpaceDN w:val="0"/>
      <w:adjustRightInd w:val="0"/>
      <w:jc w:val="both"/>
      <w:outlineLvl w:val="0"/>
    </w:pPr>
    <w:rPr>
      <w:color w:val="000000"/>
      <w:lang w:val="x-none" w:eastAsia="x-none"/>
    </w:rPr>
  </w:style>
  <w:style w:type="character" w:customStyle="1" w:styleId="num1Diagrama">
    <w:name w:val="num1 Diagrama"/>
    <w:link w:val="num1"/>
    <w:rsid w:val="002111F4"/>
    <w:rPr>
      <w:color w:val="000000"/>
      <w:sz w:val="24"/>
      <w:szCs w:val="24"/>
    </w:rPr>
  </w:style>
  <w:style w:type="character" w:styleId="Puslapioinaosnuoroda">
    <w:name w:val="footnote reference"/>
    <w:semiHidden/>
    <w:rsid w:val="002111F4"/>
    <w:rPr>
      <w:color w:val="000000"/>
    </w:rPr>
  </w:style>
  <w:style w:type="paragraph" w:styleId="Puslapioinaostekstas">
    <w:name w:val="footnote text"/>
    <w:aliases w:val="Footnote,Footnote Text Char Char,Fußnotentextf,Puslapio išnašos tekstas Diagrama,Footnote Diagrama"/>
    <w:basedOn w:val="prastasis"/>
    <w:next w:val="Porat"/>
    <w:link w:val="PuslapioinaostekstasDiagrama1"/>
    <w:rsid w:val="002111F4"/>
    <w:pPr>
      <w:widowControl w:val="0"/>
      <w:autoSpaceDE w:val="0"/>
      <w:autoSpaceDN w:val="0"/>
      <w:adjustRightInd w:val="0"/>
    </w:pPr>
    <w:rPr>
      <w:lang w:val="x-none" w:eastAsia="x-none"/>
    </w:rPr>
  </w:style>
  <w:style w:type="character" w:customStyle="1" w:styleId="PuslapioinaostekstasDiagrama1">
    <w:name w:val="Puslapio išnašos tekstas Diagrama1"/>
    <w:aliases w:val="Footnote Diagrama1,Footnote Text Char Char Diagrama,Fußnotentextf Diagrama,Puslapio išnašos tekstas Diagrama Diagrama,Footnote Diagrama Diagrama"/>
    <w:link w:val="Puslapioinaostekstas"/>
    <w:locked/>
    <w:rsid w:val="00DF406B"/>
    <w:rPr>
      <w:sz w:val="24"/>
      <w:szCs w:val="24"/>
    </w:rPr>
  </w:style>
  <w:style w:type="paragraph" w:styleId="HTMLiankstoformatuotas">
    <w:name w:val="HTML Preformatted"/>
    <w:basedOn w:val="prastasis"/>
    <w:next w:val="Porat"/>
    <w:link w:val="HTMLiankstoformatuotasDiagrama"/>
    <w:rsid w:val="002111F4"/>
    <w:pPr>
      <w:widowControl w:val="0"/>
      <w:autoSpaceDE w:val="0"/>
      <w:autoSpaceDN w:val="0"/>
      <w:adjustRightInd w:val="0"/>
    </w:pPr>
    <w:rPr>
      <w:lang w:val="x-none" w:eastAsia="x-none"/>
    </w:rPr>
  </w:style>
  <w:style w:type="character" w:customStyle="1" w:styleId="HTMLiankstoformatuotasDiagrama">
    <w:name w:val="HTML iš anksto formatuotas Diagrama"/>
    <w:link w:val="HTMLiankstoformatuotas"/>
    <w:rsid w:val="00E86E10"/>
    <w:rPr>
      <w:sz w:val="24"/>
      <w:szCs w:val="24"/>
    </w:rPr>
  </w:style>
  <w:style w:type="paragraph" w:customStyle="1" w:styleId="num2">
    <w:name w:val="num2"/>
    <w:basedOn w:val="prastasis"/>
    <w:uiPriority w:val="99"/>
    <w:rsid w:val="002111F4"/>
    <w:pPr>
      <w:widowControl w:val="0"/>
      <w:autoSpaceDE w:val="0"/>
      <w:autoSpaceDN w:val="0"/>
      <w:adjustRightInd w:val="0"/>
      <w:ind w:firstLine="720"/>
      <w:jc w:val="both"/>
    </w:pPr>
    <w:rPr>
      <w:lang w:eastAsia="lt-LT"/>
    </w:rPr>
  </w:style>
  <w:style w:type="character" w:customStyle="1" w:styleId="num1Diagrama3">
    <w:name w:val="num1 Diagrama3"/>
    <w:rsid w:val="002111F4"/>
    <w:rPr>
      <w:color w:val="000000"/>
      <w:sz w:val="24"/>
      <w:szCs w:val="24"/>
      <w:lang w:val="lt-LT" w:eastAsia="lt-LT" w:bidi="ar-SA"/>
    </w:rPr>
  </w:style>
  <w:style w:type="paragraph" w:customStyle="1" w:styleId="num3">
    <w:name w:val="num3"/>
    <w:basedOn w:val="prastasis"/>
    <w:rsid w:val="002E68D4"/>
    <w:pPr>
      <w:widowControl w:val="0"/>
      <w:autoSpaceDE w:val="0"/>
      <w:autoSpaceDN w:val="0"/>
      <w:adjustRightInd w:val="0"/>
      <w:ind w:firstLine="720"/>
      <w:jc w:val="both"/>
    </w:pPr>
    <w:rPr>
      <w:lang w:eastAsia="lt-LT"/>
    </w:rPr>
  </w:style>
  <w:style w:type="paragraph" w:customStyle="1" w:styleId="CharCharCharCharDiagramaDiagramaDiagramaDiagramaDiagramaDiagramaDiagrama">
    <w:name w:val="Char Char Char Char Diagrama Diagrama Diagrama Diagrama Diagrama Diagrama Diagrama"/>
    <w:basedOn w:val="prastasis"/>
    <w:semiHidden/>
    <w:rsid w:val="002F0ACA"/>
    <w:pPr>
      <w:spacing w:after="160" w:line="240" w:lineRule="exact"/>
    </w:pPr>
    <w:rPr>
      <w:rFonts w:ascii="Verdana" w:hAnsi="Verdana" w:cs="Verdana"/>
      <w:sz w:val="20"/>
      <w:szCs w:val="20"/>
      <w:lang w:eastAsia="lt-LT"/>
    </w:rPr>
  </w:style>
  <w:style w:type="paragraph" w:customStyle="1" w:styleId="DiagramaDiagramaDiagrama">
    <w:name w:val="Diagrama Diagrama Diagrama"/>
    <w:basedOn w:val="prastasis"/>
    <w:rsid w:val="002F0ACA"/>
    <w:pPr>
      <w:spacing w:after="160" w:line="240" w:lineRule="exact"/>
    </w:pPr>
    <w:rPr>
      <w:rFonts w:ascii="Tahoma" w:eastAsia="Batang" w:hAnsi="Tahoma"/>
      <w:sz w:val="20"/>
      <w:szCs w:val="20"/>
      <w:lang w:val="en-US"/>
    </w:rPr>
  </w:style>
  <w:style w:type="character" w:styleId="Hipersaitas">
    <w:name w:val="Hyperlink"/>
    <w:rsid w:val="003024CD"/>
    <w:rPr>
      <w:color w:val="0000FF"/>
      <w:u w:val="single"/>
    </w:rPr>
  </w:style>
  <w:style w:type="character" w:styleId="Komentaronuoroda">
    <w:name w:val="annotation reference"/>
    <w:rsid w:val="00A72CF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72CFB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rsid w:val="00A72CF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72CFB"/>
    <w:rPr>
      <w:b/>
      <w:bCs/>
    </w:rPr>
  </w:style>
  <w:style w:type="character" w:customStyle="1" w:styleId="KomentarotemaDiagrama">
    <w:name w:val="Komentaro tema Diagrama"/>
    <w:link w:val="Komentarotema"/>
    <w:rsid w:val="00A72CFB"/>
    <w:rPr>
      <w:b/>
      <w:bCs/>
      <w:lang w:eastAsia="en-US"/>
    </w:rPr>
  </w:style>
  <w:style w:type="paragraph" w:customStyle="1" w:styleId="Pagrindinistekstas1">
    <w:name w:val="Pagrindinis tekstas1"/>
    <w:link w:val="BodytextDiagrama"/>
    <w:rsid w:val="00BE2FBB"/>
    <w:pPr>
      <w:autoSpaceDE w:val="0"/>
      <w:autoSpaceDN w:val="0"/>
      <w:adjustRightInd w:val="0"/>
      <w:ind w:firstLine="312"/>
      <w:jc w:val="both"/>
    </w:pPr>
    <w:rPr>
      <w:rFonts w:ascii="TimesLT" w:hAnsi="TimesLT" w:cs="TimesLT"/>
      <w:lang w:val="en-US" w:eastAsia="en-US"/>
    </w:rPr>
  </w:style>
  <w:style w:type="character" w:customStyle="1" w:styleId="BodytextDiagrama">
    <w:name w:val="Body text Diagrama"/>
    <w:link w:val="Pagrindinistekstas1"/>
    <w:rsid w:val="00BE2FBB"/>
    <w:rPr>
      <w:rFonts w:ascii="TimesLT" w:hAnsi="TimesLT" w:cs="TimesLT"/>
      <w:lang w:val="en-US" w:eastAsia="en-US" w:bidi="ar-SA"/>
    </w:rPr>
  </w:style>
  <w:style w:type="character" w:customStyle="1" w:styleId="BodytextChar">
    <w:name w:val="Body text Char"/>
    <w:rsid w:val="004371EF"/>
    <w:rPr>
      <w:rFonts w:ascii="TimesLT" w:eastAsia="Times New Roman" w:hAnsi="TimesLT"/>
      <w:lang w:val="en-US" w:eastAsia="en-US" w:bidi="ar-SA"/>
    </w:rPr>
  </w:style>
  <w:style w:type="paragraph" w:customStyle="1" w:styleId="Char">
    <w:name w:val="Char"/>
    <w:basedOn w:val="prastasis"/>
    <w:rsid w:val="0061002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Hipersaitas1">
    <w:name w:val="Hipersaitas1"/>
    <w:basedOn w:val="prastasis"/>
    <w:uiPriority w:val="99"/>
    <w:rsid w:val="00DF406B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DF406B"/>
    <w:pPr>
      <w:ind w:left="1296"/>
    </w:pPr>
    <w:rPr>
      <w:lang w:eastAsia="lt-LT"/>
    </w:rPr>
  </w:style>
  <w:style w:type="paragraph" w:customStyle="1" w:styleId="Style4">
    <w:name w:val="Style 4"/>
    <w:basedOn w:val="prastasis"/>
    <w:rsid w:val="00793C5C"/>
    <w:pPr>
      <w:widowControl w:val="0"/>
      <w:jc w:val="both"/>
    </w:pPr>
    <w:rPr>
      <w:noProof/>
      <w:color w:val="000000"/>
      <w:sz w:val="20"/>
      <w:szCs w:val="20"/>
      <w:lang w:eastAsia="lt-LT"/>
    </w:rPr>
  </w:style>
  <w:style w:type="paragraph" w:styleId="Pagrindiniotekstotrauka3">
    <w:name w:val="Body Text Indent 3"/>
    <w:basedOn w:val="prastasis"/>
    <w:link w:val="Pagrindiniotekstotrauka3Diagrama"/>
    <w:rsid w:val="00BB0957"/>
    <w:pPr>
      <w:spacing w:after="120"/>
      <w:ind w:left="283"/>
    </w:pPr>
    <w:rPr>
      <w:sz w:val="16"/>
      <w:szCs w:val="16"/>
      <w:lang w:val="x-none"/>
    </w:rPr>
  </w:style>
  <w:style w:type="character" w:customStyle="1" w:styleId="Pagrindiniotekstotrauka3Diagrama">
    <w:name w:val="Pagrindinio teksto įtrauka 3 Diagrama"/>
    <w:link w:val="Pagrindiniotekstotrauka3"/>
    <w:rsid w:val="00BB0957"/>
    <w:rPr>
      <w:sz w:val="16"/>
      <w:szCs w:val="16"/>
      <w:lang w:eastAsia="en-US"/>
    </w:rPr>
  </w:style>
  <w:style w:type="paragraph" w:customStyle="1" w:styleId="Pa13">
    <w:name w:val="Pa13"/>
    <w:basedOn w:val="prastasis"/>
    <w:next w:val="prastasis"/>
    <w:uiPriority w:val="99"/>
    <w:rsid w:val="00F52116"/>
    <w:pPr>
      <w:autoSpaceDE w:val="0"/>
      <w:autoSpaceDN w:val="0"/>
      <w:adjustRightInd w:val="0"/>
      <w:spacing w:line="241" w:lineRule="atLeast"/>
    </w:pPr>
    <w:rPr>
      <w:rFonts w:ascii="Open Sans" w:eastAsia="Calibri" w:hAnsi="Open Sans"/>
    </w:rPr>
  </w:style>
  <w:style w:type="character" w:styleId="Perirtashipersaitas">
    <w:name w:val="FollowedHyperlink"/>
    <w:uiPriority w:val="99"/>
    <w:unhideWhenUsed/>
    <w:rsid w:val="00E86E10"/>
    <w:rPr>
      <w:color w:val="800080"/>
      <w:u w:val="single"/>
    </w:rPr>
  </w:style>
  <w:style w:type="paragraph" w:customStyle="1" w:styleId="DiagramaDiagramaDiagrama0">
    <w:name w:val="Diagrama Diagrama Diagrama"/>
    <w:basedOn w:val="prastasis"/>
    <w:rsid w:val="00E86E10"/>
    <w:pPr>
      <w:spacing w:after="160" w:line="240" w:lineRule="exact"/>
    </w:pPr>
    <w:rPr>
      <w:rFonts w:ascii="Tahoma" w:eastAsia="Batang" w:hAnsi="Tahoma"/>
      <w:sz w:val="20"/>
      <w:szCs w:val="20"/>
      <w:lang w:val="en-US"/>
    </w:rPr>
  </w:style>
  <w:style w:type="paragraph" w:customStyle="1" w:styleId="Char0">
    <w:name w:val="Char"/>
    <w:basedOn w:val="prastasis"/>
    <w:rsid w:val="00E86E1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prastasis1">
    <w:name w:val="Įprastasis1"/>
    <w:basedOn w:val="prastasis"/>
    <w:rsid w:val="00A61377"/>
    <w:rPr>
      <w:szCs w:val="20"/>
      <w:lang w:eastAsia="lt-LT"/>
    </w:rPr>
  </w:style>
  <w:style w:type="paragraph" w:customStyle="1" w:styleId="Tekstas">
    <w:name w:val="Tekstas"/>
    <w:basedOn w:val="prastasis"/>
    <w:rsid w:val="00A61377"/>
    <w:pPr>
      <w:widowControl w:val="0"/>
      <w:tabs>
        <w:tab w:val="right" w:leader="underscore" w:pos="8789"/>
      </w:tabs>
      <w:autoSpaceDE w:val="0"/>
      <w:autoSpaceDN w:val="0"/>
      <w:ind w:firstLine="1134"/>
      <w:jc w:val="both"/>
    </w:pPr>
  </w:style>
  <w:style w:type="character" w:customStyle="1" w:styleId="Antrat5Diagrama">
    <w:name w:val="Antraštė 5 Diagrama"/>
    <w:link w:val="Antrat5"/>
    <w:semiHidden/>
    <w:rsid w:val="005D624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7Diagrama">
    <w:name w:val="Antraštė 7 Diagrama"/>
    <w:link w:val="Antrat7"/>
    <w:rsid w:val="005D6246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ntrat8Diagrama">
    <w:name w:val="Antraštė 8 Diagrama"/>
    <w:link w:val="Antrat8"/>
    <w:semiHidden/>
    <w:rsid w:val="005D6246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styleId="Neapdorotaspaminjimas">
    <w:name w:val="Unresolved Mention"/>
    <w:uiPriority w:val="99"/>
    <w:semiHidden/>
    <w:unhideWhenUsed/>
    <w:rsid w:val="00990DE9"/>
    <w:rPr>
      <w:color w:val="605E5C"/>
      <w:shd w:val="clear" w:color="auto" w:fill="E1DFDD"/>
    </w:rPr>
  </w:style>
  <w:style w:type="paragraph" w:customStyle="1" w:styleId="tajtip">
    <w:name w:val="tajtip"/>
    <w:basedOn w:val="prastasis"/>
    <w:rsid w:val="00D662BB"/>
    <w:pPr>
      <w:spacing w:after="150"/>
    </w:pPr>
    <w:rPr>
      <w:lang w:eastAsia="lt-LT"/>
    </w:rPr>
  </w:style>
  <w:style w:type="paragraph" w:styleId="Pataisymai">
    <w:name w:val="Revision"/>
    <w:hidden/>
    <w:uiPriority w:val="99"/>
    <w:semiHidden/>
    <w:rsid w:val="008C304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8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cd7e380eecf6441b8c769c5d1295849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CB396-A521-4583-9813-F40026A2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cd7e380eecf6441b8c769c5d12958491</Template>
  <TotalTime>1</TotalTime>
  <Pages>4</Pages>
  <Words>3485</Words>
  <Characters>1987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LAZDIJŲ RAJONO SAVIVALDYBĖS JAUNŲ ŽMONIŲ VERSLUMO SKATINIMO INICIATYVŲ KONKURSO „JAUNIEJI VERSLO SPARNAI“_x000d_
TVARKOS APRAŠO PATVIRTINIMO</vt:lpstr>
      <vt:lpstr>DĖL LAZDIJŲ RAJONO SAVIVALDYBĖS JAUNŲ ŽMONIŲ VERSLUMO SKATINIMO INICIATYVŲ KONKURSO „JAUNIEJI VERSLO SPARNAI“  TVARKOS APRAŠO PATVIRTINIMO</vt:lpstr>
    </vt:vector>
  </TitlesOfParts>
  <Manager>2023-10-23</Manager>
  <Company>Hewlett-Packard Company</Company>
  <LinksUpToDate>false</LinksUpToDate>
  <CharactersWithSpaces>5462</CharactersWithSpaces>
  <SharedDoc>false</SharedDoc>
  <HLinks>
    <vt:vector size="18" baseType="variant">
      <vt:variant>
        <vt:i4>7274554</vt:i4>
      </vt:variant>
      <vt:variant>
        <vt:i4>6</vt:i4>
      </vt:variant>
      <vt:variant>
        <vt:i4>0</vt:i4>
      </vt:variant>
      <vt:variant>
        <vt:i4>5</vt:i4>
      </vt:variant>
      <vt:variant>
        <vt:lpwstr>http://www.lazdijai.lt/</vt:lpwstr>
      </vt:variant>
      <vt:variant>
        <vt:lpwstr/>
      </vt:variant>
      <vt:variant>
        <vt:i4>4653179</vt:i4>
      </vt:variant>
      <vt:variant>
        <vt:i4>3</vt:i4>
      </vt:variant>
      <vt:variant>
        <vt:i4>0</vt:i4>
      </vt:variant>
      <vt:variant>
        <vt:i4>5</vt:i4>
      </vt:variant>
      <vt:variant>
        <vt:lpwstr>mailto:info@lazdijai.lt</vt:lpwstr>
      </vt:variant>
      <vt:variant>
        <vt:lpwstr/>
      </vt:variant>
      <vt:variant>
        <vt:i4>7274554</vt:i4>
      </vt:variant>
      <vt:variant>
        <vt:i4>0</vt:i4>
      </vt:variant>
      <vt:variant>
        <vt:i4>0</vt:i4>
      </vt:variant>
      <vt:variant>
        <vt:i4>5</vt:i4>
      </vt:variant>
      <vt:variant>
        <vt:lpwstr>http://www.lazdijai.lt/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LAZDIJŲ RAJONO SAVIVALDYBĖS JAUNŲ ŽMONIŲ VERSLUMO SKATINIMO INICIATYVŲ KONKURSO „JAUNIEJI VERSLO SPARNAI“_x000d_
TVARKOS APRAŠO PATVIRTINIMO</dc:title>
  <dc:subject>10V-817</dc:subject>
  <dc:creator>LAZDIJŲ RAJONO SAVIVALDYBĖS ADMINISTRACIJOS DIREKTORIUS</dc:creator>
  <cp:keywords/>
  <dc:description/>
  <cp:lastModifiedBy>Gediminas Giedraitis</cp:lastModifiedBy>
  <cp:revision>2</cp:revision>
  <cp:lastPrinted>2021-08-19T05:52:00Z</cp:lastPrinted>
  <dcterms:created xsi:type="dcterms:W3CDTF">2023-10-26T06:35:00Z</dcterms:created>
  <dcterms:modified xsi:type="dcterms:W3CDTF">2023-10-26T06:35:00Z</dcterms:modified>
  <cp:category>Įsakymas</cp:category>
</cp:coreProperties>
</file>