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88C3" w14:textId="77777777" w:rsidR="000C4E1D" w:rsidRPr="00314158" w:rsidRDefault="000C4E1D" w:rsidP="000C4E1D">
      <w:pPr>
        <w:suppressAutoHyphens w:val="0"/>
        <w:ind w:left="5102"/>
        <w:rPr>
          <w:color w:val="000000"/>
          <w:lang w:val="lt-LT" w:eastAsia="lt-LT"/>
        </w:rPr>
      </w:pPr>
      <w:bookmarkStart w:id="0" w:name="_Hlk41481399"/>
      <w:r w:rsidRPr="00314158">
        <w:rPr>
          <w:color w:val="000000"/>
          <w:lang w:val="lt-LT" w:eastAsia="lt-LT"/>
        </w:rPr>
        <w:t xml:space="preserve">Lazdijų rajono savivaldybės </w:t>
      </w:r>
    </w:p>
    <w:p w14:paraId="11248E8A" w14:textId="77777777" w:rsidR="000C4E1D" w:rsidRPr="00314158" w:rsidRDefault="000C4E1D" w:rsidP="000C4E1D">
      <w:pPr>
        <w:suppressAutoHyphens w:val="0"/>
        <w:ind w:left="5102"/>
        <w:rPr>
          <w:color w:val="000000"/>
          <w:lang w:val="lt-LT" w:eastAsia="lt-LT"/>
        </w:rPr>
      </w:pPr>
      <w:r w:rsidRPr="00314158">
        <w:rPr>
          <w:color w:val="000000"/>
          <w:lang w:val="lt-LT" w:eastAsia="lt-LT"/>
        </w:rPr>
        <w:t xml:space="preserve">moksleivių ir studentų užimtumo didinimo </w:t>
      </w:r>
      <w:r w:rsidR="004171A9">
        <w:rPr>
          <w:color w:val="000000"/>
          <w:lang w:val="lt-LT" w:eastAsia="lt-LT"/>
        </w:rPr>
        <w:t>202</w:t>
      </w:r>
      <w:r w:rsidR="001E173D">
        <w:rPr>
          <w:color w:val="000000"/>
          <w:lang w:val="lt-LT" w:eastAsia="lt-LT"/>
        </w:rPr>
        <w:t>3</w:t>
      </w:r>
      <w:r w:rsidR="004171A9">
        <w:rPr>
          <w:color w:val="000000"/>
          <w:lang w:val="lt-LT" w:eastAsia="lt-LT"/>
        </w:rPr>
        <w:t xml:space="preserve"> metų </w:t>
      </w:r>
      <w:r w:rsidRPr="00314158">
        <w:rPr>
          <w:color w:val="000000"/>
          <w:lang w:val="lt-LT" w:eastAsia="lt-LT"/>
        </w:rPr>
        <w:t>programos vykdymo tvarkos aprašo</w:t>
      </w:r>
    </w:p>
    <w:p w14:paraId="427CF49D" w14:textId="77777777" w:rsidR="000C4E1D" w:rsidRPr="00314158" w:rsidRDefault="000C4E1D" w:rsidP="000C4E1D">
      <w:pPr>
        <w:suppressAutoHyphens w:val="0"/>
        <w:ind w:left="5102"/>
        <w:rPr>
          <w:color w:val="000000"/>
          <w:lang w:val="lt-LT" w:eastAsia="lt-LT"/>
        </w:rPr>
      </w:pPr>
      <w:r w:rsidRPr="00314158">
        <w:rPr>
          <w:color w:val="000000"/>
          <w:lang w:val="lt-LT" w:eastAsia="lt-LT"/>
        </w:rPr>
        <w:t>1 priedas</w:t>
      </w:r>
    </w:p>
    <w:p w14:paraId="4EC0F284" w14:textId="77777777" w:rsidR="000C4E1D" w:rsidRPr="00314158" w:rsidRDefault="000C4E1D" w:rsidP="000C4E1D">
      <w:pPr>
        <w:suppressAutoHyphens w:val="0"/>
        <w:rPr>
          <w:color w:val="000000"/>
          <w:lang w:val="lt-LT" w:eastAsia="lt-LT"/>
        </w:rPr>
      </w:pPr>
    </w:p>
    <w:p w14:paraId="5B2496BB" w14:textId="77777777" w:rsidR="000C4E1D" w:rsidRPr="00314158" w:rsidRDefault="000C4E1D" w:rsidP="000C4E1D">
      <w:pPr>
        <w:jc w:val="center"/>
        <w:rPr>
          <w:color w:val="000000"/>
          <w:lang w:val="lt-LT"/>
        </w:rPr>
      </w:pPr>
      <w:bookmarkStart w:id="1" w:name="_Hlk41479486"/>
      <w:r w:rsidRPr="00314158">
        <w:rPr>
          <w:b/>
          <w:color w:val="000000"/>
          <w:lang w:val="lt-LT"/>
        </w:rPr>
        <w:t>(Paraiškos forma)</w:t>
      </w:r>
    </w:p>
    <w:p w14:paraId="25B7698A" w14:textId="77777777" w:rsidR="000C4E1D" w:rsidRPr="00314158" w:rsidRDefault="000C4E1D" w:rsidP="000C4E1D">
      <w:pPr>
        <w:jc w:val="center"/>
        <w:rPr>
          <w:b/>
          <w:color w:val="000000"/>
          <w:sz w:val="16"/>
          <w:szCs w:val="16"/>
          <w:lang w:val="lt-LT" w:eastAsia="en-US"/>
        </w:rPr>
      </w:pPr>
    </w:p>
    <w:p w14:paraId="0858924D" w14:textId="77777777" w:rsidR="000C4E1D" w:rsidRPr="00314158" w:rsidRDefault="000C4E1D" w:rsidP="000C4E1D">
      <w:pPr>
        <w:jc w:val="center"/>
        <w:rPr>
          <w:b/>
          <w:bCs/>
          <w:color w:val="000000"/>
          <w:lang w:val="lt-LT"/>
        </w:rPr>
      </w:pPr>
      <w:r w:rsidRPr="00314158">
        <w:rPr>
          <w:b/>
          <w:bCs/>
          <w:color w:val="000000"/>
          <w:lang w:val="lt-LT"/>
        </w:rPr>
        <w:t>PARAIŠKA LAIKINO POBŪDŽIO PASLAUGOMS VYKDYTI</w:t>
      </w:r>
    </w:p>
    <w:p w14:paraId="48F14C2B" w14:textId="77777777" w:rsidR="000C4E1D" w:rsidRPr="00314158" w:rsidRDefault="000C4E1D" w:rsidP="000C4E1D">
      <w:pPr>
        <w:jc w:val="center"/>
        <w:rPr>
          <w:b/>
          <w:bCs/>
          <w:color w:val="000000"/>
          <w:sz w:val="16"/>
          <w:szCs w:val="16"/>
          <w:lang w:val="lt-LT"/>
        </w:rPr>
      </w:pPr>
    </w:p>
    <w:p w14:paraId="6C03F04D" w14:textId="77777777" w:rsidR="000C4E1D" w:rsidRPr="00314158" w:rsidRDefault="000C4E1D" w:rsidP="000C4E1D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_______________</w:t>
      </w:r>
    </w:p>
    <w:p w14:paraId="6E269C47" w14:textId="77777777" w:rsidR="000C4E1D" w:rsidRPr="00314158" w:rsidRDefault="000C4E1D" w:rsidP="000C4E1D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(data)</w:t>
      </w:r>
    </w:p>
    <w:p w14:paraId="5A46359F" w14:textId="77777777" w:rsidR="000C4E1D" w:rsidRPr="00314158" w:rsidRDefault="000C4E1D" w:rsidP="000C4E1D">
      <w:pPr>
        <w:jc w:val="center"/>
        <w:rPr>
          <w:color w:val="000000"/>
          <w:lang w:val="lt-LT"/>
        </w:rPr>
      </w:pPr>
    </w:p>
    <w:p w14:paraId="5283E8E8" w14:textId="77777777" w:rsidR="000C4E1D" w:rsidRPr="00314158" w:rsidRDefault="000C4E1D" w:rsidP="000C4E1D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_______________</w:t>
      </w:r>
    </w:p>
    <w:p w14:paraId="298AE573" w14:textId="77777777" w:rsidR="000C4E1D" w:rsidRPr="00314158" w:rsidRDefault="000C4E1D" w:rsidP="000C4E1D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(vieta)</w:t>
      </w:r>
    </w:p>
    <w:p w14:paraId="50912619" w14:textId="77777777" w:rsidR="000C4E1D" w:rsidRPr="00314158" w:rsidRDefault="000C4E1D" w:rsidP="000C4E1D">
      <w:pPr>
        <w:jc w:val="center"/>
        <w:rPr>
          <w:color w:val="000000"/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314158" w14:paraId="2B8A2062" w14:textId="77777777" w:rsidTr="00D5413D">
        <w:tc>
          <w:tcPr>
            <w:tcW w:w="9606" w:type="dxa"/>
            <w:gridSpan w:val="2"/>
            <w:shd w:val="clear" w:color="auto" w:fill="auto"/>
            <w:vAlign w:val="center"/>
          </w:tcPr>
          <w:p w14:paraId="6B6F6532" w14:textId="77777777" w:rsidR="000C4E1D" w:rsidRPr="00314158" w:rsidRDefault="000C4E1D" w:rsidP="00D5413D">
            <w:pPr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 Bendroji informacija:</w:t>
            </w:r>
          </w:p>
        </w:tc>
      </w:tr>
      <w:tr w:rsidR="000C4E1D" w:rsidRPr="00314158" w14:paraId="720359EC" w14:textId="77777777" w:rsidTr="00D5413D">
        <w:tc>
          <w:tcPr>
            <w:tcW w:w="4786" w:type="dxa"/>
            <w:shd w:val="clear" w:color="auto" w:fill="auto"/>
            <w:vAlign w:val="center"/>
          </w:tcPr>
          <w:p w14:paraId="6D0914C2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1.1. Įmonės (įstaigos) pavadinimas</w:t>
            </w:r>
          </w:p>
        </w:tc>
        <w:tc>
          <w:tcPr>
            <w:tcW w:w="4820" w:type="dxa"/>
            <w:shd w:val="clear" w:color="auto" w:fill="auto"/>
          </w:tcPr>
          <w:p w14:paraId="106E496B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314158" w14:paraId="5D728C96" w14:textId="77777777" w:rsidTr="00D5413D">
        <w:tc>
          <w:tcPr>
            <w:tcW w:w="4786" w:type="dxa"/>
            <w:shd w:val="clear" w:color="auto" w:fill="auto"/>
            <w:vAlign w:val="center"/>
          </w:tcPr>
          <w:p w14:paraId="059D9A97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1.2. Įmonės (įstaigos) kodas  </w:t>
            </w:r>
          </w:p>
        </w:tc>
        <w:tc>
          <w:tcPr>
            <w:tcW w:w="4820" w:type="dxa"/>
            <w:shd w:val="clear" w:color="auto" w:fill="auto"/>
          </w:tcPr>
          <w:p w14:paraId="0A403D0B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7B53EA" w14:paraId="12519B57" w14:textId="77777777" w:rsidTr="00D5413D">
        <w:tc>
          <w:tcPr>
            <w:tcW w:w="4786" w:type="dxa"/>
            <w:shd w:val="clear" w:color="auto" w:fill="auto"/>
            <w:vAlign w:val="center"/>
          </w:tcPr>
          <w:p w14:paraId="0E883C2C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1.3. Įmonės (įstaigos) registracijos adresas, telefonas, el. paštas</w:t>
            </w:r>
          </w:p>
        </w:tc>
        <w:tc>
          <w:tcPr>
            <w:tcW w:w="4820" w:type="dxa"/>
            <w:shd w:val="clear" w:color="auto" w:fill="auto"/>
          </w:tcPr>
          <w:p w14:paraId="1B792A1F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314158" w14:paraId="72D26AE9" w14:textId="77777777" w:rsidTr="00D5413D">
        <w:tc>
          <w:tcPr>
            <w:tcW w:w="4786" w:type="dxa"/>
            <w:shd w:val="clear" w:color="auto" w:fill="auto"/>
            <w:vAlign w:val="center"/>
          </w:tcPr>
          <w:p w14:paraId="5FC1154C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1.4. Banko rekvizitai, kodas</w:t>
            </w:r>
          </w:p>
        </w:tc>
        <w:tc>
          <w:tcPr>
            <w:tcW w:w="4820" w:type="dxa"/>
            <w:shd w:val="clear" w:color="auto" w:fill="auto"/>
          </w:tcPr>
          <w:p w14:paraId="0D5AE366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7B53EA" w14:paraId="1C5E95D0" w14:textId="77777777" w:rsidTr="00D5413D">
        <w:tc>
          <w:tcPr>
            <w:tcW w:w="4786" w:type="dxa"/>
            <w:shd w:val="clear" w:color="auto" w:fill="auto"/>
            <w:vAlign w:val="center"/>
          </w:tcPr>
          <w:p w14:paraId="0D5C68F4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1.5. Atsakingas už laikino pobūdžio paslaugų organizavimą asmuo (vardas, pavardė, telefono numeris, el. paštas)</w:t>
            </w:r>
          </w:p>
        </w:tc>
        <w:tc>
          <w:tcPr>
            <w:tcW w:w="4820" w:type="dxa"/>
            <w:shd w:val="clear" w:color="auto" w:fill="auto"/>
          </w:tcPr>
          <w:p w14:paraId="2D33194E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7B53EA" w14:paraId="02355623" w14:textId="77777777" w:rsidTr="00D5413D">
        <w:tc>
          <w:tcPr>
            <w:tcW w:w="4786" w:type="dxa"/>
            <w:shd w:val="clear" w:color="auto" w:fill="auto"/>
            <w:vAlign w:val="center"/>
          </w:tcPr>
          <w:p w14:paraId="73A6032F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1.6. Įstaiga teikia naudingas paslaugas visuomenei (</w:t>
            </w:r>
            <w:r w:rsidRPr="00314158">
              <w:rPr>
                <w:b/>
                <w:bCs/>
                <w:i/>
                <w:iCs/>
                <w:color w:val="000000"/>
                <w:lang w:val="lt-LT"/>
              </w:rPr>
              <w:t>įvardinti – kokias</w:t>
            </w:r>
            <w:r w:rsidRPr="00314158">
              <w:rPr>
                <w:b/>
                <w:bCs/>
                <w:color w:val="000000"/>
                <w:lang w:val="lt-LT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14:paraId="42D50BE0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314158" w14:paraId="47A46756" w14:textId="77777777" w:rsidTr="00D5413D">
        <w:tc>
          <w:tcPr>
            <w:tcW w:w="4786" w:type="dxa"/>
            <w:shd w:val="clear" w:color="auto" w:fill="auto"/>
            <w:vAlign w:val="center"/>
          </w:tcPr>
          <w:p w14:paraId="53363450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1.7. Ar papildomai mokėtumėte įdarbintam jaunuoliui (-ų), kad jis gautų didesnį darbo užmokestį, negu yra kompensuojama Savivaldybės? Jei taip, kiek procentų papildomai skirtumėte darbo užmokesčiui padidinti? </w:t>
            </w:r>
          </w:p>
        </w:tc>
        <w:tc>
          <w:tcPr>
            <w:tcW w:w="4820" w:type="dxa"/>
            <w:shd w:val="clear" w:color="auto" w:fill="auto"/>
          </w:tcPr>
          <w:p w14:paraId="6181B25C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</w:tc>
      </w:tr>
    </w:tbl>
    <w:p w14:paraId="091D2803" w14:textId="77777777" w:rsidR="000C4E1D" w:rsidRPr="00314158" w:rsidRDefault="000C4E1D" w:rsidP="000C4E1D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A21131" w14:paraId="4D121BCF" w14:textId="77777777" w:rsidTr="00D5413D">
        <w:tc>
          <w:tcPr>
            <w:tcW w:w="4786" w:type="dxa"/>
            <w:shd w:val="clear" w:color="auto" w:fill="auto"/>
            <w:vAlign w:val="center"/>
          </w:tcPr>
          <w:p w14:paraId="3E949F6E" w14:textId="77777777" w:rsidR="00D4272B" w:rsidRPr="00314158" w:rsidRDefault="00AC5FB1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2</w:t>
            </w:r>
            <w:r w:rsidR="000C4E1D" w:rsidRPr="00314158">
              <w:rPr>
                <w:b/>
                <w:bCs/>
                <w:color w:val="000000"/>
                <w:lang w:val="lt-LT"/>
              </w:rPr>
              <w:t xml:space="preserve">. </w:t>
            </w:r>
            <w:r w:rsidR="00D4272B" w:rsidRPr="00314158">
              <w:rPr>
                <w:b/>
                <w:bCs/>
                <w:color w:val="000000"/>
                <w:lang w:val="lt-LT"/>
              </w:rPr>
              <w:t>Iš viso p</w:t>
            </w:r>
            <w:r w:rsidR="000C4E1D" w:rsidRPr="00314158">
              <w:rPr>
                <w:b/>
                <w:bCs/>
                <w:color w:val="000000"/>
                <w:lang w:val="lt-LT"/>
              </w:rPr>
              <w:t>ageidaujamas įdarbinti jaunuolių skaičius</w:t>
            </w:r>
            <w:r w:rsidR="00FB1372" w:rsidRPr="00314158">
              <w:rPr>
                <w:b/>
                <w:bCs/>
                <w:color w:val="000000"/>
                <w:lang w:val="lt-LT"/>
              </w:rPr>
              <w:t xml:space="preserve"> </w:t>
            </w:r>
            <w:r w:rsidR="00D4272B" w:rsidRPr="00314158">
              <w:rPr>
                <w:b/>
                <w:bCs/>
                <w:i/>
                <w:iCs/>
                <w:color w:val="000000"/>
                <w:lang w:val="lt-LT"/>
              </w:rPr>
              <w:t>(Jei pageidaujama įdarbinti daugiau negu 1 jaunuolį, poreikį detalizuokite atskirose lentelėse)</w:t>
            </w:r>
          </w:p>
        </w:tc>
        <w:tc>
          <w:tcPr>
            <w:tcW w:w="4820" w:type="dxa"/>
            <w:shd w:val="clear" w:color="auto" w:fill="auto"/>
          </w:tcPr>
          <w:p w14:paraId="66B51C78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314158" w14:paraId="54114224" w14:textId="77777777" w:rsidTr="00D5413D">
        <w:tc>
          <w:tcPr>
            <w:tcW w:w="4786" w:type="dxa"/>
            <w:shd w:val="clear" w:color="auto" w:fill="auto"/>
            <w:vAlign w:val="center"/>
          </w:tcPr>
          <w:p w14:paraId="4AC1A379" w14:textId="77777777" w:rsidR="000C4E1D" w:rsidRPr="00314158" w:rsidRDefault="00D4272B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Poreikio detalizavimas:</w:t>
            </w:r>
          </w:p>
        </w:tc>
        <w:tc>
          <w:tcPr>
            <w:tcW w:w="4820" w:type="dxa"/>
            <w:shd w:val="clear" w:color="auto" w:fill="auto"/>
          </w:tcPr>
          <w:p w14:paraId="01A9398B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314158" w14:paraId="44AA5EAB" w14:textId="77777777" w:rsidTr="00D5413D">
        <w:tc>
          <w:tcPr>
            <w:tcW w:w="4786" w:type="dxa"/>
            <w:shd w:val="clear" w:color="auto" w:fill="auto"/>
            <w:vAlign w:val="center"/>
          </w:tcPr>
          <w:p w14:paraId="35234535" w14:textId="77777777" w:rsidR="00D4272B" w:rsidRPr="00314158" w:rsidRDefault="00AC5FB1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2</w:t>
            </w:r>
            <w:r w:rsidR="00C839B1" w:rsidRPr="00314158">
              <w:rPr>
                <w:b/>
                <w:bCs/>
                <w:color w:val="000000"/>
                <w:lang w:val="lt-LT"/>
              </w:rPr>
              <w:t>.1.</w:t>
            </w:r>
            <w:r w:rsidR="00D4272B" w:rsidRPr="00314158">
              <w:rPr>
                <w:b/>
                <w:bCs/>
                <w:color w:val="000000"/>
                <w:lang w:val="lt-LT"/>
              </w:rPr>
              <w:t xml:space="preserve">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2522D74D" w14:textId="77777777" w:rsidR="00D4272B" w:rsidRPr="00314158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7B53EA" w14:paraId="1F21CEAE" w14:textId="77777777" w:rsidTr="00D5413D">
        <w:tc>
          <w:tcPr>
            <w:tcW w:w="4786" w:type="dxa"/>
            <w:shd w:val="clear" w:color="auto" w:fill="auto"/>
            <w:vAlign w:val="center"/>
          </w:tcPr>
          <w:p w14:paraId="56FE9AB7" w14:textId="77777777" w:rsidR="00D4272B" w:rsidRPr="00314158" w:rsidRDefault="00D4272B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00823B19" w14:textId="77777777" w:rsidR="00D4272B" w:rsidRPr="00314158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314158" w14:paraId="4985A48E" w14:textId="77777777" w:rsidTr="00D5413D">
        <w:tc>
          <w:tcPr>
            <w:tcW w:w="4786" w:type="dxa"/>
            <w:shd w:val="clear" w:color="auto" w:fill="auto"/>
            <w:vAlign w:val="center"/>
          </w:tcPr>
          <w:p w14:paraId="6F029D36" w14:textId="77777777" w:rsidR="00D4272B" w:rsidRPr="00314158" w:rsidRDefault="00D4272B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52560834" w14:textId="77777777" w:rsidR="00D4272B" w:rsidRPr="00314158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314158" w14:paraId="76A7B3BB" w14:textId="77777777" w:rsidTr="00D5413D">
        <w:tc>
          <w:tcPr>
            <w:tcW w:w="4786" w:type="dxa"/>
            <w:shd w:val="clear" w:color="auto" w:fill="auto"/>
            <w:vAlign w:val="center"/>
          </w:tcPr>
          <w:p w14:paraId="2706CA7B" w14:textId="77777777" w:rsidR="00D4272B" w:rsidRPr="00314158" w:rsidRDefault="00D4272B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  <w:r w:rsidRPr="00314158">
              <w:rPr>
                <w:b/>
                <w:bCs/>
                <w:color w:val="000000"/>
                <w:lang w:val="lt-LT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14:paraId="4A92A3EE" w14:textId="77777777" w:rsidR="00D4272B" w:rsidRPr="00314158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314158" w14:paraId="6126477E" w14:textId="77777777" w:rsidTr="00D5413D">
        <w:tc>
          <w:tcPr>
            <w:tcW w:w="4786" w:type="dxa"/>
            <w:shd w:val="clear" w:color="auto" w:fill="auto"/>
            <w:vAlign w:val="center"/>
          </w:tcPr>
          <w:p w14:paraId="1AA6F7B6" w14:textId="77777777" w:rsidR="00D4272B" w:rsidRPr="00314158" w:rsidRDefault="00D4272B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1279AE74" w14:textId="77777777" w:rsidR="00D4272B" w:rsidRPr="00314158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1491A530" w14:textId="77777777" w:rsidR="000C4E1D" w:rsidRPr="00314158" w:rsidRDefault="000C4E1D" w:rsidP="000C4E1D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314158" w14:paraId="7F365764" w14:textId="77777777" w:rsidTr="00D5413D">
        <w:tc>
          <w:tcPr>
            <w:tcW w:w="4786" w:type="dxa"/>
            <w:shd w:val="clear" w:color="auto" w:fill="auto"/>
            <w:vAlign w:val="center"/>
          </w:tcPr>
          <w:p w14:paraId="327AD1F1" w14:textId="77777777" w:rsidR="000C4E1D" w:rsidRPr="00314158" w:rsidRDefault="00AC5FB1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2</w:t>
            </w:r>
            <w:r w:rsidR="000C4E1D" w:rsidRPr="00314158">
              <w:rPr>
                <w:b/>
                <w:bCs/>
                <w:color w:val="000000"/>
                <w:lang w:val="lt-LT"/>
              </w:rPr>
              <w:t xml:space="preserve">.2.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2CD4EA89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7B53EA" w14:paraId="200EDC78" w14:textId="77777777" w:rsidTr="00D5413D">
        <w:tc>
          <w:tcPr>
            <w:tcW w:w="4786" w:type="dxa"/>
            <w:shd w:val="clear" w:color="auto" w:fill="auto"/>
            <w:vAlign w:val="center"/>
          </w:tcPr>
          <w:p w14:paraId="62C39E6C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05A18242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7B53EA" w14:paraId="018800AD" w14:textId="77777777" w:rsidTr="00D5413D">
        <w:tc>
          <w:tcPr>
            <w:tcW w:w="4786" w:type="dxa"/>
            <w:shd w:val="clear" w:color="auto" w:fill="auto"/>
            <w:vAlign w:val="center"/>
          </w:tcPr>
          <w:p w14:paraId="752CADCC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4E1472E1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314158" w14:paraId="45A21EBE" w14:textId="77777777" w:rsidTr="00D5413D">
        <w:tc>
          <w:tcPr>
            <w:tcW w:w="4786" w:type="dxa"/>
            <w:shd w:val="clear" w:color="auto" w:fill="auto"/>
            <w:vAlign w:val="center"/>
          </w:tcPr>
          <w:p w14:paraId="598EA5A4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507578A4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314158" w14:paraId="1C85D34D" w14:textId="77777777" w:rsidTr="00D5413D">
        <w:tc>
          <w:tcPr>
            <w:tcW w:w="4786" w:type="dxa"/>
            <w:shd w:val="clear" w:color="auto" w:fill="auto"/>
            <w:vAlign w:val="center"/>
          </w:tcPr>
          <w:p w14:paraId="77823FD4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5AD79BEE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550802A5" w14:textId="77777777" w:rsidR="000C4E1D" w:rsidRPr="00314158" w:rsidRDefault="000C4E1D" w:rsidP="000C4E1D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314158" w14:paraId="09B9CB91" w14:textId="77777777" w:rsidTr="00D5413D">
        <w:tc>
          <w:tcPr>
            <w:tcW w:w="4786" w:type="dxa"/>
            <w:shd w:val="clear" w:color="auto" w:fill="auto"/>
            <w:vAlign w:val="center"/>
          </w:tcPr>
          <w:p w14:paraId="2F5A4D55" w14:textId="77777777" w:rsidR="000C4E1D" w:rsidRPr="00314158" w:rsidRDefault="00AC5FB1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2.</w:t>
            </w:r>
            <w:r w:rsidR="000C4E1D" w:rsidRPr="00314158">
              <w:rPr>
                <w:b/>
                <w:bCs/>
                <w:color w:val="000000"/>
                <w:lang w:val="lt-LT"/>
              </w:rPr>
              <w:t xml:space="preserve">3.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3655841B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7B53EA" w14:paraId="789F45B8" w14:textId="77777777" w:rsidTr="00D5413D">
        <w:tc>
          <w:tcPr>
            <w:tcW w:w="4786" w:type="dxa"/>
            <w:shd w:val="clear" w:color="auto" w:fill="auto"/>
            <w:vAlign w:val="center"/>
          </w:tcPr>
          <w:p w14:paraId="37C31F4A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Jauniems asmenims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53943AC4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7B53EA" w14:paraId="17D3EC4B" w14:textId="77777777" w:rsidTr="00D5413D">
        <w:tc>
          <w:tcPr>
            <w:tcW w:w="4786" w:type="dxa"/>
            <w:shd w:val="clear" w:color="auto" w:fill="auto"/>
            <w:vAlign w:val="center"/>
          </w:tcPr>
          <w:p w14:paraId="11429FDA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43FB3959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314158" w14:paraId="04F0D8BA" w14:textId="77777777" w:rsidTr="00D5413D">
        <w:tc>
          <w:tcPr>
            <w:tcW w:w="4786" w:type="dxa"/>
            <w:shd w:val="clear" w:color="auto" w:fill="auto"/>
            <w:vAlign w:val="center"/>
          </w:tcPr>
          <w:p w14:paraId="381CAE5F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3F5A4409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314158" w14:paraId="76477836" w14:textId="77777777" w:rsidTr="00D5413D">
        <w:tc>
          <w:tcPr>
            <w:tcW w:w="4786" w:type="dxa"/>
            <w:shd w:val="clear" w:color="auto" w:fill="auto"/>
            <w:vAlign w:val="center"/>
          </w:tcPr>
          <w:p w14:paraId="26B707AD" w14:textId="77777777" w:rsidR="000C4E1D" w:rsidRPr="00314158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56AE42DA" w14:textId="77777777" w:rsidR="000C4E1D" w:rsidRPr="00314158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2EDBB9B6" w14:textId="77777777" w:rsidR="0028634B" w:rsidRPr="0028634B" w:rsidRDefault="0028634B" w:rsidP="0028634B">
      <w:pPr>
        <w:jc w:val="both"/>
        <w:rPr>
          <w:lang w:val="lt-LT"/>
        </w:rPr>
      </w:pPr>
    </w:p>
    <w:p w14:paraId="3E704BF7" w14:textId="77777777" w:rsidR="0028634B" w:rsidRPr="00314158" w:rsidRDefault="00F50AAE" w:rsidP="00272165">
      <w:pPr>
        <w:spacing w:line="360" w:lineRule="auto"/>
        <w:ind w:firstLine="720"/>
        <w:jc w:val="both"/>
        <w:rPr>
          <w:color w:val="000000"/>
          <w:lang w:val="lt-LT"/>
        </w:rPr>
      </w:pPr>
      <w:r>
        <w:rPr>
          <w:color w:val="000000"/>
          <w:lang w:val="lt-LT"/>
        </w:rPr>
        <w:t xml:space="preserve">Dalyvaudamas </w:t>
      </w:r>
      <w:r w:rsidR="0028634B" w:rsidRPr="00314158">
        <w:rPr>
          <w:color w:val="000000"/>
          <w:lang w:val="lt-LT"/>
        </w:rPr>
        <w:t xml:space="preserve">Lazdijų rajono savivaldybės moksleivių ir studentų užimtumo didinimo </w:t>
      </w:r>
      <w:r w:rsidR="00DB2F52">
        <w:rPr>
          <w:color w:val="000000"/>
          <w:lang w:val="lt-LT"/>
        </w:rPr>
        <w:t>202</w:t>
      </w:r>
      <w:r w:rsidR="001E173D">
        <w:rPr>
          <w:color w:val="000000"/>
          <w:lang w:val="lt-LT"/>
        </w:rPr>
        <w:t>3</w:t>
      </w:r>
      <w:r w:rsidR="00F17FB8">
        <w:rPr>
          <w:color w:val="000000"/>
          <w:lang w:val="lt-LT"/>
        </w:rPr>
        <w:t xml:space="preserve"> </w:t>
      </w:r>
      <w:r w:rsidR="00DB2F52">
        <w:rPr>
          <w:color w:val="000000"/>
          <w:lang w:val="lt-LT"/>
        </w:rPr>
        <w:t xml:space="preserve">metų </w:t>
      </w:r>
      <w:r w:rsidR="0028634B" w:rsidRPr="00314158">
        <w:rPr>
          <w:color w:val="000000"/>
          <w:lang w:val="lt-LT"/>
        </w:rPr>
        <w:t>programo</w:t>
      </w:r>
      <w:r w:rsidR="00DB2F52">
        <w:rPr>
          <w:color w:val="000000"/>
          <w:lang w:val="lt-LT"/>
        </w:rPr>
        <w:t>je</w:t>
      </w:r>
      <w:r w:rsidR="0028634B" w:rsidRPr="00314158">
        <w:rPr>
          <w:color w:val="000000"/>
          <w:lang w:val="lt-LT"/>
        </w:rPr>
        <w:t xml:space="preserve">, </w:t>
      </w:r>
      <w:r w:rsidR="0028634B">
        <w:rPr>
          <w:b/>
          <w:color w:val="000000"/>
          <w:lang w:val="lt-LT"/>
        </w:rPr>
        <w:t>pasižadu</w:t>
      </w:r>
      <w:r w:rsidR="00DB2F52">
        <w:rPr>
          <w:color w:val="000000"/>
          <w:lang w:val="lt-LT"/>
        </w:rPr>
        <w:t xml:space="preserve">, kad neįdarbinsiu jaunuolio, susijusio </w:t>
      </w:r>
      <w:r w:rsidR="00CA2E59">
        <w:rPr>
          <w:color w:val="000000"/>
          <w:lang w:val="lt-LT"/>
        </w:rPr>
        <w:t xml:space="preserve">su manimi </w:t>
      </w:r>
      <w:r w:rsidR="00475438">
        <w:rPr>
          <w:color w:val="000000"/>
          <w:lang w:val="lt-LT"/>
        </w:rPr>
        <w:t>artimos giminystės ryšiais</w:t>
      </w:r>
      <w:r w:rsidR="00272165">
        <w:rPr>
          <w:color w:val="000000"/>
          <w:lang w:val="lt-LT"/>
        </w:rPr>
        <w:t>.</w:t>
      </w:r>
      <w:r w:rsidR="00CA2E59">
        <w:rPr>
          <w:color w:val="000000"/>
          <w:lang w:val="lt-LT"/>
        </w:rPr>
        <w:t xml:space="preserve"> </w:t>
      </w:r>
    </w:p>
    <w:p w14:paraId="751F1C31" w14:textId="77777777" w:rsidR="0028634B" w:rsidRPr="00314158" w:rsidRDefault="0028634B" w:rsidP="0028634B">
      <w:pPr>
        <w:jc w:val="both"/>
        <w:rPr>
          <w:color w:val="000000"/>
          <w:lang w:val="lt-LT"/>
        </w:rPr>
      </w:pPr>
    </w:p>
    <w:p w14:paraId="45897F5C" w14:textId="77777777" w:rsidR="000C4E1D" w:rsidRPr="00314158" w:rsidRDefault="00F17FB8" w:rsidP="000C4E1D">
      <w:pPr>
        <w:rPr>
          <w:lang w:val="lt-LT"/>
        </w:rPr>
      </w:pPr>
      <w:r>
        <w:rPr>
          <w:lang w:val="lt-LT"/>
        </w:rPr>
        <w:t>__________________________         _______________          ____________________________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614"/>
      </w:tblGrid>
      <w:tr w:rsidR="000C4E1D" w:rsidRPr="00314158" w14:paraId="74BD2F68" w14:textId="77777777" w:rsidTr="00D5413D">
        <w:trPr>
          <w:jc w:val="center"/>
        </w:trPr>
        <w:tc>
          <w:tcPr>
            <w:tcW w:w="3005" w:type="dxa"/>
            <w:shd w:val="clear" w:color="auto" w:fill="auto"/>
          </w:tcPr>
          <w:p w14:paraId="46E7B421" w14:textId="77777777" w:rsidR="000C4E1D" w:rsidRPr="00314158" w:rsidRDefault="007C3570" w:rsidP="00D5413D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Į</w:t>
            </w:r>
            <w:r w:rsidR="000C4E1D" w:rsidRPr="00314158">
              <w:rPr>
                <w:color w:val="000000"/>
                <w:lang w:val="lt-LT"/>
              </w:rPr>
              <w:t>staigos</w:t>
            </w:r>
            <w:r>
              <w:rPr>
                <w:color w:val="000000"/>
                <w:lang w:val="lt-LT"/>
              </w:rPr>
              <w:t xml:space="preserve"> / organizacijos</w:t>
            </w:r>
            <w:r w:rsidR="000C4E1D" w:rsidRPr="00314158">
              <w:rPr>
                <w:color w:val="000000"/>
                <w:lang w:val="lt-LT"/>
              </w:rPr>
              <w:t xml:space="preserve"> vadovas</w:t>
            </w:r>
          </w:p>
          <w:p w14:paraId="41F6294F" w14:textId="77777777" w:rsidR="000C4E1D" w:rsidRPr="00314158" w:rsidRDefault="000C4E1D" w:rsidP="00D5413D">
            <w:pPr>
              <w:rPr>
                <w:color w:val="000000"/>
                <w:lang w:val="lt-LT"/>
              </w:rPr>
            </w:pPr>
          </w:p>
          <w:p w14:paraId="1B9B94F1" w14:textId="77777777" w:rsidR="000C4E1D" w:rsidRPr="00314158" w:rsidRDefault="000C4E1D" w:rsidP="00D5413D">
            <w:pPr>
              <w:jc w:val="right"/>
              <w:rPr>
                <w:color w:val="000000"/>
                <w:lang w:val="lt-LT"/>
              </w:rPr>
            </w:pPr>
          </w:p>
        </w:tc>
        <w:tc>
          <w:tcPr>
            <w:tcW w:w="3005" w:type="dxa"/>
            <w:shd w:val="clear" w:color="auto" w:fill="auto"/>
          </w:tcPr>
          <w:p w14:paraId="3AADA1D7" w14:textId="77777777" w:rsidR="000C4E1D" w:rsidRPr="00314158" w:rsidRDefault="000C4E1D" w:rsidP="00D5413D">
            <w:pPr>
              <w:jc w:val="center"/>
              <w:rPr>
                <w:color w:val="000000"/>
                <w:lang w:val="lt-LT"/>
              </w:rPr>
            </w:pPr>
            <w:r w:rsidRPr="00314158">
              <w:rPr>
                <w:color w:val="000000"/>
                <w:lang w:val="lt-LT"/>
              </w:rPr>
              <w:t>(Parašas)</w:t>
            </w:r>
          </w:p>
        </w:tc>
        <w:tc>
          <w:tcPr>
            <w:tcW w:w="3614" w:type="dxa"/>
            <w:shd w:val="clear" w:color="auto" w:fill="auto"/>
          </w:tcPr>
          <w:p w14:paraId="3226891A" w14:textId="77777777" w:rsidR="000C4E1D" w:rsidRPr="00314158" w:rsidRDefault="000C4E1D" w:rsidP="00D5413D">
            <w:pPr>
              <w:jc w:val="center"/>
              <w:rPr>
                <w:color w:val="000000"/>
                <w:lang w:val="lt-LT"/>
              </w:rPr>
            </w:pPr>
            <w:r w:rsidRPr="00314158">
              <w:rPr>
                <w:color w:val="000000"/>
                <w:lang w:val="lt-LT"/>
              </w:rPr>
              <w:t>(Vardas ir pavardė)</w:t>
            </w:r>
          </w:p>
          <w:p w14:paraId="0B6675AD" w14:textId="77777777" w:rsidR="000C4E1D" w:rsidRPr="00314158" w:rsidRDefault="000C4E1D" w:rsidP="00D5413D">
            <w:pPr>
              <w:jc w:val="center"/>
              <w:rPr>
                <w:color w:val="000000"/>
                <w:lang w:val="lt-LT"/>
              </w:rPr>
            </w:pPr>
          </w:p>
        </w:tc>
      </w:tr>
      <w:bookmarkEnd w:id="0"/>
      <w:bookmarkEnd w:id="1"/>
    </w:tbl>
    <w:p w14:paraId="18D0A683" w14:textId="77777777" w:rsidR="003F5A72" w:rsidRPr="00314158" w:rsidRDefault="003F5A72" w:rsidP="000C4E1D">
      <w:pPr>
        <w:suppressAutoHyphens w:val="0"/>
        <w:ind w:left="5102"/>
        <w:rPr>
          <w:color w:val="000000"/>
          <w:lang w:val="lt-LT" w:eastAsia="lt-LT"/>
        </w:rPr>
      </w:pPr>
    </w:p>
    <w:p w14:paraId="1790C1A4" w14:textId="77777777" w:rsidR="002C5917" w:rsidRPr="00314158" w:rsidRDefault="002C5917" w:rsidP="000672A0">
      <w:pPr>
        <w:suppressAutoHyphens w:val="0"/>
        <w:spacing w:after="160" w:line="259" w:lineRule="auto"/>
        <w:rPr>
          <w:lang w:val="lt-LT"/>
        </w:rPr>
      </w:pPr>
    </w:p>
    <w:sectPr w:rsidR="002C5917" w:rsidRPr="00314158" w:rsidSect="000672A0">
      <w:headerReference w:type="default" r:id="rId8"/>
      <w:headerReference w:type="first" r:id="rId9"/>
      <w:footnotePr>
        <w:pos w:val="beneathText"/>
      </w:footnotePr>
      <w:pgSz w:w="11905" w:h="16837"/>
      <w:pgMar w:top="993" w:right="567" w:bottom="426" w:left="170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0314C" w14:textId="77777777" w:rsidR="00741068" w:rsidRDefault="00741068" w:rsidP="00D5413D">
      <w:r>
        <w:separator/>
      </w:r>
    </w:p>
  </w:endnote>
  <w:endnote w:type="continuationSeparator" w:id="0">
    <w:p w14:paraId="2859D0AC" w14:textId="77777777" w:rsidR="00741068" w:rsidRDefault="00741068" w:rsidP="00D5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05DD" w14:textId="77777777" w:rsidR="00741068" w:rsidRDefault="00741068" w:rsidP="00D5413D">
      <w:r>
        <w:separator/>
      </w:r>
    </w:p>
  </w:footnote>
  <w:footnote w:type="continuationSeparator" w:id="0">
    <w:p w14:paraId="3A60718F" w14:textId="77777777" w:rsidR="00741068" w:rsidRDefault="00741068" w:rsidP="00D5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57D6" w14:textId="77777777" w:rsidR="00DC03F6" w:rsidRPr="00BC437F" w:rsidRDefault="00DC03F6">
    <w:pPr>
      <w:pStyle w:val="Antrats"/>
      <w:jc w:val="center"/>
      <w:rPr>
        <w:rFonts w:ascii="Times New Roman" w:hAnsi="Times New Roman"/>
        <w:sz w:val="24"/>
        <w:szCs w:val="22"/>
      </w:rPr>
    </w:pPr>
    <w:r w:rsidRPr="00BC437F">
      <w:rPr>
        <w:rFonts w:ascii="Times New Roman" w:hAnsi="Times New Roman"/>
        <w:sz w:val="24"/>
        <w:szCs w:val="22"/>
      </w:rPr>
      <w:fldChar w:fldCharType="begin"/>
    </w:r>
    <w:r w:rsidRPr="00BC437F">
      <w:rPr>
        <w:rFonts w:ascii="Times New Roman" w:hAnsi="Times New Roman"/>
        <w:sz w:val="24"/>
        <w:szCs w:val="22"/>
      </w:rPr>
      <w:instrText>PAGE   \* MERGEFORMAT</w:instrText>
    </w:r>
    <w:r w:rsidRPr="00BC437F">
      <w:rPr>
        <w:rFonts w:ascii="Times New Roman" w:hAnsi="Times New Roman"/>
        <w:sz w:val="24"/>
        <w:szCs w:val="22"/>
      </w:rPr>
      <w:fldChar w:fldCharType="separate"/>
    </w:r>
    <w:r w:rsidRPr="00BC437F">
      <w:rPr>
        <w:rFonts w:ascii="Times New Roman" w:hAnsi="Times New Roman"/>
        <w:sz w:val="24"/>
        <w:szCs w:val="22"/>
        <w:lang w:val="lt-LT"/>
      </w:rPr>
      <w:t>2</w:t>
    </w:r>
    <w:r w:rsidRPr="00BC437F">
      <w:rPr>
        <w:rFonts w:ascii="Times New Roman" w:hAnsi="Times New Roman"/>
        <w:sz w:val="24"/>
        <w:szCs w:val="22"/>
      </w:rPr>
      <w:fldChar w:fldCharType="end"/>
    </w:r>
  </w:p>
  <w:p w14:paraId="47F97A85" w14:textId="77777777" w:rsidR="00141B52" w:rsidRPr="00BC29C4" w:rsidRDefault="00141B52" w:rsidP="00D5413D">
    <w:pPr>
      <w:pStyle w:val="Antrats"/>
      <w:jc w:val="center"/>
      <w:rPr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DA078" w14:textId="77777777" w:rsidR="00141B52" w:rsidRDefault="00141B52">
    <w:pPr>
      <w:pStyle w:val="Antrats"/>
      <w:jc w:val="center"/>
    </w:pPr>
  </w:p>
  <w:p w14:paraId="0501D3DE" w14:textId="77777777" w:rsidR="00141B52" w:rsidRPr="00D530B4" w:rsidRDefault="00141B52" w:rsidP="00D5413D">
    <w:pPr>
      <w:pStyle w:val="Antrats"/>
      <w:jc w:val="cent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276C5C"/>
    <w:multiLevelType w:val="hybridMultilevel"/>
    <w:tmpl w:val="AB86BE5E"/>
    <w:lvl w:ilvl="0" w:tplc="6D9C6B52">
      <w:start w:val="3"/>
      <w:numFmt w:val="decimal"/>
      <w:lvlText w:val="%1."/>
      <w:lvlJc w:val="left"/>
      <w:pPr>
        <w:ind w:left="1713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20AF2275"/>
    <w:multiLevelType w:val="hybridMultilevel"/>
    <w:tmpl w:val="FD6E07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53EC1"/>
    <w:multiLevelType w:val="multilevel"/>
    <w:tmpl w:val="C734B1F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 w15:restartNumberingAfterBreak="0">
    <w:nsid w:val="29E14D40"/>
    <w:multiLevelType w:val="hybridMultilevel"/>
    <w:tmpl w:val="1B865B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F4920"/>
    <w:multiLevelType w:val="hybridMultilevel"/>
    <w:tmpl w:val="076E4A0C"/>
    <w:lvl w:ilvl="0" w:tplc="5D1C8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CF4E90"/>
    <w:multiLevelType w:val="hybridMultilevel"/>
    <w:tmpl w:val="CC70A03A"/>
    <w:lvl w:ilvl="0" w:tplc="C4A6B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6A03D7"/>
    <w:multiLevelType w:val="hybridMultilevel"/>
    <w:tmpl w:val="71203A08"/>
    <w:lvl w:ilvl="0" w:tplc="51A806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10865"/>
    <w:multiLevelType w:val="multilevel"/>
    <w:tmpl w:val="2F2610F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36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BB230B2"/>
    <w:multiLevelType w:val="hybridMultilevel"/>
    <w:tmpl w:val="BA0C0DE2"/>
    <w:lvl w:ilvl="0" w:tplc="1278F10A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578" w:hanging="360"/>
      </w:pPr>
    </w:lvl>
    <w:lvl w:ilvl="2" w:tplc="0427001B" w:tentative="1">
      <w:start w:val="1"/>
      <w:numFmt w:val="lowerRoman"/>
      <w:lvlText w:val="%3."/>
      <w:lvlJc w:val="right"/>
      <w:pPr>
        <w:ind w:left="11298" w:hanging="180"/>
      </w:pPr>
    </w:lvl>
    <w:lvl w:ilvl="3" w:tplc="0427000F" w:tentative="1">
      <w:start w:val="1"/>
      <w:numFmt w:val="decimal"/>
      <w:lvlText w:val="%4."/>
      <w:lvlJc w:val="left"/>
      <w:pPr>
        <w:ind w:left="12018" w:hanging="360"/>
      </w:pPr>
    </w:lvl>
    <w:lvl w:ilvl="4" w:tplc="04270019" w:tentative="1">
      <w:start w:val="1"/>
      <w:numFmt w:val="lowerLetter"/>
      <w:lvlText w:val="%5."/>
      <w:lvlJc w:val="left"/>
      <w:pPr>
        <w:ind w:left="12738" w:hanging="360"/>
      </w:pPr>
    </w:lvl>
    <w:lvl w:ilvl="5" w:tplc="0427001B" w:tentative="1">
      <w:start w:val="1"/>
      <w:numFmt w:val="lowerRoman"/>
      <w:lvlText w:val="%6."/>
      <w:lvlJc w:val="right"/>
      <w:pPr>
        <w:ind w:left="13458" w:hanging="180"/>
      </w:pPr>
    </w:lvl>
    <w:lvl w:ilvl="6" w:tplc="0427000F" w:tentative="1">
      <w:start w:val="1"/>
      <w:numFmt w:val="decimal"/>
      <w:lvlText w:val="%7."/>
      <w:lvlJc w:val="left"/>
      <w:pPr>
        <w:ind w:left="14178" w:hanging="360"/>
      </w:pPr>
    </w:lvl>
    <w:lvl w:ilvl="7" w:tplc="04270019" w:tentative="1">
      <w:start w:val="1"/>
      <w:numFmt w:val="lowerLetter"/>
      <w:lvlText w:val="%8."/>
      <w:lvlJc w:val="left"/>
      <w:pPr>
        <w:ind w:left="14898" w:hanging="360"/>
      </w:pPr>
    </w:lvl>
    <w:lvl w:ilvl="8" w:tplc="0427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10" w15:restartNumberingAfterBreak="0">
    <w:nsid w:val="4DCB1B94"/>
    <w:multiLevelType w:val="hybridMultilevel"/>
    <w:tmpl w:val="5CC2D1A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225"/>
    <w:multiLevelType w:val="hybridMultilevel"/>
    <w:tmpl w:val="728242D6"/>
    <w:lvl w:ilvl="0" w:tplc="910601D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5" w:hanging="360"/>
      </w:pPr>
    </w:lvl>
    <w:lvl w:ilvl="2" w:tplc="0427001B" w:tentative="1">
      <w:start w:val="1"/>
      <w:numFmt w:val="lowerRoman"/>
      <w:lvlText w:val="%3."/>
      <w:lvlJc w:val="right"/>
      <w:pPr>
        <w:ind w:left="2565" w:hanging="180"/>
      </w:pPr>
    </w:lvl>
    <w:lvl w:ilvl="3" w:tplc="0427000F" w:tentative="1">
      <w:start w:val="1"/>
      <w:numFmt w:val="decimal"/>
      <w:lvlText w:val="%4."/>
      <w:lvlJc w:val="left"/>
      <w:pPr>
        <w:ind w:left="3285" w:hanging="360"/>
      </w:pPr>
    </w:lvl>
    <w:lvl w:ilvl="4" w:tplc="04270019" w:tentative="1">
      <w:start w:val="1"/>
      <w:numFmt w:val="lowerLetter"/>
      <w:lvlText w:val="%5."/>
      <w:lvlJc w:val="left"/>
      <w:pPr>
        <w:ind w:left="4005" w:hanging="360"/>
      </w:pPr>
    </w:lvl>
    <w:lvl w:ilvl="5" w:tplc="0427001B" w:tentative="1">
      <w:start w:val="1"/>
      <w:numFmt w:val="lowerRoman"/>
      <w:lvlText w:val="%6."/>
      <w:lvlJc w:val="right"/>
      <w:pPr>
        <w:ind w:left="4725" w:hanging="180"/>
      </w:pPr>
    </w:lvl>
    <w:lvl w:ilvl="6" w:tplc="0427000F" w:tentative="1">
      <w:start w:val="1"/>
      <w:numFmt w:val="decimal"/>
      <w:lvlText w:val="%7."/>
      <w:lvlJc w:val="left"/>
      <w:pPr>
        <w:ind w:left="5445" w:hanging="360"/>
      </w:pPr>
    </w:lvl>
    <w:lvl w:ilvl="7" w:tplc="04270019" w:tentative="1">
      <w:start w:val="1"/>
      <w:numFmt w:val="lowerLetter"/>
      <w:lvlText w:val="%8."/>
      <w:lvlJc w:val="left"/>
      <w:pPr>
        <w:ind w:left="6165" w:hanging="360"/>
      </w:pPr>
    </w:lvl>
    <w:lvl w:ilvl="8" w:tplc="0427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5C4D3FE0"/>
    <w:multiLevelType w:val="hybridMultilevel"/>
    <w:tmpl w:val="0102EF4E"/>
    <w:lvl w:ilvl="0" w:tplc="2BE69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BC1161"/>
    <w:multiLevelType w:val="hybridMultilevel"/>
    <w:tmpl w:val="6BB8FF46"/>
    <w:lvl w:ilvl="0" w:tplc="A9441AA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30" w:hanging="360"/>
      </w:pPr>
    </w:lvl>
    <w:lvl w:ilvl="2" w:tplc="0427001B" w:tentative="1">
      <w:start w:val="1"/>
      <w:numFmt w:val="lowerRoman"/>
      <w:lvlText w:val="%3."/>
      <w:lvlJc w:val="right"/>
      <w:pPr>
        <w:ind w:left="2550" w:hanging="180"/>
      </w:pPr>
    </w:lvl>
    <w:lvl w:ilvl="3" w:tplc="0427000F" w:tentative="1">
      <w:start w:val="1"/>
      <w:numFmt w:val="decimal"/>
      <w:lvlText w:val="%4."/>
      <w:lvlJc w:val="left"/>
      <w:pPr>
        <w:ind w:left="3270" w:hanging="360"/>
      </w:pPr>
    </w:lvl>
    <w:lvl w:ilvl="4" w:tplc="04270019" w:tentative="1">
      <w:start w:val="1"/>
      <w:numFmt w:val="lowerLetter"/>
      <w:lvlText w:val="%5."/>
      <w:lvlJc w:val="left"/>
      <w:pPr>
        <w:ind w:left="3990" w:hanging="360"/>
      </w:pPr>
    </w:lvl>
    <w:lvl w:ilvl="5" w:tplc="0427001B" w:tentative="1">
      <w:start w:val="1"/>
      <w:numFmt w:val="lowerRoman"/>
      <w:lvlText w:val="%6."/>
      <w:lvlJc w:val="right"/>
      <w:pPr>
        <w:ind w:left="4710" w:hanging="180"/>
      </w:pPr>
    </w:lvl>
    <w:lvl w:ilvl="6" w:tplc="0427000F" w:tentative="1">
      <w:start w:val="1"/>
      <w:numFmt w:val="decimal"/>
      <w:lvlText w:val="%7."/>
      <w:lvlJc w:val="left"/>
      <w:pPr>
        <w:ind w:left="5430" w:hanging="360"/>
      </w:pPr>
    </w:lvl>
    <w:lvl w:ilvl="7" w:tplc="04270019" w:tentative="1">
      <w:start w:val="1"/>
      <w:numFmt w:val="lowerLetter"/>
      <w:lvlText w:val="%8."/>
      <w:lvlJc w:val="left"/>
      <w:pPr>
        <w:ind w:left="6150" w:hanging="360"/>
      </w:pPr>
    </w:lvl>
    <w:lvl w:ilvl="8" w:tplc="0427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696A663B"/>
    <w:multiLevelType w:val="hybridMultilevel"/>
    <w:tmpl w:val="67581F8E"/>
    <w:lvl w:ilvl="0" w:tplc="959CFA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76C8B"/>
    <w:multiLevelType w:val="hybridMultilevel"/>
    <w:tmpl w:val="026C52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72F2C"/>
    <w:multiLevelType w:val="multilevel"/>
    <w:tmpl w:val="4F6EC138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num w:numId="1" w16cid:durableId="565913725">
    <w:abstractNumId w:val="0"/>
  </w:num>
  <w:num w:numId="2" w16cid:durableId="2010936587">
    <w:abstractNumId w:val="11"/>
  </w:num>
  <w:num w:numId="3" w16cid:durableId="124395284">
    <w:abstractNumId w:val="6"/>
  </w:num>
  <w:num w:numId="4" w16cid:durableId="1806966203">
    <w:abstractNumId w:val="10"/>
  </w:num>
  <w:num w:numId="5" w16cid:durableId="1344286988">
    <w:abstractNumId w:val="3"/>
  </w:num>
  <w:num w:numId="6" w16cid:durableId="1598949454">
    <w:abstractNumId w:val="13"/>
  </w:num>
  <w:num w:numId="7" w16cid:durableId="1088962023">
    <w:abstractNumId w:val="9"/>
  </w:num>
  <w:num w:numId="8" w16cid:durableId="22365621">
    <w:abstractNumId w:val="5"/>
  </w:num>
  <w:num w:numId="9" w16cid:durableId="1813330796">
    <w:abstractNumId w:val="2"/>
  </w:num>
  <w:num w:numId="10" w16cid:durableId="1402211413">
    <w:abstractNumId w:val="14"/>
  </w:num>
  <w:num w:numId="11" w16cid:durableId="1132098757">
    <w:abstractNumId w:val="8"/>
  </w:num>
  <w:num w:numId="12" w16cid:durableId="1810202282">
    <w:abstractNumId w:val="12"/>
  </w:num>
  <w:num w:numId="13" w16cid:durableId="448623179">
    <w:abstractNumId w:val="4"/>
  </w:num>
  <w:num w:numId="14" w16cid:durableId="2005278912">
    <w:abstractNumId w:val="15"/>
  </w:num>
  <w:num w:numId="15" w16cid:durableId="750398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41763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43314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025261">
    <w:abstractNumId w:val="7"/>
  </w:num>
  <w:num w:numId="19" w16cid:durableId="1681666316">
    <w:abstractNumId w:val="16"/>
  </w:num>
  <w:num w:numId="20" w16cid:durableId="132916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1D"/>
    <w:rsid w:val="0000369A"/>
    <w:rsid w:val="00011959"/>
    <w:rsid w:val="0001236E"/>
    <w:rsid w:val="000139DA"/>
    <w:rsid w:val="00020144"/>
    <w:rsid w:val="00020ABD"/>
    <w:rsid w:val="00030EB1"/>
    <w:rsid w:val="0003337F"/>
    <w:rsid w:val="00045725"/>
    <w:rsid w:val="00047EB4"/>
    <w:rsid w:val="000672A0"/>
    <w:rsid w:val="00087A84"/>
    <w:rsid w:val="000A344D"/>
    <w:rsid w:val="000A4909"/>
    <w:rsid w:val="000A7AC7"/>
    <w:rsid w:val="000B1177"/>
    <w:rsid w:val="000B2488"/>
    <w:rsid w:val="000B67F9"/>
    <w:rsid w:val="000C2F5B"/>
    <w:rsid w:val="000C4E1D"/>
    <w:rsid w:val="000D0B75"/>
    <w:rsid w:val="000E0B10"/>
    <w:rsid w:val="000E393A"/>
    <w:rsid w:val="000E4F8E"/>
    <w:rsid w:val="000E50DB"/>
    <w:rsid w:val="000E6F2C"/>
    <w:rsid w:val="0011007F"/>
    <w:rsid w:val="00112887"/>
    <w:rsid w:val="0012081C"/>
    <w:rsid w:val="0012346B"/>
    <w:rsid w:val="00130238"/>
    <w:rsid w:val="00140FC6"/>
    <w:rsid w:val="00141B52"/>
    <w:rsid w:val="001554DF"/>
    <w:rsid w:val="00160BCE"/>
    <w:rsid w:val="00164B44"/>
    <w:rsid w:val="00172E93"/>
    <w:rsid w:val="0017644B"/>
    <w:rsid w:val="00183EC5"/>
    <w:rsid w:val="00187F75"/>
    <w:rsid w:val="00187FAB"/>
    <w:rsid w:val="00195A38"/>
    <w:rsid w:val="001968AF"/>
    <w:rsid w:val="001C44DA"/>
    <w:rsid w:val="001E0062"/>
    <w:rsid w:val="001E173D"/>
    <w:rsid w:val="001E30FF"/>
    <w:rsid w:val="001E62C0"/>
    <w:rsid w:val="001F1587"/>
    <w:rsid w:val="00200D64"/>
    <w:rsid w:val="002233A3"/>
    <w:rsid w:val="002572E3"/>
    <w:rsid w:val="00272165"/>
    <w:rsid w:val="0027441F"/>
    <w:rsid w:val="002861CF"/>
    <w:rsid w:val="0028634B"/>
    <w:rsid w:val="00287100"/>
    <w:rsid w:val="002913E0"/>
    <w:rsid w:val="00293917"/>
    <w:rsid w:val="00296E34"/>
    <w:rsid w:val="00297234"/>
    <w:rsid w:val="002A01AE"/>
    <w:rsid w:val="002A71A1"/>
    <w:rsid w:val="002B62C9"/>
    <w:rsid w:val="002C3B3F"/>
    <w:rsid w:val="002C4478"/>
    <w:rsid w:val="002C5917"/>
    <w:rsid w:val="002C5B77"/>
    <w:rsid w:val="002C5EFE"/>
    <w:rsid w:val="002D0518"/>
    <w:rsid w:val="002D67CB"/>
    <w:rsid w:val="0030043D"/>
    <w:rsid w:val="00303D35"/>
    <w:rsid w:val="00311273"/>
    <w:rsid w:val="00314158"/>
    <w:rsid w:val="00314FA7"/>
    <w:rsid w:val="00316012"/>
    <w:rsid w:val="00316CBC"/>
    <w:rsid w:val="00331243"/>
    <w:rsid w:val="00333059"/>
    <w:rsid w:val="003374B5"/>
    <w:rsid w:val="003401D6"/>
    <w:rsid w:val="00341F92"/>
    <w:rsid w:val="00352F94"/>
    <w:rsid w:val="00355BFE"/>
    <w:rsid w:val="00360CC6"/>
    <w:rsid w:val="00364330"/>
    <w:rsid w:val="003663AF"/>
    <w:rsid w:val="00372AAA"/>
    <w:rsid w:val="0038007F"/>
    <w:rsid w:val="0038688D"/>
    <w:rsid w:val="003A68A9"/>
    <w:rsid w:val="003B429B"/>
    <w:rsid w:val="003B52FE"/>
    <w:rsid w:val="003B539E"/>
    <w:rsid w:val="003C1E52"/>
    <w:rsid w:val="003D7165"/>
    <w:rsid w:val="003E4D77"/>
    <w:rsid w:val="003E703C"/>
    <w:rsid w:val="003F055B"/>
    <w:rsid w:val="003F5A72"/>
    <w:rsid w:val="003F78E0"/>
    <w:rsid w:val="00401059"/>
    <w:rsid w:val="004047B7"/>
    <w:rsid w:val="004171A9"/>
    <w:rsid w:val="00420241"/>
    <w:rsid w:val="00422A2E"/>
    <w:rsid w:val="004236D2"/>
    <w:rsid w:val="00424F31"/>
    <w:rsid w:val="0042692A"/>
    <w:rsid w:val="0043483B"/>
    <w:rsid w:val="00434AC9"/>
    <w:rsid w:val="00436B95"/>
    <w:rsid w:val="00436E2D"/>
    <w:rsid w:val="0043722D"/>
    <w:rsid w:val="00437C00"/>
    <w:rsid w:val="00440334"/>
    <w:rsid w:val="004435CA"/>
    <w:rsid w:val="0046145C"/>
    <w:rsid w:val="00467B38"/>
    <w:rsid w:val="00472119"/>
    <w:rsid w:val="00475438"/>
    <w:rsid w:val="004811AD"/>
    <w:rsid w:val="00485DF4"/>
    <w:rsid w:val="004878B8"/>
    <w:rsid w:val="00493AFF"/>
    <w:rsid w:val="0049629D"/>
    <w:rsid w:val="004A4938"/>
    <w:rsid w:val="004A5081"/>
    <w:rsid w:val="004B1D13"/>
    <w:rsid w:val="004B7117"/>
    <w:rsid w:val="004C1ABE"/>
    <w:rsid w:val="004C1DA7"/>
    <w:rsid w:val="004C5710"/>
    <w:rsid w:val="004C655F"/>
    <w:rsid w:val="004C6902"/>
    <w:rsid w:val="004D1788"/>
    <w:rsid w:val="004D4B9E"/>
    <w:rsid w:val="004E115C"/>
    <w:rsid w:val="005064D5"/>
    <w:rsid w:val="00507420"/>
    <w:rsid w:val="00512114"/>
    <w:rsid w:val="00521D9D"/>
    <w:rsid w:val="00523FB8"/>
    <w:rsid w:val="005553E8"/>
    <w:rsid w:val="005701B5"/>
    <w:rsid w:val="005757B8"/>
    <w:rsid w:val="005A5B73"/>
    <w:rsid w:val="005A64CE"/>
    <w:rsid w:val="005A761C"/>
    <w:rsid w:val="005A762A"/>
    <w:rsid w:val="005B096E"/>
    <w:rsid w:val="005B5AE5"/>
    <w:rsid w:val="005B6A0B"/>
    <w:rsid w:val="005C35C8"/>
    <w:rsid w:val="005C5DB4"/>
    <w:rsid w:val="005E1952"/>
    <w:rsid w:val="005E24F5"/>
    <w:rsid w:val="005E419C"/>
    <w:rsid w:val="005E42AC"/>
    <w:rsid w:val="005F37FF"/>
    <w:rsid w:val="005F752D"/>
    <w:rsid w:val="00601FC8"/>
    <w:rsid w:val="006023A8"/>
    <w:rsid w:val="006057F4"/>
    <w:rsid w:val="006072D4"/>
    <w:rsid w:val="0061170E"/>
    <w:rsid w:val="006270B8"/>
    <w:rsid w:val="00631035"/>
    <w:rsid w:val="006365A5"/>
    <w:rsid w:val="006414DC"/>
    <w:rsid w:val="00641988"/>
    <w:rsid w:val="00643867"/>
    <w:rsid w:val="00646BC3"/>
    <w:rsid w:val="00647146"/>
    <w:rsid w:val="006471A5"/>
    <w:rsid w:val="00657298"/>
    <w:rsid w:val="006600D3"/>
    <w:rsid w:val="00662A2E"/>
    <w:rsid w:val="00663870"/>
    <w:rsid w:val="006721F4"/>
    <w:rsid w:val="00672B5A"/>
    <w:rsid w:val="00674B92"/>
    <w:rsid w:val="006762AE"/>
    <w:rsid w:val="00680238"/>
    <w:rsid w:val="00685657"/>
    <w:rsid w:val="0069701E"/>
    <w:rsid w:val="006A1F7F"/>
    <w:rsid w:val="006A6A0C"/>
    <w:rsid w:val="006B57C6"/>
    <w:rsid w:val="006C019D"/>
    <w:rsid w:val="006C1AF0"/>
    <w:rsid w:val="006C35A4"/>
    <w:rsid w:val="006C6C01"/>
    <w:rsid w:val="006D3814"/>
    <w:rsid w:val="006D51FD"/>
    <w:rsid w:val="006F006B"/>
    <w:rsid w:val="007007CD"/>
    <w:rsid w:val="007054D2"/>
    <w:rsid w:val="00706C8D"/>
    <w:rsid w:val="00706E15"/>
    <w:rsid w:val="00710210"/>
    <w:rsid w:val="007160D6"/>
    <w:rsid w:val="007305AC"/>
    <w:rsid w:val="00733405"/>
    <w:rsid w:val="00741068"/>
    <w:rsid w:val="00745B00"/>
    <w:rsid w:val="00746604"/>
    <w:rsid w:val="00757D22"/>
    <w:rsid w:val="007675C2"/>
    <w:rsid w:val="007900D1"/>
    <w:rsid w:val="0079345B"/>
    <w:rsid w:val="007944AB"/>
    <w:rsid w:val="007B0047"/>
    <w:rsid w:val="007B53EA"/>
    <w:rsid w:val="007B6F59"/>
    <w:rsid w:val="007C3570"/>
    <w:rsid w:val="007C404A"/>
    <w:rsid w:val="007C7F07"/>
    <w:rsid w:val="00826A87"/>
    <w:rsid w:val="00827830"/>
    <w:rsid w:val="00834D6C"/>
    <w:rsid w:val="00836FEB"/>
    <w:rsid w:val="008550C4"/>
    <w:rsid w:val="00856924"/>
    <w:rsid w:val="00857270"/>
    <w:rsid w:val="00871563"/>
    <w:rsid w:val="00883306"/>
    <w:rsid w:val="00884407"/>
    <w:rsid w:val="00892FBD"/>
    <w:rsid w:val="008A2860"/>
    <w:rsid w:val="008C260E"/>
    <w:rsid w:val="008C27A0"/>
    <w:rsid w:val="008D6F7B"/>
    <w:rsid w:val="008E0289"/>
    <w:rsid w:val="008E128C"/>
    <w:rsid w:val="008E17BA"/>
    <w:rsid w:val="008E3B83"/>
    <w:rsid w:val="008E5E1D"/>
    <w:rsid w:val="008E602C"/>
    <w:rsid w:val="008E6DD7"/>
    <w:rsid w:val="008F601F"/>
    <w:rsid w:val="008F7311"/>
    <w:rsid w:val="00903064"/>
    <w:rsid w:val="00912B72"/>
    <w:rsid w:val="00913496"/>
    <w:rsid w:val="0091528D"/>
    <w:rsid w:val="009218A5"/>
    <w:rsid w:val="00922596"/>
    <w:rsid w:val="00923C75"/>
    <w:rsid w:val="0092491F"/>
    <w:rsid w:val="00925696"/>
    <w:rsid w:val="009317CE"/>
    <w:rsid w:val="00933DF3"/>
    <w:rsid w:val="00941056"/>
    <w:rsid w:val="00942427"/>
    <w:rsid w:val="00952CD2"/>
    <w:rsid w:val="0096029C"/>
    <w:rsid w:val="009A2776"/>
    <w:rsid w:val="009A7545"/>
    <w:rsid w:val="009C14D3"/>
    <w:rsid w:val="009C2195"/>
    <w:rsid w:val="009D1EFD"/>
    <w:rsid w:val="009D7D1C"/>
    <w:rsid w:val="009E46B0"/>
    <w:rsid w:val="009F41F7"/>
    <w:rsid w:val="009F4B04"/>
    <w:rsid w:val="009F54AC"/>
    <w:rsid w:val="009F5988"/>
    <w:rsid w:val="00A00CD0"/>
    <w:rsid w:val="00A02363"/>
    <w:rsid w:val="00A166A0"/>
    <w:rsid w:val="00A20844"/>
    <w:rsid w:val="00A21131"/>
    <w:rsid w:val="00A40355"/>
    <w:rsid w:val="00A47985"/>
    <w:rsid w:val="00A543EA"/>
    <w:rsid w:val="00A55943"/>
    <w:rsid w:val="00A6258E"/>
    <w:rsid w:val="00A648BE"/>
    <w:rsid w:val="00A70FDD"/>
    <w:rsid w:val="00A72AB9"/>
    <w:rsid w:val="00A80F0A"/>
    <w:rsid w:val="00A8690D"/>
    <w:rsid w:val="00A92378"/>
    <w:rsid w:val="00AA0E00"/>
    <w:rsid w:val="00AA52AB"/>
    <w:rsid w:val="00AA5BF3"/>
    <w:rsid w:val="00AB0681"/>
    <w:rsid w:val="00AB2879"/>
    <w:rsid w:val="00AC5FB1"/>
    <w:rsid w:val="00AD0DDD"/>
    <w:rsid w:val="00AD1502"/>
    <w:rsid w:val="00AD2A57"/>
    <w:rsid w:val="00AE4CBF"/>
    <w:rsid w:val="00AF1A1B"/>
    <w:rsid w:val="00B11599"/>
    <w:rsid w:val="00B16EAA"/>
    <w:rsid w:val="00B171D0"/>
    <w:rsid w:val="00B216A2"/>
    <w:rsid w:val="00B300E5"/>
    <w:rsid w:val="00B30CBB"/>
    <w:rsid w:val="00B32465"/>
    <w:rsid w:val="00B35043"/>
    <w:rsid w:val="00B5096E"/>
    <w:rsid w:val="00B56D47"/>
    <w:rsid w:val="00B57892"/>
    <w:rsid w:val="00B578A1"/>
    <w:rsid w:val="00B609D9"/>
    <w:rsid w:val="00B62A89"/>
    <w:rsid w:val="00B67E11"/>
    <w:rsid w:val="00B71BBC"/>
    <w:rsid w:val="00B73ABF"/>
    <w:rsid w:val="00B848C5"/>
    <w:rsid w:val="00B9458E"/>
    <w:rsid w:val="00BA63D6"/>
    <w:rsid w:val="00BB4D52"/>
    <w:rsid w:val="00BC3B44"/>
    <w:rsid w:val="00BC437F"/>
    <w:rsid w:val="00BC6F96"/>
    <w:rsid w:val="00BC7813"/>
    <w:rsid w:val="00BE1A6C"/>
    <w:rsid w:val="00BE6876"/>
    <w:rsid w:val="00C003C0"/>
    <w:rsid w:val="00C1090F"/>
    <w:rsid w:val="00C11399"/>
    <w:rsid w:val="00C120E5"/>
    <w:rsid w:val="00C121F7"/>
    <w:rsid w:val="00C21A21"/>
    <w:rsid w:val="00C23559"/>
    <w:rsid w:val="00C253A4"/>
    <w:rsid w:val="00C255A6"/>
    <w:rsid w:val="00C4354F"/>
    <w:rsid w:val="00C4723A"/>
    <w:rsid w:val="00C549DD"/>
    <w:rsid w:val="00C56EB6"/>
    <w:rsid w:val="00C71455"/>
    <w:rsid w:val="00C736E1"/>
    <w:rsid w:val="00C76362"/>
    <w:rsid w:val="00C839B1"/>
    <w:rsid w:val="00C91EF0"/>
    <w:rsid w:val="00CA03AC"/>
    <w:rsid w:val="00CA27E3"/>
    <w:rsid w:val="00CA2E59"/>
    <w:rsid w:val="00CA4DE4"/>
    <w:rsid w:val="00CA6DFB"/>
    <w:rsid w:val="00CB11C7"/>
    <w:rsid w:val="00CB3A6A"/>
    <w:rsid w:val="00CC05E7"/>
    <w:rsid w:val="00CC0DBF"/>
    <w:rsid w:val="00CC43EA"/>
    <w:rsid w:val="00CC48D6"/>
    <w:rsid w:val="00CD0838"/>
    <w:rsid w:val="00CD3CD3"/>
    <w:rsid w:val="00CD437C"/>
    <w:rsid w:val="00D17DFE"/>
    <w:rsid w:val="00D230EF"/>
    <w:rsid w:val="00D24EB9"/>
    <w:rsid w:val="00D270A7"/>
    <w:rsid w:val="00D372A5"/>
    <w:rsid w:val="00D40C72"/>
    <w:rsid w:val="00D4272B"/>
    <w:rsid w:val="00D429CD"/>
    <w:rsid w:val="00D44B02"/>
    <w:rsid w:val="00D53D10"/>
    <w:rsid w:val="00D5413D"/>
    <w:rsid w:val="00D5578B"/>
    <w:rsid w:val="00D66357"/>
    <w:rsid w:val="00D73E2C"/>
    <w:rsid w:val="00D80C8B"/>
    <w:rsid w:val="00D86694"/>
    <w:rsid w:val="00D90E67"/>
    <w:rsid w:val="00D94F37"/>
    <w:rsid w:val="00DA613F"/>
    <w:rsid w:val="00DB2F52"/>
    <w:rsid w:val="00DC03F6"/>
    <w:rsid w:val="00DC1339"/>
    <w:rsid w:val="00DC1DA1"/>
    <w:rsid w:val="00DC2F78"/>
    <w:rsid w:val="00DD3346"/>
    <w:rsid w:val="00DE3034"/>
    <w:rsid w:val="00DE383A"/>
    <w:rsid w:val="00DE47A0"/>
    <w:rsid w:val="00DE5627"/>
    <w:rsid w:val="00E11B89"/>
    <w:rsid w:val="00E11FB6"/>
    <w:rsid w:val="00E258A8"/>
    <w:rsid w:val="00E375AF"/>
    <w:rsid w:val="00E4240F"/>
    <w:rsid w:val="00E46D5A"/>
    <w:rsid w:val="00E62D48"/>
    <w:rsid w:val="00E870F6"/>
    <w:rsid w:val="00E96F6C"/>
    <w:rsid w:val="00EA0627"/>
    <w:rsid w:val="00EA1563"/>
    <w:rsid w:val="00EC0176"/>
    <w:rsid w:val="00EC19FA"/>
    <w:rsid w:val="00EC4B0D"/>
    <w:rsid w:val="00ED3899"/>
    <w:rsid w:val="00EE32B0"/>
    <w:rsid w:val="00EE6040"/>
    <w:rsid w:val="00EE72D3"/>
    <w:rsid w:val="00EF4912"/>
    <w:rsid w:val="00EF5455"/>
    <w:rsid w:val="00EF6C7C"/>
    <w:rsid w:val="00F17FB8"/>
    <w:rsid w:val="00F3440B"/>
    <w:rsid w:val="00F50AAE"/>
    <w:rsid w:val="00F5503A"/>
    <w:rsid w:val="00F6324A"/>
    <w:rsid w:val="00F949AA"/>
    <w:rsid w:val="00F95EC2"/>
    <w:rsid w:val="00FA70CE"/>
    <w:rsid w:val="00FB1372"/>
    <w:rsid w:val="00FB4CD3"/>
    <w:rsid w:val="00FC1E49"/>
    <w:rsid w:val="00FD0905"/>
    <w:rsid w:val="00FD0987"/>
    <w:rsid w:val="00FD1620"/>
    <w:rsid w:val="00FD2918"/>
    <w:rsid w:val="00FD55F7"/>
    <w:rsid w:val="00FE0EC9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47203"/>
  <w15:chartTrackingRefBased/>
  <w15:docId w15:val="{5905B24A-F7D1-4DF8-AFA7-C2A0A985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4E1D"/>
    <w:pPr>
      <w:suppressAutoHyphens/>
    </w:pPr>
    <w:rPr>
      <w:rFonts w:eastAsia="Times New Roman"/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rsid w:val="000C4E1D"/>
    <w:pPr>
      <w:keepNext/>
      <w:tabs>
        <w:tab w:val="num" w:pos="0"/>
      </w:tabs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0C4E1D"/>
    <w:pPr>
      <w:keepNext/>
      <w:tabs>
        <w:tab w:val="num" w:pos="0"/>
      </w:tabs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0C4E1D"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0C4E1D"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0C4E1D"/>
    <w:rPr>
      <w:rFonts w:eastAsia="Times New Roman" w:cs="Times New Roman"/>
      <w:b/>
      <w:caps/>
      <w:spacing w:val="20"/>
      <w:szCs w:val="20"/>
      <w:lang w:eastAsia="ar-SA"/>
    </w:rPr>
  </w:style>
  <w:style w:type="character" w:customStyle="1" w:styleId="Antrat2Diagrama">
    <w:name w:val="Antraštė 2 Diagrama"/>
    <w:link w:val="Antrat2"/>
    <w:rsid w:val="000C4E1D"/>
    <w:rPr>
      <w:rFonts w:eastAsia="Times New Roman" w:cs="Times New Roman"/>
      <w:b/>
      <w:bCs/>
      <w:szCs w:val="24"/>
      <w:lang w:eastAsia="ar-SA"/>
    </w:rPr>
  </w:style>
  <w:style w:type="character" w:customStyle="1" w:styleId="Antrat3Diagrama">
    <w:name w:val="Antraštė 3 Diagrama"/>
    <w:link w:val="Antrat3"/>
    <w:rsid w:val="000C4E1D"/>
    <w:rPr>
      <w:rFonts w:eastAsia="Times New Roman" w:cs="Times New Roman"/>
      <w:b/>
      <w:sz w:val="26"/>
      <w:szCs w:val="26"/>
      <w:lang w:eastAsia="ar-SA"/>
    </w:rPr>
  </w:style>
  <w:style w:type="character" w:customStyle="1" w:styleId="Antrat5Diagrama">
    <w:name w:val="Antraštė 5 Diagrama"/>
    <w:link w:val="Antrat5"/>
    <w:rsid w:val="000C4E1D"/>
    <w:rPr>
      <w:rFonts w:eastAsia="Times New Roman" w:cs="Times New Roman"/>
      <w:sz w:val="26"/>
      <w:szCs w:val="26"/>
    </w:rPr>
  </w:style>
  <w:style w:type="character" w:customStyle="1" w:styleId="Absatz-Standardschriftart">
    <w:name w:val="Absatz-Standardschriftart"/>
    <w:rsid w:val="000C4E1D"/>
  </w:style>
  <w:style w:type="character" w:customStyle="1" w:styleId="Numatytasispastraiposriftas1">
    <w:name w:val="Numatytasis pastraipos šriftas1"/>
    <w:rsid w:val="000C4E1D"/>
  </w:style>
  <w:style w:type="character" w:customStyle="1" w:styleId="WW8Num1z0">
    <w:name w:val="WW8Num1z0"/>
    <w:rsid w:val="000C4E1D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sid w:val="000C4E1D"/>
    <w:rPr>
      <w:b w:val="0"/>
      <w:i w:val="0"/>
    </w:rPr>
  </w:style>
  <w:style w:type="character" w:customStyle="1" w:styleId="WW8Num2z0">
    <w:name w:val="WW8Num2z0"/>
    <w:rsid w:val="000C4E1D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sid w:val="000C4E1D"/>
    <w:rPr>
      <w:b w:val="0"/>
      <w:i w:val="0"/>
    </w:rPr>
  </w:style>
  <w:style w:type="character" w:customStyle="1" w:styleId="WW8Num6z0">
    <w:name w:val="WW8Num6z0"/>
    <w:rsid w:val="000C4E1D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sid w:val="000C4E1D"/>
    <w:rPr>
      <w:b w:val="0"/>
      <w:i w:val="0"/>
    </w:rPr>
  </w:style>
  <w:style w:type="character" w:customStyle="1" w:styleId="WW8Num12z0">
    <w:name w:val="WW8Num12z0"/>
    <w:rsid w:val="000C4E1D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sid w:val="000C4E1D"/>
    <w:rPr>
      <w:b w:val="0"/>
      <w:i w:val="0"/>
    </w:rPr>
  </w:style>
  <w:style w:type="character" w:customStyle="1" w:styleId="WW8Num13z0">
    <w:name w:val="WW8Num13z0"/>
    <w:rsid w:val="000C4E1D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sid w:val="000C4E1D"/>
    <w:rPr>
      <w:b w:val="0"/>
      <w:i w:val="0"/>
    </w:rPr>
  </w:style>
  <w:style w:type="character" w:customStyle="1" w:styleId="WW8Num21z0">
    <w:name w:val="WW8Num21z0"/>
    <w:rsid w:val="000C4E1D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sid w:val="000C4E1D"/>
    <w:rPr>
      <w:b w:val="0"/>
      <w:i w:val="0"/>
    </w:rPr>
  </w:style>
  <w:style w:type="character" w:customStyle="1" w:styleId="WW8Num22z0">
    <w:name w:val="WW8Num22z0"/>
    <w:rsid w:val="000C4E1D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sid w:val="000C4E1D"/>
    <w:rPr>
      <w:b w:val="0"/>
      <w:i w:val="0"/>
    </w:rPr>
  </w:style>
  <w:style w:type="character" w:customStyle="1" w:styleId="WW8Num24z0">
    <w:name w:val="WW8Num24z0"/>
    <w:rsid w:val="000C4E1D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sid w:val="000C4E1D"/>
    <w:rPr>
      <w:b w:val="0"/>
      <w:i w:val="0"/>
    </w:rPr>
  </w:style>
  <w:style w:type="character" w:customStyle="1" w:styleId="WW8Num28z0">
    <w:name w:val="WW8Num28z0"/>
    <w:rsid w:val="000C4E1D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sid w:val="000C4E1D"/>
    <w:rPr>
      <w:b w:val="0"/>
      <w:i w:val="0"/>
    </w:rPr>
  </w:style>
  <w:style w:type="character" w:customStyle="1" w:styleId="WW8Num29z0">
    <w:name w:val="WW8Num29z0"/>
    <w:rsid w:val="000C4E1D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sid w:val="000C4E1D"/>
    <w:rPr>
      <w:b w:val="0"/>
      <w:i w:val="0"/>
    </w:rPr>
  </w:style>
  <w:style w:type="character" w:customStyle="1" w:styleId="WW8Num30z0">
    <w:name w:val="WW8Num30z0"/>
    <w:rsid w:val="000C4E1D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sid w:val="000C4E1D"/>
    <w:rPr>
      <w:b w:val="0"/>
      <w:i w:val="0"/>
    </w:rPr>
  </w:style>
  <w:style w:type="character" w:customStyle="1" w:styleId="WW8Num32z0">
    <w:name w:val="WW8Num32z0"/>
    <w:rsid w:val="000C4E1D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sid w:val="000C4E1D"/>
    <w:rPr>
      <w:b w:val="0"/>
      <w:i w:val="0"/>
    </w:rPr>
  </w:style>
  <w:style w:type="character" w:customStyle="1" w:styleId="WW-Numatytasispastraiposriftas">
    <w:name w:val="WW-Numatytasis pastraipos šriftas"/>
    <w:rsid w:val="000C4E1D"/>
  </w:style>
  <w:style w:type="character" w:styleId="Hipersaitas">
    <w:name w:val="Hyperlink"/>
    <w:semiHidden/>
    <w:rsid w:val="000C4E1D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rsid w:val="000C4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0C4E1D"/>
    <w:pPr>
      <w:jc w:val="both"/>
    </w:pPr>
    <w:rPr>
      <w:lang w:val="lt-LT"/>
    </w:rPr>
  </w:style>
  <w:style w:type="character" w:customStyle="1" w:styleId="PagrindinistekstasDiagrama">
    <w:name w:val="Pagrindinis tekstas Diagrama"/>
    <w:link w:val="Pagrindinistekstas"/>
    <w:rsid w:val="000C4E1D"/>
    <w:rPr>
      <w:rFonts w:eastAsia="Times New Roman" w:cs="Times New Roman"/>
      <w:szCs w:val="24"/>
      <w:lang w:eastAsia="ar-SA"/>
    </w:rPr>
  </w:style>
  <w:style w:type="paragraph" w:styleId="Antrat">
    <w:name w:val="caption"/>
    <w:basedOn w:val="prastasis"/>
    <w:qFormat/>
    <w:rsid w:val="000C4E1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rsid w:val="000C4E1D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rsid w:val="000C4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rsid w:val="000C4E1D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rsid w:val="000C4E1D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rsid w:val="000C4E1D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character" w:customStyle="1" w:styleId="AntratsDiagrama">
    <w:name w:val="Antraštės Diagrama"/>
    <w:link w:val="Antrats"/>
    <w:uiPriority w:val="99"/>
    <w:rsid w:val="000C4E1D"/>
    <w:rPr>
      <w:rFonts w:ascii="Arial" w:eastAsia="Times New Roman" w:hAnsi="Arial" w:cs="Times New Roman"/>
      <w:sz w:val="22"/>
      <w:szCs w:val="20"/>
      <w:lang w:val="en-US" w:eastAsia="ar-SA"/>
    </w:rPr>
  </w:style>
  <w:style w:type="paragraph" w:styleId="Porat">
    <w:name w:val="footer"/>
    <w:basedOn w:val="prastasis"/>
    <w:link w:val="PoratDiagrama"/>
    <w:uiPriority w:val="99"/>
    <w:rsid w:val="000C4E1D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character" w:customStyle="1" w:styleId="PoratDiagrama">
    <w:name w:val="Poraštė Diagrama"/>
    <w:link w:val="Porat"/>
    <w:uiPriority w:val="99"/>
    <w:rsid w:val="000C4E1D"/>
    <w:rPr>
      <w:rFonts w:ascii="Arial" w:eastAsia="Times New Roman" w:hAnsi="Arial" w:cs="Times New Roman"/>
      <w:sz w:val="22"/>
      <w:szCs w:val="20"/>
      <w:lang w:val="en-US" w:eastAsia="ar-SA"/>
    </w:rPr>
  </w:style>
  <w:style w:type="paragraph" w:customStyle="1" w:styleId="HTMLiankstoformatuotas1">
    <w:name w:val="HTML iš anksto formatuotas1"/>
    <w:basedOn w:val="prastasis"/>
    <w:rsid w:val="000C4E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0C4E1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C4E1D"/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Lentelsturinys">
    <w:name w:val="Lentelės turinys"/>
    <w:basedOn w:val="prastasis"/>
    <w:rsid w:val="000C4E1D"/>
    <w:pPr>
      <w:suppressLineNumbers/>
    </w:pPr>
  </w:style>
  <w:style w:type="paragraph" w:customStyle="1" w:styleId="Lentelsantrat">
    <w:name w:val="Lentelės antraštė"/>
    <w:basedOn w:val="Lentelsturinys"/>
    <w:rsid w:val="000C4E1D"/>
    <w:pPr>
      <w:jc w:val="center"/>
    </w:pPr>
    <w:rPr>
      <w:b/>
      <w:bCs/>
    </w:rPr>
  </w:style>
  <w:style w:type="character" w:styleId="Perirtashipersaitas">
    <w:name w:val="FollowedHyperlink"/>
    <w:semiHidden/>
    <w:rsid w:val="000C4E1D"/>
    <w:rPr>
      <w:color w:val="800080"/>
      <w:u w:val="single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0C4E1D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rsid w:val="000C4E1D"/>
    <w:rPr>
      <w:rFonts w:eastAsia="Times New Roman" w:cs="Times New Roman"/>
      <w:szCs w:val="24"/>
      <w:lang w:val="en-GB" w:eastAsia="ar-SA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0C4E1D"/>
    <w:rPr>
      <w:rFonts w:eastAsia="Times New Roman" w:cs="Times New Roman"/>
      <w:szCs w:val="24"/>
      <w:lang w:val="en-GB" w:eastAsia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C4E1D"/>
    <w:pPr>
      <w:spacing w:after="120" w:line="480" w:lineRule="auto"/>
      <w:ind w:left="283"/>
    </w:pPr>
  </w:style>
  <w:style w:type="paragraph" w:styleId="Pavadinimas">
    <w:name w:val="Title"/>
    <w:basedOn w:val="prastasis"/>
    <w:link w:val="PavadinimasDiagrama"/>
    <w:qFormat/>
    <w:rsid w:val="000C4E1D"/>
    <w:pPr>
      <w:suppressAutoHyphens w:val="0"/>
      <w:jc w:val="center"/>
    </w:pPr>
    <w:rPr>
      <w:b/>
      <w:sz w:val="28"/>
      <w:szCs w:val="20"/>
      <w:lang w:eastAsia="lt-LT"/>
    </w:rPr>
  </w:style>
  <w:style w:type="character" w:customStyle="1" w:styleId="PavadinimasDiagrama">
    <w:name w:val="Pavadinimas Diagrama"/>
    <w:link w:val="Pavadinimas"/>
    <w:rsid w:val="000C4E1D"/>
    <w:rPr>
      <w:rFonts w:eastAsia="Times New Roman" w:cs="Times New Roman"/>
      <w:b/>
      <w:sz w:val="28"/>
      <w:szCs w:val="20"/>
      <w:lang w:val="en-GB" w:eastAsia="lt-LT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0C4E1D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rsid w:val="000C4E1D"/>
    <w:rPr>
      <w:rFonts w:eastAsia="Times New Roman" w:cs="Times New Roman"/>
      <w:szCs w:val="24"/>
      <w:lang w:val="en-GB" w:eastAsia="ar-SA"/>
    </w:rPr>
  </w:style>
  <w:style w:type="character" w:customStyle="1" w:styleId="HTMLiankstoformatuotasDiagrama">
    <w:name w:val="HTML iš anksto formatuotas Diagrama"/>
    <w:link w:val="HTMLiankstoformatuotas"/>
    <w:semiHidden/>
    <w:rsid w:val="000C4E1D"/>
    <w:rPr>
      <w:rFonts w:ascii="Courier New" w:eastAsia="Times New Roman" w:hAnsi="Courier New" w:cs="Courier New"/>
      <w:sz w:val="20"/>
      <w:szCs w:val="20"/>
      <w:lang w:val="en-US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C4E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t1">
    <w:name w:val="t1"/>
    <w:basedOn w:val="prastasis"/>
    <w:rsid w:val="000C4E1D"/>
    <w:pPr>
      <w:widowControl w:val="0"/>
      <w:suppressAutoHyphens w:val="0"/>
      <w:autoSpaceDE w:val="0"/>
      <w:autoSpaceDN w:val="0"/>
      <w:adjustRightInd w:val="0"/>
    </w:pPr>
    <w:rPr>
      <w:lang w:val="lt-LT" w:eastAsia="lt-LT"/>
    </w:rPr>
  </w:style>
  <w:style w:type="paragraph" w:customStyle="1" w:styleId="DiagramaDiagramaCharCharDiagramaCharCharDiagrama1">
    <w:name w:val="Diagrama Diagrama Char Char Diagrama Char Char Diagrama1"/>
    <w:basedOn w:val="prastasis"/>
    <w:rsid w:val="000C4E1D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0C4E1D"/>
    <w:pPr>
      <w:ind w:left="720"/>
      <w:contextualSpacing/>
    </w:pPr>
  </w:style>
  <w:style w:type="paragraph" w:customStyle="1" w:styleId="tajtip">
    <w:name w:val="tajtip"/>
    <w:basedOn w:val="prastasis"/>
    <w:rsid w:val="000C4E1D"/>
    <w:pPr>
      <w:suppressAutoHyphens w:val="0"/>
      <w:spacing w:before="100" w:beforeAutospacing="1" w:after="100" w:afterAutospacing="1"/>
    </w:pPr>
    <w:rPr>
      <w:lang w:val="lt-LT" w:eastAsia="lt-LT"/>
    </w:rPr>
  </w:style>
  <w:style w:type="character" w:customStyle="1" w:styleId="KomentarotekstasDiagrama">
    <w:name w:val="Komentaro tekstas Diagrama"/>
    <w:link w:val="Komentarotekstas"/>
    <w:semiHidden/>
    <w:rsid w:val="000C4E1D"/>
    <w:rPr>
      <w:rFonts w:eastAsia="Times New Roman" w:cs="Times New Roman"/>
      <w:sz w:val="20"/>
      <w:szCs w:val="20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0C4E1D"/>
    <w:pPr>
      <w:suppressAutoHyphens w:val="0"/>
    </w:pPr>
    <w:rPr>
      <w:sz w:val="20"/>
      <w:szCs w:val="20"/>
      <w:lang w:val="en-US" w:eastAsia="en-US"/>
    </w:rPr>
  </w:style>
  <w:style w:type="paragraph" w:customStyle="1" w:styleId="Pagrindinistekstas1">
    <w:name w:val="Pagrindinis tekstas1"/>
    <w:rsid w:val="000C4E1D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character" w:customStyle="1" w:styleId="KomentarotemaDiagrama">
    <w:name w:val="Komentaro tema Diagrama"/>
    <w:link w:val="Komentarotema"/>
    <w:uiPriority w:val="99"/>
    <w:semiHidden/>
    <w:rsid w:val="000C4E1D"/>
    <w:rPr>
      <w:rFonts w:eastAsia="Times New Roman" w:cs="Times New Roman"/>
      <w:b/>
      <w:bCs/>
      <w:sz w:val="20"/>
      <w:szCs w:val="20"/>
      <w:lang w:val="en-GB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C4E1D"/>
    <w:pPr>
      <w:suppressAutoHyphens/>
    </w:pPr>
    <w:rPr>
      <w:b/>
      <w:bCs/>
      <w:lang w:val="en-GB" w:eastAsia="ar-SA"/>
    </w:rPr>
  </w:style>
  <w:style w:type="paragraph" w:styleId="Betarp">
    <w:name w:val="No Spacing"/>
    <w:uiPriority w:val="1"/>
    <w:qFormat/>
    <w:rsid w:val="000C4E1D"/>
    <w:rPr>
      <w:rFonts w:ascii="Calibri" w:hAnsi="Calibri"/>
      <w:sz w:val="22"/>
      <w:szCs w:val="22"/>
      <w:lang w:eastAsia="en-US"/>
    </w:rPr>
  </w:style>
  <w:style w:type="character" w:styleId="Neapdorotaspaminjimas">
    <w:name w:val="Unresolved Mention"/>
    <w:uiPriority w:val="99"/>
    <w:semiHidden/>
    <w:unhideWhenUsed/>
    <w:rsid w:val="00D270A7"/>
    <w:rPr>
      <w:color w:val="605E5C"/>
      <w:shd w:val="clear" w:color="auto" w:fill="E1DFDD"/>
    </w:rPr>
  </w:style>
  <w:style w:type="character" w:styleId="Komentaronuoroda">
    <w:name w:val="annotation reference"/>
    <w:semiHidden/>
    <w:unhideWhenUsed/>
    <w:rsid w:val="00FB13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20af1605c6674cb49d8301eef09ffd07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AC234-5D8A-41F9-948E-50B0A417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20af1605c6674cb49d8301eef09ffd07.dot</Template>
  <TotalTime>1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LAZDIJŲ RAJONO SAVIVALDYBĖS MOKSLEIVIŲ IR STUDENTŲ UŽIMTUMO DIDINIMO 2022 METŲ PROGRAMOS VYKDYMO TVARKOS APRAŠO PATVIRTINIMO</vt:lpstr>
      <vt:lpstr>DĖL LAZDIJŲ RAJONO SAVIVALDYBĖS MOKSLEIVIŲ IR STUDENTŲ UŽIMTUMO DIDINIMO 2021 METŲ PROGRAMOS VYKDYMO TVARKOS APRAŠO PATVIRTINIMO</vt:lpstr>
    </vt:vector>
  </TitlesOfParts>
  <Manager>2022-05-26</Manager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MOKSLEIVIŲ IR STUDENTŲ UŽIMTUMO DIDINIMO 2022 METŲ PROGRAMOS VYKDYMO TVARKOS APRAŠO PATVIRTINIMO</dc:title>
  <dc:subject>10V-586</dc:subject>
  <dc:creator>LAZDIJŲ RAJONO SAVIVALDYBĖS ADMINISTRACIJOS DIREKTORIUS</dc:creator>
  <cp:keywords/>
  <dc:description/>
  <cp:lastModifiedBy>Danguolė Barauskienė</cp:lastModifiedBy>
  <cp:revision>2</cp:revision>
  <cp:lastPrinted>2022-05-26T07:38:00Z</cp:lastPrinted>
  <dcterms:created xsi:type="dcterms:W3CDTF">2023-05-18T10:30:00Z</dcterms:created>
  <dcterms:modified xsi:type="dcterms:W3CDTF">2023-05-18T10:30:00Z</dcterms:modified>
  <cp:category>Įsakymas</cp:category>
</cp:coreProperties>
</file>