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6586" w14:textId="3BE3048F" w:rsidR="001758E1" w:rsidRDefault="00673B05" w:rsidP="00843197">
      <w:pPr>
        <w:jc w:val="center"/>
        <w:rPr>
          <w:sz w:val="20"/>
        </w:rPr>
      </w:pPr>
      <w:r w:rsidRPr="00662272">
        <w:rPr>
          <w:noProof/>
          <w:sz w:val="20"/>
          <w:lang w:eastAsia="lt-LT"/>
        </w:rPr>
        <w:drawing>
          <wp:inline distT="0" distB="0" distL="0" distR="0" wp14:anchorId="67DEA1A4" wp14:editId="08FBB889">
            <wp:extent cx="709295" cy="79248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3D072" w14:textId="77777777" w:rsidR="001758E1" w:rsidRPr="0052593C" w:rsidRDefault="001758E1" w:rsidP="00843197">
      <w:pPr>
        <w:jc w:val="center"/>
        <w:rPr>
          <w:b/>
        </w:rPr>
      </w:pPr>
      <w:r w:rsidRPr="0052593C">
        <w:rPr>
          <w:b/>
        </w:rPr>
        <w:t>LAZDIJŲ RAJONO SAVIVALDYBĖS MERAS</w:t>
      </w:r>
    </w:p>
    <w:p w14:paraId="30E08E8A" w14:textId="77777777" w:rsidR="001758E1" w:rsidRDefault="001758E1" w:rsidP="00843197">
      <w:pPr>
        <w:jc w:val="center"/>
      </w:pPr>
    </w:p>
    <w:p w14:paraId="31C917E7" w14:textId="77777777" w:rsidR="001758E1" w:rsidRPr="0052593C" w:rsidRDefault="001758E1" w:rsidP="00843197">
      <w:pPr>
        <w:pStyle w:val="Antrat1"/>
        <w:tabs>
          <w:tab w:val="left" w:pos="0"/>
        </w:tabs>
        <w:rPr>
          <w:rFonts w:ascii="Times New Roman" w:hAnsi="Times New Roman"/>
        </w:rPr>
      </w:pPr>
      <w:r w:rsidRPr="0052593C">
        <w:rPr>
          <w:rFonts w:ascii="Times New Roman" w:hAnsi="Times New Roman"/>
        </w:rPr>
        <w:t>POTVARKIS</w:t>
      </w:r>
    </w:p>
    <w:p w14:paraId="0AA6D59C" w14:textId="03E22DB0" w:rsidR="001758E1" w:rsidRPr="0052593C" w:rsidRDefault="001758E1" w:rsidP="00843197">
      <w:pPr>
        <w:jc w:val="center"/>
        <w:rPr>
          <w:b/>
        </w:rPr>
      </w:pPr>
      <w:r w:rsidRPr="0052593C">
        <w:rPr>
          <w:b/>
        </w:rPr>
        <w:t xml:space="preserve">DĖL </w:t>
      </w:r>
      <w:r w:rsidR="00476573">
        <w:rPr>
          <w:b/>
        </w:rPr>
        <w:t>A</w:t>
      </w:r>
      <w:r w:rsidR="00B27C1D">
        <w:rPr>
          <w:b/>
        </w:rPr>
        <w:t>PŽIŪROS-</w:t>
      </w:r>
      <w:r>
        <w:rPr>
          <w:b/>
        </w:rPr>
        <w:t>KONKURSŲ</w:t>
      </w:r>
      <w:r w:rsidRPr="0052593C">
        <w:rPr>
          <w:b/>
        </w:rPr>
        <w:t xml:space="preserve"> </w:t>
      </w:r>
      <w:r w:rsidR="00345039">
        <w:rPr>
          <w:b/>
        </w:rPr>
        <w:t>ORGANIZAVIMO</w:t>
      </w:r>
    </w:p>
    <w:p w14:paraId="3D5D693C" w14:textId="77777777" w:rsidR="001758E1" w:rsidRDefault="001758E1" w:rsidP="00843197">
      <w:pPr>
        <w:jc w:val="center"/>
        <w:rPr>
          <w:b/>
        </w:rPr>
      </w:pPr>
    </w:p>
    <w:p w14:paraId="439AF90A" w14:textId="77777777" w:rsidR="001758E1" w:rsidRPr="0052593C" w:rsidRDefault="001758E1" w:rsidP="00843197">
      <w:pPr>
        <w:jc w:val="center"/>
        <w:rPr>
          <w:b/>
        </w:rPr>
      </w:pPr>
    </w:p>
    <w:p w14:paraId="2B50D119" w14:textId="7107AD54" w:rsidR="001758E1" w:rsidRPr="0052593C" w:rsidRDefault="001758E1" w:rsidP="00843197">
      <w:pPr>
        <w:jc w:val="center"/>
      </w:pPr>
      <w:r w:rsidRPr="0052593C">
        <w:t>20</w:t>
      </w:r>
      <w:r>
        <w:t>2</w:t>
      </w:r>
      <w:r w:rsidR="00A43935">
        <w:t>1</w:t>
      </w:r>
      <w:r>
        <w:t xml:space="preserve"> m. rug</w:t>
      </w:r>
      <w:r w:rsidR="00B46962">
        <w:t>sėjo</w:t>
      </w:r>
      <w:r w:rsidR="005E6A16">
        <w:t xml:space="preserve"> 15</w:t>
      </w:r>
      <w:r>
        <w:t xml:space="preserve"> d. Nr.</w:t>
      </w:r>
      <w:r w:rsidR="005E6A16">
        <w:t>7V-45</w:t>
      </w:r>
      <w:r>
        <w:t xml:space="preserve"> </w:t>
      </w:r>
    </w:p>
    <w:p w14:paraId="5672651A" w14:textId="77777777" w:rsidR="001758E1" w:rsidRDefault="001758E1" w:rsidP="00843197">
      <w:pPr>
        <w:jc w:val="center"/>
      </w:pPr>
      <w:r>
        <w:t>Lazdijai</w:t>
      </w:r>
    </w:p>
    <w:p w14:paraId="7D9D790C" w14:textId="77777777" w:rsidR="001758E1" w:rsidRPr="0052593C" w:rsidRDefault="001758E1" w:rsidP="001758E1">
      <w:pPr>
        <w:jc w:val="center"/>
      </w:pPr>
    </w:p>
    <w:p w14:paraId="1D39C310" w14:textId="05D0028D" w:rsidR="001758E1" w:rsidRDefault="001758E1" w:rsidP="001758E1">
      <w:pPr>
        <w:spacing w:line="360" w:lineRule="auto"/>
        <w:ind w:firstLine="567"/>
        <w:jc w:val="both"/>
      </w:pPr>
      <w:r w:rsidRPr="0052593C">
        <w:t>Vadovaudamasi Lietuvos Respublikos vietos savivaldos įstatymo 20 straipsnio 4 ir 5 dalimis</w:t>
      </w:r>
      <w:r>
        <w:t xml:space="preserve"> bei</w:t>
      </w:r>
      <w:r w:rsidRPr="0052593C">
        <w:t xml:space="preserve"> </w:t>
      </w:r>
      <w:r>
        <w:t>konkurso ,,Metų ūkis 202</w:t>
      </w:r>
      <w:r w:rsidR="00A43935">
        <w:t>1</w:t>
      </w:r>
      <w:r>
        <w:t>“ nuostatais, patvirtintais Lietuvos ūkininkų sąjungos išplėstinio prezidiumo narių posėdžio 20</w:t>
      </w:r>
      <w:r w:rsidR="00A43935">
        <w:t>21</w:t>
      </w:r>
      <w:r>
        <w:t xml:space="preserve"> m. birželio </w:t>
      </w:r>
      <w:r w:rsidR="00461D47">
        <w:t>1</w:t>
      </w:r>
      <w:r>
        <w:t xml:space="preserve"> d. protokolu Nr. </w:t>
      </w:r>
      <w:r w:rsidR="00461D47">
        <w:t>6</w:t>
      </w:r>
      <w:r>
        <w:t>:</w:t>
      </w:r>
    </w:p>
    <w:p w14:paraId="4BFD0079" w14:textId="77777777" w:rsidR="001758E1" w:rsidRDefault="001758E1" w:rsidP="001758E1">
      <w:pPr>
        <w:spacing w:line="360" w:lineRule="auto"/>
        <w:ind w:firstLine="567"/>
        <w:jc w:val="both"/>
      </w:pPr>
      <w:r>
        <w:t>1. S k e l b i u:</w:t>
      </w:r>
    </w:p>
    <w:p w14:paraId="4407FC9F" w14:textId="6D4AAE77" w:rsidR="001758E1" w:rsidRDefault="001758E1" w:rsidP="001758E1">
      <w:pPr>
        <w:spacing w:line="360" w:lineRule="auto"/>
        <w:ind w:firstLine="567"/>
        <w:jc w:val="both"/>
        <w:rPr>
          <w:bCs/>
        </w:rPr>
      </w:pPr>
      <w:r>
        <w:t>1.1. 202</w:t>
      </w:r>
      <w:r w:rsidR="00A43935">
        <w:t>1</w:t>
      </w:r>
      <w:r>
        <w:t xml:space="preserve"> m. Lazdijų rajono savivaldybės </w:t>
      </w:r>
      <w:r w:rsidR="00DF1CF3">
        <w:rPr>
          <w:bCs/>
        </w:rPr>
        <w:t xml:space="preserve">apžiūrą-konkursą </w:t>
      </w:r>
      <w:r>
        <w:t>„Stipri bendruomenė – kaimo ateitis“, „Už bitininkystės puoselėjimą“,</w:t>
      </w:r>
      <w:r>
        <w:rPr>
          <w:bCs/>
        </w:rPr>
        <w:t xml:space="preserve"> „Gražiausiai tvarkomas vienkiemis“, „Aktyviausiai plėtojama ,,trumpoji maisto grandinė nuo lauko iki stalo“, „Pažangiausias naujakurys“</w:t>
      </w:r>
      <w:r w:rsidR="00D17DE9">
        <w:rPr>
          <w:bCs/>
        </w:rPr>
        <w:t>, ,,Pažangiausias ekologinis ūkis“</w:t>
      </w:r>
      <w:r>
        <w:rPr>
          <w:bCs/>
        </w:rPr>
        <w:t>;</w:t>
      </w:r>
    </w:p>
    <w:p w14:paraId="0173315D" w14:textId="1B817D08" w:rsidR="001758E1" w:rsidRDefault="001758E1" w:rsidP="001758E1">
      <w:pPr>
        <w:spacing w:line="360" w:lineRule="auto"/>
        <w:ind w:firstLine="567"/>
        <w:jc w:val="both"/>
        <w:rPr>
          <w:bCs/>
        </w:rPr>
      </w:pPr>
      <w:r>
        <w:rPr>
          <w:bCs/>
        </w:rPr>
        <w:t>1.2. konkursą ,,Metų ūkis 202</w:t>
      </w:r>
      <w:r w:rsidR="00A43935">
        <w:rPr>
          <w:bCs/>
        </w:rPr>
        <w:t>1</w:t>
      </w:r>
      <w:r>
        <w:rPr>
          <w:bCs/>
        </w:rPr>
        <w:t>“</w:t>
      </w:r>
      <w:r w:rsidR="001007B2">
        <w:rPr>
          <w:bCs/>
        </w:rPr>
        <w:t>;</w:t>
      </w:r>
    </w:p>
    <w:p w14:paraId="3B3968D8" w14:textId="6388B2EA" w:rsidR="0028625C" w:rsidRPr="002330A8" w:rsidRDefault="0028625C" w:rsidP="001758E1">
      <w:pPr>
        <w:spacing w:line="360" w:lineRule="auto"/>
        <w:ind w:firstLine="567"/>
        <w:jc w:val="both"/>
      </w:pPr>
      <w:r>
        <w:rPr>
          <w:bCs/>
        </w:rPr>
        <w:t xml:space="preserve">1.3. </w:t>
      </w:r>
      <w:r w:rsidRPr="00B70A2E">
        <w:t xml:space="preserve">nuotraukų konkursą </w:t>
      </w:r>
      <w:r w:rsidR="001007B2">
        <w:t>,,</w:t>
      </w:r>
      <w:r w:rsidRPr="002330A8">
        <w:t>Mažasis ūkininkas</w:t>
      </w:r>
      <w:r w:rsidR="001007B2">
        <w:t>“</w:t>
      </w:r>
      <w:r w:rsidRPr="002330A8">
        <w:t>.</w:t>
      </w:r>
    </w:p>
    <w:p w14:paraId="2477F8D1" w14:textId="64DB7B3E" w:rsidR="001758E1" w:rsidRDefault="001758E1" w:rsidP="001758E1">
      <w:pPr>
        <w:tabs>
          <w:tab w:val="left" w:pos="720"/>
        </w:tabs>
        <w:spacing w:line="360" w:lineRule="auto"/>
        <w:ind w:firstLine="567"/>
        <w:jc w:val="both"/>
      </w:pPr>
      <w:r>
        <w:t xml:space="preserve">2. </w:t>
      </w:r>
      <w:r w:rsidRPr="0052593C">
        <w:t>S u d a r</w:t>
      </w:r>
      <w:r>
        <w:t xml:space="preserve"> a u </w:t>
      </w:r>
      <w:r w:rsidRPr="0052593C">
        <w:t xml:space="preserve">šios sudėties </w:t>
      </w:r>
      <w:r w:rsidR="00B27C1D">
        <w:t>apžiūros-</w:t>
      </w:r>
      <w:r w:rsidRPr="0052593C">
        <w:t xml:space="preserve">konkursų </w:t>
      </w:r>
      <w:r>
        <w:t>„202</w:t>
      </w:r>
      <w:r w:rsidR="00A43935">
        <w:t>1</w:t>
      </w:r>
      <w:r>
        <w:t xml:space="preserve"> m.</w:t>
      </w:r>
      <w:r>
        <w:rPr>
          <w:bCs/>
        </w:rPr>
        <w:t xml:space="preserve"> </w:t>
      </w:r>
      <w:r>
        <w:t xml:space="preserve">Lazdijų rajono savivaldybės </w:t>
      </w:r>
      <w:r>
        <w:rPr>
          <w:bCs/>
        </w:rPr>
        <w:t xml:space="preserve">apžiūros-konkurso </w:t>
      </w:r>
      <w:r>
        <w:t>„Stipri bendruomenė – kaimo ateitis“, „Už bitininkystės puoselėjimą“,</w:t>
      </w:r>
      <w:r>
        <w:rPr>
          <w:bCs/>
        </w:rPr>
        <w:t xml:space="preserve"> „Gražiausiai tvarkomas vienkiemis“, „Aktyviausiai plėtojama ,,trumpoji maisto grandinė nuo lauko iki stalo“, „Pažangiausias naujakurys“</w:t>
      </w:r>
      <w:r w:rsidR="00E41527">
        <w:rPr>
          <w:bCs/>
        </w:rPr>
        <w:t xml:space="preserve">, konkurso </w:t>
      </w:r>
      <w:r>
        <w:t>,,Metų ūkis 202</w:t>
      </w:r>
      <w:r w:rsidR="004839CA">
        <w:t>1</w:t>
      </w:r>
      <w:r>
        <w:t xml:space="preserve">“ </w:t>
      </w:r>
      <w:r w:rsidR="00E41527">
        <w:t xml:space="preserve">ir nuotraukų konkurso ,,Mažasis ūkininkas“ </w:t>
      </w:r>
      <w:r w:rsidRPr="0052593C">
        <w:t>darbo grupę:</w:t>
      </w:r>
    </w:p>
    <w:p w14:paraId="299140C5" w14:textId="77777777" w:rsidR="0028625C" w:rsidRPr="0052593C" w:rsidRDefault="0028625C" w:rsidP="001758E1">
      <w:pPr>
        <w:tabs>
          <w:tab w:val="left" w:pos="720"/>
        </w:tabs>
        <w:spacing w:line="360" w:lineRule="auto"/>
        <w:ind w:firstLine="567"/>
        <w:jc w:val="both"/>
      </w:pPr>
      <w:r>
        <w:t>2.1. Valdas Petras Mikelionis, Lazdijų rajono savivaldybės mero pavaduotojas;</w:t>
      </w:r>
    </w:p>
    <w:p w14:paraId="446E8D0C" w14:textId="77777777" w:rsidR="00362FA9" w:rsidRDefault="001758E1" w:rsidP="00362FA9">
      <w:pPr>
        <w:tabs>
          <w:tab w:val="left" w:pos="720"/>
        </w:tabs>
        <w:spacing w:line="360" w:lineRule="auto"/>
        <w:ind w:firstLine="567"/>
        <w:jc w:val="both"/>
      </w:pPr>
      <w:r>
        <w:t>2.1. Benius Rūtelionis</w:t>
      </w:r>
      <w:r w:rsidRPr="0052593C">
        <w:t>, Lazdijų rajono savivaldybės</w:t>
      </w:r>
      <w:r>
        <w:t xml:space="preserve"> tarybos narys</w:t>
      </w:r>
      <w:r w:rsidR="0028625C">
        <w:t>;</w:t>
      </w:r>
    </w:p>
    <w:p w14:paraId="6025EA23" w14:textId="77777777" w:rsidR="001758E1" w:rsidRDefault="001758E1" w:rsidP="001758E1">
      <w:pPr>
        <w:tabs>
          <w:tab w:val="left" w:pos="720"/>
        </w:tabs>
        <w:spacing w:line="360" w:lineRule="auto"/>
        <w:ind w:firstLine="567"/>
        <w:jc w:val="both"/>
      </w:pPr>
      <w:r>
        <w:t>2.2.</w:t>
      </w:r>
      <w:r w:rsidR="002330A8" w:rsidRPr="002330A8">
        <w:t xml:space="preserve"> </w:t>
      </w:r>
      <w:r w:rsidR="002330A8">
        <w:t>Valdas Žička</w:t>
      </w:r>
      <w:r w:rsidR="002330A8" w:rsidRPr="0052593C">
        <w:t>, Lazdijų rajono savivaldybės</w:t>
      </w:r>
      <w:r w:rsidR="002330A8">
        <w:t xml:space="preserve"> tarybos narys;</w:t>
      </w:r>
    </w:p>
    <w:p w14:paraId="29942652" w14:textId="77777777" w:rsidR="00362FA9" w:rsidRDefault="00362FA9" w:rsidP="00362FA9">
      <w:pPr>
        <w:tabs>
          <w:tab w:val="left" w:pos="720"/>
        </w:tabs>
        <w:spacing w:line="360" w:lineRule="auto"/>
        <w:ind w:firstLine="567"/>
        <w:jc w:val="both"/>
      </w:pPr>
      <w:r>
        <w:t xml:space="preserve">2.3. </w:t>
      </w:r>
      <w:r w:rsidR="002330A8">
        <w:t>Kęstutis Sujeta, Lazdijų rajono savivaldybės administracijos Kaimo ir žemės ūkio plėtros skyriaus vyr. specialistas, Lietuvos ūkininkų sąjungos Lazdijų skyriaus pirmininkas</w:t>
      </w:r>
      <w:r w:rsidR="00BE0E22">
        <w:t>;</w:t>
      </w:r>
    </w:p>
    <w:p w14:paraId="338ED6F4" w14:textId="77777777" w:rsidR="001758E1" w:rsidRDefault="001758E1" w:rsidP="001758E1">
      <w:pPr>
        <w:tabs>
          <w:tab w:val="left" w:pos="720"/>
        </w:tabs>
        <w:spacing w:line="360" w:lineRule="auto"/>
        <w:ind w:firstLine="567"/>
        <w:jc w:val="both"/>
      </w:pPr>
      <w:r>
        <w:t>2.</w:t>
      </w:r>
      <w:r w:rsidR="00362FA9">
        <w:t>4</w:t>
      </w:r>
      <w:r>
        <w:t xml:space="preserve">. </w:t>
      </w:r>
      <w:r w:rsidR="0028625C">
        <w:t>Saulius Pockevičius</w:t>
      </w:r>
      <w:r>
        <w:t xml:space="preserve">, Lazdijų rajono savivaldybės administracijos </w:t>
      </w:r>
      <w:r w:rsidR="00F57FCA">
        <w:t>Kaimo ir žemės ūkio plėtros skyriaus</w:t>
      </w:r>
      <w:r>
        <w:t xml:space="preserve"> </w:t>
      </w:r>
      <w:r w:rsidR="0028625C">
        <w:t>vyr. specialistas, pavaduojantis skyriaus vedėją;</w:t>
      </w:r>
    </w:p>
    <w:p w14:paraId="09D92D34" w14:textId="77777777" w:rsidR="001758E1" w:rsidRDefault="001758E1" w:rsidP="001758E1">
      <w:pPr>
        <w:tabs>
          <w:tab w:val="left" w:pos="720"/>
        </w:tabs>
        <w:spacing w:line="360" w:lineRule="auto"/>
        <w:ind w:firstLine="567"/>
        <w:jc w:val="both"/>
      </w:pPr>
      <w:r>
        <w:t>2.</w:t>
      </w:r>
      <w:r w:rsidR="00362FA9">
        <w:t>5</w:t>
      </w:r>
      <w:r>
        <w:t>. Alma Palionienė,</w:t>
      </w:r>
      <w:r w:rsidRPr="00237C18">
        <w:t xml:space="preserve"> </w:t>
      </w:r>
      <w:r>
        <w:t xml:space="preserve">Lazdijų rajono savivaldybės administracijos </w:t>
      </w:r>
      <w:r w:rsidR="00F57FCA">
        <w:t xml:space="preserve">Kaimo ir žemės ūkio plėtros skyriaus </w:t>
      </w:r>
      <w:r>
        <w:t xml:space="preserve">vyresnioji raštvedė – </w:t>
      </w:r>
      <w:r w:rsidRPr="00217144">
        <w:t>darbo grupės narė</w:t>
      </w:r>
      <w:r>
        <w:t xml:space="preserve"> ir sekretorė; </w:t>
      </w:r>
    </w:p>
    <w:p w14:paraId="6BA7E035" w14:textId="77777777" w:rsidR="006758FB" w:rsidRDefault="001758E1" w:rsidP="0052331A">
      <w:pPr>
        <w:tabs>
          <w:tab w:val="left" w:pos="720"/>
        </w:tabs>
        <w:spacing w:line="360" w:lineRule="auto"/>
        <w:ind w:firstLine="567"/>
        <w:jc w:val="both"/>
      </w:pPr>
      <w:r>
        <w:t>2.</w:t>
      </w:r>
      <w:r w:rsidR="00362FA9">
        <w:t>6</w:t>
      </w:r>
      <w:r>
        <w:t>.</w:t>
      </w:r>
      <w:r w:rsidR="00BE0E22">
        <w:t xml:space="preserve"> Neringa </w:t>
      </w:r>
      <w:r w:rsidR="00B045EA">
        <w:t>A</w:t>
      </w:r>
      <w:r w:rsidR="00BE0E22">
        <w:t>polskienė</w:t>
      </w:r>
      <w:r>
        <w:t xml:space="preserve">, </w:t>
      </w:r>
      <w:r w:rsidR="00470DB2">
        <w:t xml:space="preserve">Dzūkijos </w:t>
      </w:r>
      <w:r w:rsidR="00823010">
        <w:t>kaimo plėtros partnerių asociacijos valdybos</w:t>
      </w:r>
      <w:r w:rsidR="00470DB2">
        <w:t xml:space="preserve"> pirmininkė.</w:t>
      </w:r>
      <w:r>
        <w:t xml:space="preserve"> </w:t>
      </w:r>
    </w:p>
    <w:p w14:paraId="22513390" w14:textId="13B443E5" w:rsidR="001758E1" w:rsidRPr="0052593C" w:rsidRDefault="00823010" w:rsidP="006758FB">
      <w:pPr>
        <w:tabs>
          <w:tab w:val="left" w:pos="0"/>
        </w:tabs>
        <w:spacing w:line="360" w:lineRule="auto"/>
        <w:jc w:val="both"/>
      </w:pPr>
      <w:r>
        <w:lastRenderedPageBreak/>
        <w:t xml:space="preserve">         3. T</w:t>
      </w:r>
      <w:r w:rsidRPr="00957D7B">
        <w:t xml:space="preserve"> v i r t i n u </w:t>
      </w:r>
      <w:bookmarkStart w:id="0" w:name="_Hlk49765954"/>
      <w:r w:rsidRPr="00957D7B">
        <w:t>20</w:t>
      </w:r>
      <w:r>
        <w:t>21</w:t>
      </w:r>
      <w:r w:rsidRPr="00957D7B">
        <w:t xml:space="preserve"> m. </w:t>
      </w:r>
      <w:bookmarkEnd w:id="0"/>
      <w:r w:rsidRPr="00957D7B">
        <w:t>Lazdijų rajono savivaldybės</w:t>
      </w:r>
      <w:r>
        <w:t xml:space="preserve"> </w:t>
      </w:r>
      <w:r>
        <w:rPr>
          <w:bCs/>
        </w:rPr>
        <w:t xml:space="preserve">apžiūros-konkurso </w:t>
      </w:r>
      <w:r>
        <w:t>„Stipri bendruomenė – kaimo ateitis“, „Už bitininkystės puoselėjimą“,</w:t>
      </w:r>
      <w:r w:rsidRPr="004135B7">
        <w:rPr>
          <w:bCs/>
        </w:rPr>
        <w:t xml:space="preserve"> </w:t>
      </w:r>
      <w:r>
        <w:rPr>
          <w:bCs/>
        </w:rPr>
        <w:t>„Gražiausiai tvarkomas vienkiemis“, „Aktyviausiai plėtojama ,,trumpoji maisto grandinė</w:t>
      </w:r>
      <w:r w:rsidRPr="00D84842">
        <w:rPr>
          <w:bCs/>
        </w:rPr>
        <w:t xml:space="preserve"> nuo lauko iki stalo</w:t>
      </w:r>
      <w:r>
        <w:rPr>
          <w:bCs/>
        </w:rPr>
        <w:t>“, „Pažangiausias naujakurys“</w:t>
      </w:r>
      <w:r w:rsidR="00D17DE9">
        <w:rPr>
          <w:bCs/>
        </w:rPr>
        <w:t>, ,,Pažangiausias ekologinis ūkis“</w:t>
      </w:r>
      <w:r>
        <w:rPr>
          <w:bCs/>
        </w:rPr>
        <w:t xml:space="preserve">  </w:t>
      </w:r>
      <w:r w:rsidR="006758FB">
        <w:rPr>
          <w:bCs/>
        </w:rPr>
        <w:t xml:space="preserve">ir nuotraukų konkurso </w:t>
      </w:r>
      <w:r w:rsidR="001007B2">
        <w:rPr>
          <w:bCs/>
        </w:rPr>
        <w:t>,,</w:t>
      </w:r>
      <w:r w:rsidR="006758FB">
        <w:rPr>
          <w:bCs/>
        </w:rPr>
        <w:t xml:space="preserve">Mažasis ūkininkas“ nuostatus </w:t>
      </w:r>
      <w:r w:rsidRPr="00957D7B">
        <w:t>(pridedama).</w:t>
      </w:r>
    </w:p>
    <w:p w14:paraId="2033DAC7" w14:textId="77777777" w:rsidR="0052331A" w:rsidRPr="0052593C" w:rsidRDefault="00D44C44" w:rsidP="00D44C44">
      <w:pPr>
        <w:tabs>
          <w:tab w:val="left" w:pos="720"/>
        </w:tabs>
        <w:spacing w:line="360" w:lineRule="auto"/>
        <w:ind w:firstLine="567"/>
        <w:jc w:val="both"/>
      </w:pPr>
      <w:r>
        <w:t>4</w:t>
      </w:r>
      <w:r w:rsidR="001758E1">
        <w:t xml:space="preserve">. </w:t>
      </w:r>
      <w:r w:rsidR="001758E1" w:rsidRPr="0052593C">
        <w:t>Į p a r e i g o j u:</w:t>
      </w:r>
      <w:r w:rsidR="001758E1">
        <w:t xml:space="preserve"> </w:t>
      </w:r>
    </w:p>
    <w:p w14:paraId="005CD85E" w14:textId="50FF1190" w:rsidR="001758E1" w:rsidRPr="0052593C" w:rsidRDefault="00E41527" w:rsidP="001758E1">
      <w:pPr>
        <w:tabs>
          <w:tab w:val="left" w:pos="720"/>
        </w:tabs>
        <w:spacing w:line="360" w:lineRule="auto"/>
        <w:ind w:firstLine="567"/>
        <w:jc w:val="both"/>
      </w:pPr>
      <w:r>
        <w:t>4</w:t>
      </w:r>
      <w:r w:rsidR="001758E1" w:rsidRPr="0052593C">
        <w:t xml:space="preserve">.1. </w:t>
      </w:r>
      <w:bookmarkStart w:id="1" w:name="_Hlk81981532"/>
      <w:r w:rsidR="001758E1" w:rsidRPr="0052593C">
        <w:t>Lazdijų rajono savivaldybės administracijos seniūnus</w:t>
      </w:r>
      <w:r w:rsidR="006F320D">
        <w:t>,</w:t>
      </w:r>
      <w:r w:rsidR="001758E1" w:rsidRPr="0052593C">
        <w:t xml:space="preserve"> </w:t>
      </w:r>
      <w:r w:rsidR="001758E1" w:rsidRPr="00EE5B1D">
        <w:t xml:space="preserve">pateikti pretendentus </w:t>
      </w:r>
      <w:r w:rsidR="002330A8">
        <w:t>šio potvarkio 1.1</w:t>
      </w:r>
      <w:r w:rsidR="006D02D7">
        <w:t xml:space="preserve"> ir 1.2.</w:t>
      </w:r>
      <w:r w:rsidR="002330A8">
        <w:t xml:space="preserve"> punkt</w:t>
      </w:r>
      <w:r w:rsidR="006D02D7">
        <w:t>uose</w:t>
      </w:r>
      <w:r w:rsidR="002330A8">
        <w:t xml:space="preserve"> nurodytoms </w:t>
      </w:r>
      <w:r w:rsidR="001758E1" w:rsidRPr="00EE5B1D">
        <w:t>nominacijoms – Lazdijų rajono savivaldybės seniūnijų bendruomenes, naujakurius, vienkiemių savininkus ir ūkininkus – konkursų darbo grupei iki 20</w:t>
      </w:r>
      <w:r w:rsidR="001758E1">
        <w:t>2</w:t>
      </w:r>
      <w:r w:rsidR="0052331A">
        <w:t>1</w:t>
      </w:r>
      <w:r w:rsidR="001758E1" w:rsidRPr="00EE5B1D">
        <w:t xml:space="preserve"> m. rugsėjo </w:t>
      </w:r>
      <w:r w:rsidR="005B6ED8">
        <w:t>24</w:t>
      </w:r>
      <w:r w:rsidR="001758E1" w:rsidRPr="00EE5B1D">
        <w:t xml:space="preserve"> d.</w:t>
      </w:r>
      <w:bookmarkEnd w:id="1"/>
      <w:r w:rsidR="001758E1" w:rsidRPr="00EE5B1D">
        <w:t>;</w:t>
      </w:r>
    </w:p>
    <w:p w14:paraId="04E539FC" w14:textId="79076B53" w:rsidR="001758E1" w:rsidRDefault="00E41527" w:rsidP="001758E1">
      <w:pPr>
        <w:tabs>
          <w:tab w:val="left" w:pos="720"/>
        </w:tabs>
        <w:spacing w:line="360" w:lineRule="auto"/>
        <w:ind w:firstLine="567"/>
        <w:jc w:val="both"/>
      </w:pPr>
      <w:r>
        <w:t>4</w:t>
      </w:r>
      <w:r w:rsidR="001758E1" w:rsidRPr="0052593C">
        <w:t xml:space="preserve">.2. </w:t>
      </w:r>
      <w:r w:rsidR="001007B2">
        <w:t>k</w:t>
      </w:r>
      <w:r w:rsidR="001758E1" w:rsidRPr="0052593C">
        <w:t xml:space="preserve">onkursų </w:t>
      </w:r>
      <w:r w:rsidR="001758E1">
        <w:t>darbo grupę</w:t>
      </w:r>
      <w:r w:rsidR="00507840">
        <w:t xml:space="preserve">, </w:t>
      </w:r>
      <w:r w:rsidR="00507840" w:rsidRPr="00816F70">
        <w:t xml:space="preserve">vadovaujantis </w:t>
      </w:r>
      <w:r w:rsidR="00476573">
        <w:t xml:space="preserve">šio </w:t>
      </w:r>
      <w:r w:rsidR="00D063A0" w:rsidRPr="00816F70">
        <w:t>mero potvarkio 3 punktu patvirtintais nuostatais</w:t>
      </w:r>
      <w:r w:rsidR="00D063A0" w:rsidRPr="00D063A0">
        <w:rPr>
          <w:color w:val="FF0000"/>
        </w:rPr>
        <w:t xml:space="preserve"> </w:t>
      </w:r>
      <w:r w:rsidR="00D063A0" w:rsidRPr="00D063A0">
        <w:t xml:space="preserve"> </w:t>
      </w:r>
      <w:r w:rsidR="001758E1">
        <w:t xml:space="preserve">išaiškinti konkursų nugalėtojus ir </w:t>
      </w:r>
      <w:r w:rsidR="001758E1" w:rsidRPr="0052593C">
        <w:t>vertinimo rezultatus pateikti Lazdijų rajono savivaldybės mer</w:t>
      </w:r>
      <w:r w:rsidR="001758E1">
        <w:t>ui</w:t>
      </w:r>
      <w:r w:rsidR="001758E1" w:rsidRPr="0052593C">
        <w:t>.</w:t>
      </w:r>
    </w:p>
    <w:p w14:paraId="68EE35FD" w14:textId="7E358B58" w:rsidR="001758E1" w:rsidRPr="0052593C" w:rsidRDefault="001758E1" w:rsidP="001758E1">
      <w:pPr>
        <w:tabs>
          <w:tab w:val="left" w:pos="720"/>
        </w:tabs>
        <w:spacing w:line="360" w:lineRule="auto"/>
        <w:ind w:firstLine="567"/>
        <w:jc w:val="both"/>
      </w:pPr>
      <w:r>
        <w:t>4</w:t>
      </w:r>
      <w:r w:rsidR="00E41527">
        <w:t>.3</w:t>
      </w:r>
      <w:r w:rsidRPr="0052593C">
        <w:t xml:space="preserve">. N u s t a t a u, kad šis potvarkis gali būti skundžiamas Lietuvos Respublikos administracinių bylų teisenos įstatymo nustatyta tvarka ir terminais.  </w:t>
      </w:r>
    </w:p>
    <w:p w14:paraId="159A1107" w14:textId="77777777" w:rsidR="001758E1" w:rsidRPr="0052593C" w:rsidRDefault="001758E1" w:rsidP="001758E1"/>
    <w:p w14:paraId="528BEC45" w14:textId="77777777" w:rsidR="001758E1" w:rsidRPr="0052593C" w:rsidRDefault="001758E1" w:rsidP="001758E1"/>
    <w:p w14:paraId="5CF3EBC8" w14:textId="77777777" w:rsidR="001758E1" w:rsidRPr="0052593C" w:rsidRDefault="001758E1" w:rsidP="001758E1">
      <w:pPr>
        <w:tabs>
          <w:tab w:val="left" w:pos="15"/>
        </w:tabs>
      </w:pPr>
    </w:p>
    <w:p w14:paraId="14A933E5" w14:textId="77777777" w:rsidR="001758E1" w:rsidRDefault="001758E1" w:rsidP="001758E1">
      <w:pPr>
        <w:tabs>
          <w:tab w:val="right" w:pos="9638"/>
        </w:tabs>
      </w:pPr>
      <w:r>
        <w:t>Savivaldybės merė</w:t>
      </w:r>
      <w:r>
        <w:tab/>
        <w:t xml:space="preserve">Ausma Miškinienė </w:t>
      </w:r>
    </w:p>
    <w:p w14:paraId="155D7192" w14:textId="77777777" w:rsidR="001758E1" w:rsidRDefault="001758E1" w:rsidP="001758E1">
      <w:pPr>
        <w:tabs>
          <w:tab w:val="right" w:pos="9638"/>
        </w:tabs>
      </w:pPr>
    </w:p>
    <w:p w14:paraId="3CDABC31" w14:textId="77777777" w:rsidR="001758E1" w:rsidRPr="0052593C" w:rsidRDefault="001758E1" w:rsidP="001758E1"/>
    <w:p w14:paraId="2E726896" w14:textId="77777777" w:rsidR="001758E1" w:rsidRPr="0052593C" w:rsidRDefault="001758E1" w:rsidP="001758E1"/>
    <w:p w14:paraId="76231296" w14:textId="77777777" w:rsidR="001758E1" w:rsidRPr="0052593C" w:rsidRDefault="001758E1" w:rsidP="001758E1"/>
    <w:p w14:paraId="3A8D0B5D" w14:textId="77777777" w:rsidR="001758E1" w:rsidRPr="0052593C" w:rsidRDefault="001758E1" w:rsidP="001758E1"/>
    <w:p w14:paraId="4FF9C6D3" w14:textId="77777777" w:rsidR="001758E1" w:rsidRPr="0052593C" w:rsidRDefault="001758E1" w:rsidP="001758E1"/>
    <w:p w14:paraId="3C4D76E7" w14:textId="77777777" w:rsidR="001758E1" w:rsidRPr="0052593C" w:rsidRDefault="001758E1" w:rsidP="001758E1"/>
    <w:p w14:paraId="02D74521" w14:textId="77777777" w:rsidR="001758E1" w:rsidRDefault="001758E1" w:rsidP="001758E1"/>
    <w:p w14:paraId="1783A1DD" w14:textId="77777777" w:rsidR="0039451D" w:rsidRDefault="0039451D" w:rsidP="001758E1"/>
    <w:p w14:paraId="2FE54878" w14:textId="77777777" w:rsidR="0039451D" w:rsidRDefault="0039451D" w:rsidP="001758E1"/>
    <w:p w14:paraId="0A1A0262" w14:textId="77777777" w:rsidR="0039451D" w:rsidRDefault="0039451D" w:rsidP="001758E1"/>
    <w:p w14:paraId="22DA1476" w14:textId="77777777" w:rsidR="0039451D" w:rsidRDefault="0039451D" w:rsidP="001758E1"/>
    <w:p w14:paraId="234FC8D0" w14:textId="77777777" w:rsidR="0039451D" w:rsidRDefault="0039451D" w:rsidP="001758E1"/>
    <w:p w14:paraId="46D79427" w14:textId="77777777" w:rsidR="0039451D" w:rsidRDefault="0039451D" w:rsidP="001758E1"/>
    <w:p w14:paraId="575B65AC" w14:textId="77777777" w:rsidR="0039451D" w:rsidRDefault="0039451D" w:rsidP="001758E1"/>
    <w:p w14:paraId="68585897" w14:textId="77777777" w:rsidR="0039451D" w:rsidRDefault="0039451D" w:rsidP="001758E1"/>
    <w:p w14:paraId="204B8248" w14:textId="77777777" w:rsidR="0039451D" w:rsidRDefault="0039451D" w:rsidP="001758E1"/>
    <w:p w14:paraId="0BD1CD71" w14:textId="77777777" w:rsidR="0039451D" w:rsidRDefault="0039451D" w:rsidP="001758E1"/>
    <w:p w14:paraId="0AC30DE5" w14:textId="77777777" w:rsidR="0039451D" w:rsidRDefault="0039451D" w:rsidP="001758E1"/>
    <w:p w14:paraId="77F8B340" w14:textId="77777777" w:rsidR="0039451D" w:rsidRDefault="0039451D" w:rsidP="001758E1"/>
    <w:p w14:paraId="1B018CC6" w14:textId="77777777" w:rsidR="0039451D" w:rsidRDefault="0039451D" w:rsidP="001758E1"/>
    <w:p w14:paraId="25823869" w14:textId="77777777" w:rsidR="0039451D" w:rsidRDefault="0039451D" w:rsidP="001758E1"/>
    <w:p w14:paraId="0FBADBA1" w14:textId="77777777" w:rsidR="0039451D" w:rsidRPr="0052593C" w:rsidRDefault="0039451D" w:rsidP="001758E1"/>
    <w:p w14:paraId="0E886DE8" w14:textId="240C9BA7" w:rsidR="001758E1" w:rsidRDefault="00BE0E22" w:rsidP="001758E1">
      <w:r>
        <w:t>Saulius Pockevičius</w:t>
      </w:r>
      <w:r w:rsidR="001758E1">
        <w:t>, tel. 8</w:t>
      </w:r>
      <w:r>
        <w:t> </w:t>
      </w:r>
      <w:r w:rsidR="001758E1">
        <w:t>6</w:t>
      </w:r>
      <w:r>
        <w:t>13 86</w:t>
      </w:r>
      <w:r w:rsidR="001007B2">
        <w:t xml:space="preserve"> </w:t>
      </w:r>
      <w:r>
        <w:t>925</w:t>
      </w:r>
    </w:p>
    <w:p w14:paraId="22ED1C86" w14:textId="77777777" w:rsidR="006758FB" w:rsidRDefault="006758FB" w:rsidP="001758E1"/>
    <w:p w14:paraId="7D6BFFD7" w14:textId="77777777" w:rsidR="006758FB" w:rsidRDefault="006758FB" w:rsidP="001758E1"/>
    <w:p w14:paraId="3342E008" w14:textId="77777777" w:rsidR="006758FB" w:rsidRDefault="006758FB" w:rsidP="001758E1"/>
    <w:p w14:paraId="27994F60" w14:textId="141B5075" w:rsidR="006758FB" w:rsidRDefault="006758FB" w:rsidP="001758E1"/>
    <w:p w14:paraId="76EA5BF0" w14:textId="17D5F250" w:rsidR="001007B2" w:rsidRDefault="001007B2" w:rsidP="001758E1"/>
    <w:p w14:paraId="01B3C3DA" w14:textId="77777777" w:rsidR="006758FB" w:rsidRPr="00957D7B" w:rsidRDefault="006758FB" w:rsidP="006758FB">
      <w:pPr>
        <w:ind w:left="5102"/>
        <w:jc w:val="both"/>
      </w:pPr>
      <w:r w:rsidRPr="00957D7B">
        <w:lastRenderedPageBreak/>
        <w:t>PATVIRTINTA</w:t>
      </w:r>
    </w:p>
    <w:p w14:paraId="686D26FC" w14:textId="77777777" w:rsidR="006758FB" w:rsidRPr="00957D7B" w:rsidRDefault="006758FB" w:rsidP="006758FB">
      <w:pPr>
        <w:ind w:left="5102"/>
        <w:jc w:val="both"/>
      </w:pPr>
      <w:r w:rsidRPr="00957D7B">
        <w:t xml:space="preserve">Lazdijų rajono savivaldybės mero </w:t>
      </w:r>
    </w:p>
    <w:p w14:paraId="3E7D7282" w14:textId="3B9F7BA2" w:rsidR="006758FB" w:rsidRDefault="006758FB" w:rsidP="006758FB">
      <w:pPr>
        <w:ind w:left="5102"/>
        <w:jc w:val="both"/>
      </w:pPr>
      <w:r w:rsidRPr="00957D7B">
        <w:t>20</w:t>
      </w:r>
      <w:r>
        <w:t>21</w:t>
      </w:r>
      <w:r w:rsidRPr="00957D7B">
        <w:t xml:space="preserve"> m. </w:t>
      </w:r>
      <w:r>
        <w:t>rugsėjo</w:t>
      </w:r>
      <w:r w:rsidR="008A68AA">
        <w:t xml:space="preserve"> 15</w:t>
      </w:r>
      <w:r>
        <w:t xml:space="preserve"> </w:t>
      </w:r>
      <w:r w:rsidRPr="00957D7B">
        <w:t>d. potvarkiu Nr.</w:t>
      </w:r>
      <w:r>
        <w:t xml:space="preserve"> </w:t>
      </w:r>
      <w:r w:rsidR="008A68AA">
        <w:t>7V-45</w:t>
      </w:r>
      <w:r>
        <w:t xml:space="preserve">  </w:t>
      </w:r>
    </w:p>
    <w:p w14:paraId="6D9EB15A" w14:textId="77777777" w:rsidR="006758FB" w:rsidRDefault="006758FB" w:rsidP="006758FB">
      <w:pPr>
        <w:ind w:left="5102"/>
        <w:jc w:val="both"/>
      </w:pPr>
    </w:p>
    <w:p w14:paraId="7C06B883" w14:textId="77777777" w:rsidR="006758FB" w:rsidRPr="00957D7B" w:rsidRDefault="006758FB" w:rsidP="006758FB">
      <w:pPr>
        <w:ind w:left="5102"/>
        <w:jc w:val="both"/>
      </w:pPr>
    </w:p>
    <w:p w14:paraId="28E16C4F" w14:textId="77777777" w:rsidR="006758FB" w:rsidRPr="00957D7B" w:rsidRDefault="006758FB" w:rsidP="006758FB">
      <w:pPr>
        <w:rPr>
          <w:b/>
          <w:bCs/>
        </w:rPr>
      </w:pPr>
    </w:p>
    <w:p w14:paraId="6B04C9C5" w14:textId="324A8501" w:rsidR="006758FB" w:rsidRPr="00F24C7B" w:rsidRDefault="006758FB" w:rsidP="006758FB">
      <w:pPr>
        <w:jc w:val="center"/>
        <w:rPr>
          <w:b/>
          <w:bCs/>
        </w:rPr>
      </w:pPr>
      <w:r w:rsidRPr="00957D7B">
        <w:rPr>
          <w:b/>
          <w:bCs/>
        </w:rPr>
        <w:t>20</w:t>
      </w:r>
      <w:r>
        <w:rPr>
          <w:b/>
          <w:bCs/>
        </w:rPr>
        <w:t>21</w:t>
      </w:r>
      <w:r w:rsidRPr="00957D7B">
        <w:rPr>
          <w:b/>
          <w:bCs/>
        </w:rPr>
        <w:t xml:space="preserve"> M. LAZDIJŲ RAJONO </w:t>
      </w:r>
      <w:r>
        <w:rPr>
          <w:b/>
          <w:bCs/>
        </w:rPr>
        <w:t>SAVIVALDYBĖS</w:t>
      </w:r>
      <w:r w:rsidRPr="00957D7B">
        <w:rPr>
          <w:b/>
          <w:bCs/>
        </w:rPr>
        <w:t xml:space="preserve"> APŽIŪROS-KONKURSO </w:t>
      </w:r>
      <w:r>
        <w:rPr>
          <w:b/>
          <w:bCs/>
        </w:rPr>
        <w:t>„STIPRI BENDRUOMENĖ – KAIMO ATEITIS“,</w:t>
      </w:r>
      <w:r w:rsidRPr="00D46F28">
        <w:rPr>
          <w:b/>
          <w:bCs/>
        </w:rPr>
        <w:t xml:space="preserve"> </w:t>
      </w:r>
      <w:r>
        <w:rPr>
          <w:b/>
          <w:bCs/>
        </w:rPr>
        <w:t>„UŽ BITININKYSTĖS PUOSELĖJIMĄ“, „GRAŽIAUSIAI TVARKOMAS VIENKIEMIS“, „AKTYVIAUSIAI PLĖTOJAMA ,,TRUMPOJI</w:t>
      </w:r>
      <w:r w:rsidRPr="00D46F28">
        <w:rPr>
          <w:b/>
          <w:bCs/>
        </w:rPr>
        <w:t xml:space="preserve"> MAISTO </w:t>
      </w:r>
      <w:r>
        <w:rPr>
          <w:b/>
          <w:bCs/>
        </w:rPr>
        <w:t>GRANDINĖ</w:t>
      </w:r>
      <w:r w:rsidRPr="00D46F28">
        <w:rPr>
          <w:b/>
          <w:bCs/>
        </w:rPr>
        <w:t xml:space="preserve"> NUO LAUKO IKI STALO</w:t>
      </w:r>
      <w:r>
        <w:rPr>
          <w:b/>
          <w:bCs/>
        </w:rPr>
        <w:t>“, „PAŽANGIAUSIAS NAUJAKURYS</w:t>
      </w:r>
      <w:r w:rsidR="00F24C7B" w:rsidRPr="00F24C7B">
        <w:rPr>
          <w:b/>
          <w:bCs/>
        </w:rPr>
        <w:t xml:space="preserve">“, </w:t>
      </w:r>
      <w:r w:rsidR="00D17DE9">
        <w:rPr>
          <w:b/>
          <w:bCs/>
        </w:rPr>
        <w:t xml:space="preserve">,,PAŽANGIAUSIAS EKOLOGINIS ŪKIS“, </w:t>
      </w:r>
      <w:r w:rsidR="00F24C7B" w:rsidRPr="00F24C7B">
        <w:rPr>
          <w:b/>
          <w:bCs/>
        </w:rPr>
        <w:t xml:space="preserve">KONKURSO </w:t>
      </w:r>
      <w:r w:rsidR="00907E44">
        <w:rPr>
          <w:b/>
          <w:bCs/>
        </w:rPr>
        <w:t>,,</w:t>
      </w:r>
      <w:r w:rsidR="00F24C7B" w:rsidRPr="00F24C7B">
        <w:rPr>
          <w:b/>
          <w:bCs/>
        </w:rPr>
        <w:t>METŲ ŪKIS 2021“, NUOTRAUKŲ KONKURS</w:t>
      </w:r>
      <w:r w:rsidR="00F24C7B">
        <w:rPr>
          <w:b/>
          <w:bCs/>
        </w:rPr>
        <w:t>O</w:t>
      </w:r>
      <w:r w:rsidR="00F24C7B" w:rsidRPr="00F24C7B">
        <w:rPr>
          <w:b/>
          <w:bCs/>
        </w:rPr>
        <w:t xml:space="preserve"> ,,MAŽASIS ŪKININKAS“</w:t>
      </w:r>
      <w:r w:rsidR="001007B2">
        <w:rPr>
          <w:b/>
          <w:bCs/>
        </w:rPr>
        <w:t xml:space="preserve"> </w:t>
      </w:r>
      <w:r w:rsidR="00F24C7B" w:rsidRPr="00F24C7B">
        <w:rPr>
          <w:b/>
          <w:bCs/>
        </w:rPr>
        <w:t>NUOSTATAI</w:t>
      </w:r>
    </w:p>
    <w:p w14:paraId="31BD77D0" w14:textId="77777777" w:rsidR="006758FB" w:rsidRPr="00F24C7B" w:rsidRDefault="006758FB" w:rsidP="006758FB">
      <w:pPr>
        <w:spacing w:line="360" w:lineRule="auto"/>
        <w:rPr>
          <w:b/>
          <w:bCs/>
        </w:rPr>
      </w:pPr>
    </w:p>
    <w:p w14:paraId="4CAA3A1B" w14:textId="77777777" w:rsidR="006758FB" w:rsidRPr="00957D7B" w:rsidRDefault="006758FB" w:rsidP="006758FB">
      <w:pPr>
        <w:spacing w:line="360" w:lineRule="auto"/>
        <w:jc w:val="center"/>
        <w:rPr>
          <w:b/>
          <w:bCs/>
        </w:rPr>
      </w:pPr>
      <w:r w:rsidRPr="00957D7B">
        <w:rPr>
          <w:b/>
          <w:bCs/>
        </w:rPr>
        <w:t>I. BENDROJI DALIS</w:t>
      </w:r>
    </w:p>
    <w:p w14:paraId="39840BF4" w14:textId="77777777" w:rsidR="006758FB" w:rsidRPr="00957D7B" w:rsidRDefault="006758FB" w:rsidP="006758FB">
      <w:pPr>
        <w:spacing w:line="360" w:lineRule="auto"/>
      </w:pPr>
    </w:p>
    <w:p w14:paraId="19CB69EF" w14:textId="5687E918" w:rsidR="006758FB" w:rsidRPr="00957D7B" w:rsidRDefault="006758FB" w:rsidP="006758FB">
      <w:pPr>
        <w:spacing w:line="360" w:lineRule="auto"/>
        <w:ind w:firstLine="720"/>
        <w:jc w:val="both"/>
      </w:pPr>
      <w:r w:rsidRPr="00957D7B">
        <w:t>1. Lazdijų rajono savivaldybė organizuoja 20</w:t>
      </w:r>
      <w:r>
        <w:t>21</w:t>
      </w:r>
      <w:r w:rsidRPr="00957D7B">
        <w:t xml:space="preserve"> m. Lazdijų rajono savivaldybės </w:t>
      </w:r>
      <w:r>
        <w:t>gyvenamųjų vietovių, bendruomenių, sodybų,</w:t>
      </w:r>
      <w:r w:rsidRPr="00957D7B">
        <w:t xml:space="preserve"> </w:t>
      </w:r>
      <w:r>
        <w:t>pažangiausių ūkių</w:t>
      </w:r>
      <w:r w:rsidRPr="00957D7B">
        <w:t xml:space="preserve"> apžiūrą-konkursą</w:t>
      </w:r>
      <w:r>
        <w:t xml:space="preserve">: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 (ūkininkai, kurie sėja, augina, perdirba ir teikia pardavimui galutinę produkciją),</w:t>
      </w:r>
      <w:r w:rsidRPr="00CC2D03">
        <w:t xml:space="preserve"> </w:t>
      </w:r>
      <w:r>
        <w:t>„Pažangiausias naujakurys“</w:t>
      </w:r>
      <w:r w:rsidR="00D17DE9">
        <w:t>, ,,Pažangiausias ekologinis ūkis“,</w:t>
      </w:r>
      <w:r w:rsidR="004839CA">
        <w:t xml:space="preserve"> </w:t>
      </w:r>
      <w:bookmarkStart w:id="2" w:name="_Hlk81924183"/>
      <w:r w:rsidR="004839CA">
        <w:t xml:space="preserve">konkurso </w:t>
      </w:r>
      <w:r w:rsidR="001007B2">
        <w:t>,,</w:t>
      </w:r>
      <w:r w:rsidR="004839CA">
        <w:t>Metų ūkis 2021“, nuotraukų konkursą ,,Mažasis ūkininkas</w:t>
      </w:r>
      <w:r w:rsidR="00F24C7B">
        <w:t>“</w:t>
      </w:r>
      <w:r w:rsidR="001007B2">
        <w:t xml:space="preserve"> </w:t>
      </w:r>
      <w:r w:rsidR="00F24C7B">
        <w:t>(</w:t>
      </w:r>
      <w:r>
        <w:t xml:space="preserve">toliau – apžiūra-konkursas). </w:t>
      </w:r>
    </w:p>
    <w:bookmarkEnd w:id="2"/>
    <w:p w14:paraId="2BABA495" w14:textId="77777777" w:rsidR="006758FB" w:rsidRDefault="006758FB" w:rsidP="006758FB">
      <w:pPr>
        <w:spacing w:line="360" w:lineRule="auto"/>
        <w:ind w:firstLine="720"/>
        <w:jc w:val="both"/>
      </w:pPr>
      <w:r w:rsidRPr="00957D7B">
        <w:t xml:space="preserve"> 2. 20</w:t>
      </w:r>
      <w:r>
        <w:t>21</w:t>
      </w:r>
      <w:r w:rsidRPr="00957D7B">
        <w:t xml:space="preserve"> m. Lazdijų rajono savivaldybės</w:t>
      </w:r>
      <w:r w:rsidRPr="00FB3352">
        <w:t xml:space="preserve"> </w:t>
      </w:r>
      <w:r w:rsidRPr="00957D7B">
        <w:t>apžiūros-konkurso nuostatai nustato apžiūros-konkurso</w:t>
      </w:r>
      <w:r w:rsidR="00D44C44">
        <w:t xml:space="preserve"> </w:t>
      </w:r>
      <w:r w:rsidRPr="00957D7B">
        <w:t>tikslus, dalyvius, organizavimo ir vertinimo tvarką.</w:t>
      </w:r>
    </w:p>
    <w:p w14:paraId="72D5A8CA" w14:textId="77777777" w:rsidR="004839CA" w:rsidRDefault="004839CA" w:rsidP="006758FB">
      <w:pPr>
        <w:spacing w:line="360" w:lineRule="auto"/>
        <w:ind w:firstLine="720"/>
        <w:jc w:val="both"/>
      </w:pPr>
      <w:r>
        <w:t>3.</w:t>
      </w:r>
      <w:r w:rsidR="00F24C7B">
        <w:t xml:space="preserve"> Konkursų darbo grupės pirmininkas renkamas atviru balsavimu pirmajame darbo grupės posėdyje, kuriame turi dalyvauti ne mažiau 2/3 darbo grupės narių.</w:t>
      </w:r>
    </w:p>
    <w:p w14:paraId="237AF57B" w14:textId="77777777" w:rsidR="006758FB" w:rsidRDefault="006758FB" w:rsidP="006758FB">
      <w:pPr>
        <w:spacing w:line="360" w:lineRule="auto"/>
        <w:jc w:val="center"/>
        <w:rPr>
          <w:b/>
          <w:bCs/>
        </w:rPr>
      </w:pPr>
    </w:p>
    <w:p w14:paraId="3F28410E" w14:textId="77777777" w:rsidR="006758FB" w:rsidRPr="00957D7B" w:rsidRDefault="006758FB" w:rsidP="006758FB">
      <w:pPr>
        <w:spacing w:line="360" w:lineRule="auto"/>
        <w:jc w:val="center"/>
        <w:rPr>
          <w:b/>
          <w:bCs/>
        </w:rPr>
      </w:pPr>
      <w:r w:rsidRPr="00957D7B">
        <w:rPr>
          <w:b/>
          <w:bCs/>
        </w:rPr>
        <w:t>II. TIKSLAI</w:t>
      </w:r>
    </w:p>
    <w:p w14:paraId="065499F8" w14:textId="77777777" w:rsidR="006758FB" w:rsidRPr="00957D7B" w:rsidRDefault="006758FB" w:rsidP="006758FB">
      <w:pPr>
        <w:spacing w:line="360" w:lineRule="auto"/>
        <w:jc w:val="center"/>
        <w:rPr>
          <w:b/>
          <w:bCs/>
        </w:rPr>
      </w:pPr>
    </w:p>
    <w:p w14:paraId="76A37770" w14:textId="6AC446E6" w:rsidR="006758FB" w:rsidRPr="00957D7B" w:rsidRDefault="006758FB" w:rsidP="006758FB">
      <w:pPr>
        <w:spacing w:line="360" w:lineRule="auto"/>
        <w:jc w:val="both"/>
      </w:pPr>
      <w:r w:rsidRPr="00957D7B">
        <w:tab/>
      </w:r>
      <w:bookmarkStart w:id="3" w:name="_Hlk81981713"/>
      <w:r w:rsidR="009C6B07">
        <w:t>4</w:t>
      </w:r>
      <w:r w:rsidRPr="00957D7B">
        <w:t>. Apžiūros-konkurso tikslas:</w:t>
      </w:r>
    </w:p>
    <w:p w14:paraId="7829F44D" w14:textId="791DE036" w:rsidR="006758FB" w:rsidRPr="00957D7B" w:rsidRDefault="006758FB" w:rsidP="006758FB">
      <w:pPr>
        <w:spacing w:line="360" w:lineRule="auto"/>
        <w:jc w:val="both"/>
      </w:pPr>
      <w:r w:rsidRPr="00957D7B">
        <w:tab/>
      </w:r>
      <w:r w:rsidR="009C6B07">
        <w:t>4</w:t>
      </w:r>
      <w:r w:rsidRPr="00957D7B">
        <w:t xml:space="preserve">.1. skatinti Lazdijų rajono savivaldybės </w:t>
      </w:r>
      <w:r>
        <w:t xml:space="preserve">ūkininkus, </w:t>
      </w:r>
      <w:r w:rsidRPr="00957D7B">
        <w:t>gyventojus, kitus asmenis, turinčius sodybas Lazdijų rajono savivaldybės teritorijoje, bendruomenes puoselėti gyvenviečių, sodybų bei jų aplinkos, kraštovaizdžio t</w:t>
      </w:r>
      <w:r>
        <w:t>varkymo ir gražinimo tradicijas;</w:t>
      </w:r>
    </w:p>
    <w:p w14:paraId="7C8E2E79" w14:textId="58B2F4DE" w:rsidR="006758FB" w:rsidRPr="00957D7B" w:rsidRDefault="009C6B07" w:rsidP="006758FB">
      <w:pPr>
        <w:spacing w:line="360" w:lineRule="auto"/>
        <w:ind w:firstLine="720"/>
        <w:jc w:val="both"/>
      </w:pPr>
      <w:r>
        <w:t>4</w:t>
      </w:r>
      <w:r w:rsidR="006758FB" w:rsidRPr="00957D7B">
        <w:t>.2. ugdyti kūrybingumą ir norą išradingai tvarkyti</w:t>
      </w:r>
      <w:r w:rsidR="006758FB">
        <w:t xml:space="preserve"> ūkininkų ūkių,</w:t>
      </w:r>
      <w:r w:rsidR="006758FB" w:rsidRPr="00957D7B">
        <w:t xml:space="preserve"> sodybų, gyvenviečių aplinką</w:t>
      </w:r>
      <w:r w:rsidR="006758FB">
        <w:t xml:space="preserve"> bei jų kraštovaizdį;</w:t>
      </w:r>
    </w:p>
    <w:p w14:paraId="7599C593" w14:textId="232219C3" w:rsidR="006758FB" w:rsidRPr="006354D7" w:rsidRDefault="009C6B07" w:rsidP="006758FB">
      <w:pPr>
        <w:spacing w:line="360" w:lineRule="auto"/>
        <w:ind w:firstLine="720"/>
        <w:jc w:val="both"/>
      </w:pPr>
      <w:r>
        <w:t>4</w:t>
      </w:r>
      <w:r w:rsidR="006758FB" w:rsidRPr="00957D7B">
        <w:t>.3. ugdyti tausojantį ir saugantį požiūrį į gamtą, jos išteklių naudojimą</w:t>
      </w:r>
      <w:r w:rsidR="006758FB">
        <w:t>;</w:t>
      </w:r>
    </w:p>
    <w:p w14:paraId="273D8EB7" w14:textId="20E5F4EE" w:rsidR="006758FB" w:rsidRDefault="009C6B07" w:rsidP="006758FB">
      <w:pPr>
        <w:spacing w:line="360" w:lineRule="auto"/>
        <w:ind w:firstLine="720"/>
        <w:jc w:val="both"/>
      </w:pPr>
      <w:r>
        <w:t>4</w:t>
      </w:r>
      <w:r w:rsidR="006758FB" w:rsidRPr="00957D7B">
        <w:t>.4. puoselėti kraštovaizdžio tvarkymo tradicijas. Skatinti tradicinių vaismedžių, vaiskrūmių, gyvatvorių, apsauginių želdinių juostų bei dekoratyvinių augalų sodinimą, re</w:t>
      </w:r>
      <w:r w:rsidR="006758FB">
        <w:t>ikiamą jų priežiūrą ir tvarkymą;</w:t>
      </w:r>
    </w:p>
    <w:p w14:paraId="7F98D51F" w14:textId="504999F6" w:rsidR="006758FB" w:rsidRPr="00957D7B" w:rsidRDefault="009C6B07" w:rsidP="006758FB">
      <w:pPr>
        <w:tabs>
          <w:tab w:val="left" w:pos="1134"/>
        </w:tabs>
        <w:spacing w:line="360" w:lineRule="auto"/>
        <w:ind w:firstLine="720"/>
        <w:jc w:val="both"/>
      </w:pPr>
      <w:r>
        <w:lastRenderedPageBreak/>
        <w:t>4</w:t>
      </w:r>
      <w:r w:rsidR="006758FB">
        <w:t>.5. skatinti ūkininkus savo užaugintą produkciją perdirbti ir vartotojui pateikti galutinį produktą.</w:t>
      </w:r>
    </w:p>
    <w:p w14:paraId="253513E1" w14:textId="64A797F1" w:rsidR="006758FB" w:rsidRPr="00957D7B" w:rsidRDefault="009C6B07" w:rsidP="006758FB">
      <w:pPr>
        <w:spacing w:line="360" w:lineRule="auto"/>
        <w:ind w:firstLine="720"/>
        <w:jc w:val="both"/>
      </w:pPr>
      <w:r>
        <w:t>5</w:t>
      </w:r>
      <w:r w:rsidR="006758FB" w:rsidRPr="00957D7B">
        <w:t xml:space="preserve">. Nustatyti po vieną </w:t>
      </w:r>
      <w:r w:rsidR="006758FB">
        <w:t xml:space="preserve"> nominaciją </w:t>
      </w:r>
      <w:r w:rsidR="006758FB" w:rsidRPr="00957D7B">
        <w:t>20</w:t>
      </w:r>
      <w:r w:rsidR="006758FB">
        <w:t>21</w:t>
      </w:r>
      <w:r w:rsidR="006758FB" w:rsidRPr="00957D7B">
        <w:t xml:space="preserve"> m.</w:t>
      </w:r>
      <w:r w:rsidR="006758FB">
        <w:t xml:space="preserve"> </w:t>
      </w:r>
      <w:r w:rsidR="006758FB" w:rsidRPr="00957D7B">
        <w:t>Lazdijų  rajon</w:t>
      </w:r>
      <w:r w:rsidR="006758FB">
        <w:t xml:space="preserve">o </w:t>
      </w:r>
      <w:r w:rsidR="006758FB" w:rsidRPr="00957D7B">
        <w:t>savivaldyb</w:t>
      </w:r>
      <w:r w:rsidR="006758FB">
        <w:t>ėje:</w:t>
      </w:r>
      <w:r w:rsidR="006758FB" w:rsidRPr="00957D7B">
        <w:t xml:space="preserve"> </w:t>
      </w:r>
    </w:p>
    <w:p w14:paraId="00485DE8" w14:textId="2CB40B96" w:rsidR="006758FB" w:rsidRPr="00957D7B" w:rsidRDefault="009C6B07" w:rsidP="006758FB">
      <w:pPr>
        <w:spacing w:line="360" w:lineRule="auto"/>
        <w:ind w:firstLine="720"/>
        <w:jc w:val="both"/>
      </w:pPr>
      <w:r>
        <w:t>5</w:t>
      </w:r>
      <w:r w:rsidR="006758FB">
        <w:t>.1. ,,Stipri bendruomenė – kaimo ateitis“;</w:t>
      </w:r>
    </w:p>
    <w:p w14:paraId="7347457A" w14:textId="6E058B04" w:rsidR="006758FB" w:rsidRDefault="009C6B07" w:rsidP="006758FB">
      <w:pPr>
        <w:spacing w:line="360" w:lineRule="auto"/>
        <w:ind w:firstLine="720"/>
        <w:jc w:val="both"/>
      </w:pPr>
      <w:r>
        <w:t>5</w:t>
      </w:r>
      <w:r w:rsidR="006758FB">
        <w:t>.2. ,,Už  bitininkystės puoselėjimą“;</w:t>
      </w:r>
    </w:p>
    <w:p w14:paraId="10413C01" w14:textId="21BD42AE" w:rsidR="006758FB" w:rsidRDefault="009C6B07" w:rsidP="006758FB">
      <w:pPr>
        <w:spacing w:line="360" w:lineRule="auto"/>
        <w:ind w:firstLine="720"/>
        <w:jc w:val="both"/>
      </w:pPr>
      <w:r>
        <w:t>5</w:t>
      </w:r>
      <w:r w:rsidR="006758FB" w:rsidRPr="00957D7B">
        <w:t>.</w:t>
      </w:r>
      <w:r w:rsidR="006758FB">
        <w:t>3. ,,Gražiausiai tvarkomas vienkiemis“ (ūkininkavimas, gražiai tvarkoma sodyba ir gamybiniai pastatai);</w:t>
      </w:r>
      <w:r w:rsidR="006758FB" w:rsidRPr="004135B7">
        <w:t xml:space="preserve"> </w:t>
      </w:r>
    </w:p>
    <w:p w14:paraId="31A7BCC5" w14:textId="2F418E1E" w:rsidR="006758FB" w:rsidRPr="00957D7B" w:rsidRDefault="009C6B07" w:rsidP="006758FB">
      <w:pPr>
        <w:spacing w:line="360" w:lineRule="auto"/>
        <w:ind w:firstLine="720"/>
        <w:jc w:val="both"/>
      </w:pPr>
      <w:r>
        <w:t>5</w:t>
      </w:r>
      <w:r w:rsidR="006758FB" w:rsidRPr="00957D7B">
        <w:t>.</w:t>
      </w:r>
      <w:r w:rsidR="006758FB">
        <w:t>4</w:t>
      </w:r>
      <w:r w:rsidR="006758FB" w:rsidRPr="00957D7B">
        <w:t xml:space="preserve">. </w:t>
      </w:r>
      <w:r w:rsidR="006758FB">
        <w:t xml:space="preserve">,,Aktyviausiai plėtojama </w:t>
      </w:r>
      <w:r w:rsidR="006758FB" w:rsidRPr="008657FD">
        <w:t xml:space="preserve">„trumpoji </w:t>
      </w:r>
      <w:r w:rsidR="006758FB" w:rsidRPr="002702A9">
        <w:t>maisto g</w:t>
      </w:r>
      <w:r w:rsidR="006758FB" w:rsidRPr="008657FD">
        <w:t>randinė nuo lauko iki stalo</w:t>
      </w:r>
      <w:r w:rsidR="006758FB">
        <w:t>“ (ūkininkai, kurie sėja, augina, perdirba ir teikia pardavimui galutinę produkciją);</w:t>
      </w:r>
    </w:p>
    <w:p w14:paraId="0CAF581E" w14:textId="77777777" w:rsidR="00D17DE9" w:rsidRDefault="009C6B07" w:rsidP="006758FB">
      <w:pPr>
        <w:spacing w:line="360" w:lineRule="auto"/>
        <w:ind w:firstLine="720"/>
        <w:jc w:val="both"/>
      </w:pPr>
      <w:r>
        <w:t>5</w:t>
      </w:r>
      <w:r w:rsidR="006758FB" w:rsidRPr="00957D7B">
        <w:t>.</w:t>
      </w:r>
      <w:r w:rsidR="006758FB">
        <w:t>5</w:t>
      </w:r>
      <w:r w:rsidR="006758FB" w:rsidRPr="00957D7B">
        <w:t xml:space="preserve">. </w:t>
      </w:r>
      <w:r w:rsidR="006758FB">
        <w:t>,,Pažangiausias naujakurys“</w:t>
      </w:r>
      <w:r w:rsidR="00D17DE9">
        <w:t>;</w:t>
      </w:r>
    </w:p>
    <w:p w14:paraId="281002CF" w14:textId="05E4D7C5" w:rsidR="00E41527" w:rsidRDefault="00D17DE9" w:rsidP="006758FB">
      <w:pPr>
        <w:spacing w:line="360" w:lineRule="auto"/>
        <w:ind w:firstLine="720"/>
        <w:jc w:val="both"/>
      </w:pPr>
      <w:r>
        <w:t>5.6. ,,Pažangiausias ekologinis ūkis“</w:t>
      </w:r>
      <w:r w:rsidR="00E41527">
        <w:t>;</w:t>
      </w:r>
    </w:p>
    <w:p w14:paraId="37365757" w14:textId="6B446B84" w:rsidR="00E41527" w:rsidRDefault="00E41527" w:rsidP="006758FB">
      <w:pPr>
        <w:spacing w:line="360" w:lineRule="auto"/>
        <w:ind w:firstLine="720"/>
        <w:jc w:val="both"/>
      </w:pPr>
      <w:r>
        <w:t>5.7. ,,Mažasis ūkininkas“.</w:t>
      </w:r>
    </w:p>
    <w:p w14:paraId="56791039" w14:textId="0E59A8E3" w:rsidR="006758FB" w:rsidRPr="004135B7" w:rsidRDefault="00E41527" w:rsidP="00E41527">
      <w:pPr>
        <w:spacing w:line="360" w:lineRule="auto"/>
        <w:ind w:firstLine="720"/>
        <w:jc w:val="both"/>
      </w:pPr>
      <w:r>
        <w:t>6</w:t>
      </w:r>
      <w:r w:rsidR="006758FB">
        <w:t>.</w:t>
      </w:r>
      <w:r>
        <w:t xml:space="preserve"> Nustatyti, kad konkurso ,,Metų ūkis 2021“ nominacijos nustatomos ,,Metų ūkis 2021“ nuostatais, patvirtintais Lietuvos ūkininkų sąjungos išplėstinio prezidiumo narių posėdžio 2021 m. birželio 1 d. protokolu Nr. </w:t>
      </w:r>
      <w:bookmarkEnd w:id="3"/>
      <w:r>
        <w:t>6.</w:t>
      </w:r>
    </w:p>
    <w:p w14:paraId="7D704ED8" w14:textId="77777777" w:rsidR="006758FB" w:rsidRPr="00957D7B" w:rsidRDefault="006758FB" w:rsidP="006758FB">
      <w:pPr>
        <w:spacing w:line="360" w:lineRule="auto"/>
        <w:jc w:val="center"/>
        <w:rPr>
          <w:b/>
          <w:bCs/>
        </w:rPr>
      </w:pPr>
      <w:r w:rsidRPr="00957D7B">
        <w:rPr>
          <w:b/>
          <w:bCs/>
        </w:rPr>
        <w:t>III. DALYVIAI</w:t>
      </w:r>
    </w:p>
    <w:p w14:paraId="588DA323" w14:textId="77777777" w:rsidR="006758FB" w:rsidRPr="00957D7B" w:rsidRDefault="006758FB" w:rsidP="006758FB">
      <w:pPr>
        <w:spacing w:line="360" w:lineRule="auto"/>
      </w:pPr>
    </w:p>
    <w:p w14:paraId="4CB85A7E" w14:textId="37B4D2BE" w:rsidR="006758FB" w:rsidRPr="00957D7B" w:rsidRDefault="006758FB" w:rsidP="006758FB">
      <w:pPr>
        <w:spacing w:line="360" w:lineRule="auto"/>
        <w:ind w:right="-2"/>
        <w:jc w:val="both"/>
      </w:pPr>
      <w:r w:rsidRPr="00957D7B">
        <w:tab/>
      </w:r>
      <w:r w:rsidR="00E41527">
        <w:t>7</w:t>
      </w:r>
      <w:r w:rsidRPr="00957D7B">
        <w:t xml:space="preserve">. Apžiūroje-konkurse kviečiami dalyvauti Lazdijų rajono savivaldybės teritorijoje esančių sodybų savininkai, </w:t>
      </w:r>
      <w:r>
        <w:t>ūkininkai,</w:t>
      </w:r>
      <w:r w:rsidRPr="00957D7B">
        <w:t xml:space="preserve"> gyventojai bei bendruomenės.</w:t>
      </w:r>
    </w:p>
    <w:p w14:paraId="57747960" w14:textId="77777777" w:rsidR="006758FB" w:rsidRPr="00957D7B" w:rsidRDefault="006758FB" w:rsidP="006758FB">
      <w:pPr>
        <w:spacing w:line="360" w:lineRule="auto"/>
        <w:ind w:firstLine="720"/>
        <w:jc w:val="both"/>
      </w:pPr>
    </w:p>
    <w:p w14:paraId="2A613D68" w14:textId="77777777" w:rsidR="006758FB" w:rsidRPr="00957D7B" w:rsidRDefault="006758FB" w:rsidP="006758FB">
      <w:pPr>
        <w:spacing w:line="360" w:lineRule="auto"/>
        <w:jc w:val="center"/>
        <w:rPr>
          <w:b/>
          <w:bCs/>
        </w:rPr>
      </w:pPr>
      <w:r w:rsidRPr="00957D7B">
        <w:rPr>
          <w:b/>
          <w:bCs/>
        </w:rPr>
        <w:t>IV. APŽIŪROS-KONKURSO ORGANIZAVIMAS</w:t>
      </w:r>
    </w:p>
    <w:p w14:paraId="6F7D76FA" w14:textId="77777777" w:rsidR="006758FB" w:rsidRPr="00957D7B" w:rsidRDefault="006758FB" w:rsidP="006758FB">
      <w:pPr>
        <w:spacing w:line="360" w:lineRule="auto"/>
        <w:jc w:val="center"/>
      </w:pPr>
    </w:p>
    <w:p w14:paraId="3B4A3780" w14:textId="02070280" w:rsidR="006758FB" w:rsidRPr="00957D7B" w:rsidRDefault="006758FB" w:rsidP="006758FB">
      <w:pPr>
        <w:spacing w:line="360" w:lineRule="auto"/>
        <w:jc w:val="both"/>
      </w:pPr>
      <w:r w:rsidRPr="00957D7B">
        <w:tab/>
      </w:r>
      <w:r w:rsidR="00E41527">
        <w:t>8</w:t>
      </w:r>
      <w:r w:rsidRPr="00957D7B">
        <w:t>. Informacija apie apžiūrą-konkursą skelbiama vietinėje spaudoje, Lazdijų rajono savivaldybės interneto svetainėje bei seniūnijose.</w:t>
      </w:r>
    </w:p>
    <w:p w14:paraId="29400BE2" w14:textId="7327977E" w:rsidR="006758FB" w:rsidRPr="00957D7B" w:rsidRDefault="006758FB" w:rsidP="006758FB">
      <w:pPr>
        <w:spacing w:line="360" w:lineRule="auto"/>
        <w:jc w:val="both"/>
      </w:pPr>
      <w:r w:rsidRPr="00957D7B">
        <w:tab/>
      </w:r>
      <w:r w:rsidR="00E41527">
        <w:t>9</w:t>
      </w:r>
      <w:r w:rsidRPr="00957D7B">
        <w:t>. Apžiūr</w:t>
      </w:r>
      <w:r>
        <w:t>a</w:t>
      </w:r>
      <w:r w:rsidRPr="00957D7B">
        <w:t>-konkurs</w:t>
      </w:r>
      <w:r>
        <w:t>as</w:t>
      </w:r>
      <w:r w:rsidRPr="00957D7B">
        <w:t xml:space="preserve"> vyk</w:t>
      </w:r>
      <w:r>
        <w:t>sta 2021 m. rugsėjo–spalio mėnesį</w:t>
      </w:r>
      <w:r w:rsidRPr="00957D7B">
        <w:t>.</w:t>
      </w:r>
    </w:p>
    <w:p w14:paraId="1914A389" w14:textId="374B3526" w:rsidR="006758FB" w:rsidRPr="00957D7B" w:rsidRDefault="00E41527" w:rsidP="006758FB">
      <w:pPr>
        <w:spacing w:line="360" w:lineRule="auto"/>
        <w:ind w:firstLine="709"/>
        <w:jc w:val="both"/>
      </w:pPr>
      <w:r>
        <w:t>10</w:t>
      </w:r>
      <w:r w:rsidR="006758FB" w:rsidRPr="00957D7B">
        <w:t xml:space="preserve">. Lazdijų rajono savivaldybės teritorijoje esančių sodybų savininkai, </w:t>
      </w:r>
      <w:r w:rsidR="006758FB">
        <w:t>ūkininkai,</w:t>
      </w:r>
      <w:r w:rsidR="006758FB" w:rsidRPr="00957D7B">
        <w:t xml:space="preserve"> gyventojai bei bendruomenės</w:t>
      </w:r>
      <w:r w:rsidR="006758FB">
        <w:t xml:space="preserve"> </w:t>
      </w:r>
      <w:r w:rsidR="006758FB" w:rsidRPr="00957D7B">
        <w:t>kand</w:t>
      </w:r>
      <w:r w:rsidR="006758FB">
        <w:t xml:space="preserve">idatūras dėl dalyvavimo apžiūroje-konkurse </w:t>
      </w:r>
      <w:r w:rsidR="006758FB" w:rsidRPr="00957D7B">
        <w:t>seniūnijų seniūnams</w:t>
      </w:r>
      <w:r w:rsidR="006758FB">
        <w:t xml:space="preserve"> arba apžiūros</w:t>
      </w:r>
      <w:r w:rsidR="006758FB" w:rsidRPr="00957D7B">
        <w:t>-konkur</w:t>
      </w:r>
      <w:r w:rsidR="006758FB">
        <w:t>so</w:t>
      </w:r>
      <w:r w:rsidR="006758FB" w:rsidRPr="00957D7B">
        <w:t xml:space="preserve"> </w:t>
      </w:r>
      <w:r w:rsidR="006758FB">
        <w:t xml:space="preserve">darbo grupei el. paštu </w:t>
      </w:r>
      <w:hyperlink r:id="rId12" w:history="1">
        <w:r w:rsidR="006758FB" w:rsidRPr="00BE1497">
          <w:rPr>
            <w:rStyle w:val="Hipersaitas"/>
          </w:rPr>
          <w:t>saulius.pockevicius@lazdijai.lt</w:t>
        </w:r>
      </w:hyperlink>
      <w:r w:rsidR="006758FB">
        <w:t xml:space="preserve"> </w:t>
      </w:r>
      <w:r w:rsidR="006758FB" w:rsidRPr="00957D7B">
        <w:t>pateikia iki 20</w:t>
      </w:r>
      <w:r w:rsidR="006758FB">
        <w:t>21</w:t>
      </w:r>
      <w:r w:rsidR="006758FB" w:rsidRPr="00957D7B">
        <w:t xml:space="preserve"> m. </w:t>
      </w:r>
      <w:r w:rsidR="006758FB">
        <w:t>rugsėjo</w:t>
      </w:r>
      <w:r w:rsidR="00476573">
        <w:t xml:space="preserve"> </w:t>
      </w:r>
      <w:r w:rsidR="005B6ED8">
        <w:t>24</w:t>
      </w:r>
      <w:r w:rsidR="006758FB">
        <w:t xml:space="preserve"> </w:t>
      </w:r>
      <w:r w:rsidR="006758FB" w:rsidRPr="00957D7B">
        <w:t>d.</w:t>
      </w:r>
    </w:p>
    <w:p w14:paraId="47D28EB8" w14:textId="2CC5C6B6" w:rsidR="006758FB" w:rsidRPr="00957D7B" w:rsidRDefault="006758FB" w:rsidP="006758FB">
      <w:pPr>
        <w:spacing w:line="360" w:lineRule="auto"/>
        <w:jc w:val="both"/>
      </w:pPr>
      <w:r w:rsidRPr="00957D7B">
        <w:tab/>
      </w:r>
      <w:r w:rsidR="009C6B07">
        <w:t>1</w:t>
      </w:r>
      <w:r w:rsidR="00E41527">
        <w:t>1</w:t>
      </w:r>
      <w:r w:rsidRPr="00957D7B">
        <w:t>. Kandidatūras</w:t>
      </w:r>
      <w:r>
        <w:t xml:space="preserve"> </w:t>
      </w:r>
      <w:r w:rsidRPr="00957D7B">
        <w:t>apžiūr</w:t>
      </w:r>
      <w:r>
        <w:t>os</w:t>
      </w:r>
      <w:r w:rsidRPr="00957D7B">
        <w:t>-konkurs</w:t>
      </w:r>
      <w:r>
        <w:t>o</w:t>
      </w:r>
      <w:r w:rsidRPr="00957D7B">
        <w:t xml:space="preserve"> organizavimo darbo grup</w:t>
      </w:r>
      <w:r>
        <w:t xml:space="preserve">ei seniūnijų seniūnai el. paštu </w:t>
      </w:r>
      <w:bookmarkStart w:id="4" w:name="_Hlk81897456"/>
      <w:r>
        <w:fldChar w:fldCharType="begin"/>
      </w:r>
      <w:r>
        <w:instrText xml:space="preserve"> HYPERLINK "mailto:</w:instrText>
      </w:r>
      <w:r w:rsidRPr="00AC6875">
        <w:instrText>saulius.pockevicius</w:instrText>
      </w:r>
      <w:r w:rsidRPr="00527B20">
        <w:instrText>@lazdijai.lt</w:instrText>
      </w:r>
      <w:r>
        <w:instrText xml:space="preserve">" </w:instrText>
      </w:r>
      <w:r>
        <w:fldChar w:fldCharType="separate"/>
      </w:r>
      <w:r w:rsidRPr="00BE1497">
        <w:rPr>
          <w:rStyle w:val="Hipersaitas"/>
        </w:rPr>
        <w:t>saulius.pockevicius</w:t>
      </w:r>
      <w:r w:rsidRPr="00527B20">
        <w:rPr>
          <w:rStyle w:val="Hipersaitas"/>
        </w:rPr>
        <w:t>@</w:t>
      </w:r>
      <w:bookmarkEnd w:id="4"/>
      <w:r w:rsidRPr="00527B20">
        <w:rPr>
          <w:rStyle w:val="Hipersaitas"/>
        </w:rPr>
        <w:t>lazdijai.lt</w:t>
      </w:r>
      <w:r>
        <w:fldChar w:fldCharType="end"/>
      </w:r>
      <w:r>
        <w:t xml:space="preserve"> pateikia</w:t>
      </w:r>
      <w:r w:rsidRPr="00957D7B">
        <w:t xml:space="preserve"> iki 20</w:t>
      </w:r>
      <w:r>
        <w:t>21</w:t>
      </w:r>
      <w:r w:rsidRPr="00957D7B">
        <w:t xml:space="preserve"> m. rug</w:t>
      </w:r>
      <w:r>
        <w:t>sėjo</w:t>
      </w:r>
      <w:r w:rsidR="00476573">
        <w:t xml:space="preserve"> 2</w:t>
      </w:r>
      <w:r w:rsidR="005B6ED8">
        <w:t>4</w:t>
      </w:r>
      <w:r>
        <w:t xml:space="preserve"> </w:t>
      </w:r>
      <w:r w:rsidRPr="00957D7B">
        <w:t>d.</w:t>
      </w:r>
    </w:p>
    <w:p w14:paraId="73B9FB69" w14:textId="5C513A02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2</w:t>
      </w:r>
      <w:r w:rsidRPr="00957D7B">
        <w:t>. Kandidatūros</w:t>
      </w:r>
      <w:r>
        <w:t>,</w:t>
      </w:r>
      <w:r w:rsidRPr="00957D7B">
        <w:t xml:space="preserve"> </w:t>
      </w:r>
      <w:r>
        <w:t xml:space="preserve">atitinkamai pagal nominaciją, </w:t>
      </w:r>
      <w:r w:rsidRPr="00957D7B">
        <w:t xml:space="preserve">pateikiamos užpildant apžiūros-konkurso </w:t>
      </w:r>
      <w:r w:rsidRPr="002702A9">
        <w:t>anketas</w:t>
      </w:r>
      <w:r w:rsidRPr="00957D7B">
        <w:t>,</w:t>
      </w:r>
      <w:r>
        <w:t xml:space="preserve"> kurių nustatyta forma yra pridedama Nuostatų 1, 2, 3, 4</w:t>
      </w:r>
      <w:r w:rsidR="00E41527">
        <w:t>, 5</w:t>
      </w:r>
      <w:r w:rsidR="003B63E9">
        <w:t>, 6</w:t>
      </w:r>
      <w:r>
        <w:t xml:space="preserve"> ir </w:t>
      </w:r>
      <w:r w:rsidR="003B63E9">
        <w:t>7</w:t>
      </w:r>
      <w:r>
        <w:t xml:space="preserve"> prieduose. Anketose</w:t>
      </w:r>
      <w:r w:rsidRPr="00957D7B">
        <w:t xml:space="preserve"> turi būti nurodyta:</w:t>
      </w:r>
    </w:p>
    <w:p w14:paraId="40EEF1CA" w14:textId="20D1AE8D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2</w:t>
      </w:r>
      <w:r w:rsidRPr="00957D7B">
        <w:t>.1.</w:t>
      </w:r>
      <w:r>
        <w:t xml:space="preserve"> ūkininko,</w:t>
      </w:r>
      <w:r w:rsidRPr="00957D7B">
        <w:t xml:space="preserve"> sodybos savininko pavardė</w:t>
      </w:r>
      <w:r>
        <w:t>, bendruomenės ar</w:t>
      </w:r>
      <w:r w:rsidRPr="00957D7B">
        <w:t xml:space="preserve"> gyvenvietės pavadinimas;</w:t>
      </w:r>
    </w:p>
    <w:p w14:paraId="29BEBBF5" w14:textId="61BBF2C8" w:rsidR="006758FB" w:rsidRPr="00957D7B" w:rsidRDefault="006758FB" w:rsidP="006758FB">
      <w:pPr>
        <w:spacing w:line="360" w:lineRule="auto"/>
        <w:jc w:val="both"/>
      </w:pPr>
      <w:r w:rsidRPr="00957D7B">
        <w:lastRenderedPageBreak/>
        <w:tab/>
        <w:t>1</w:t>
      </w:r>
      <w:r w:rsidR="003B63E9">
        <w:t>2</w:t>
      </w:r>
      <w:r>
        <w:t xml:space="preserve">.2. </w:t>
      </w:r>
      <w:r w:rsidRPr="00957D7B">
        <w:t xml:space="preserve">siūlomos kandidatūros – </w:t>
      </w:r>
      <w:r>
        <w:t xml:space="preserve">ūkininko, </w:t>
      </w:r>
      <w:r w:rsidRPr="00957D7B">
        <w:t>sodybos,</w:t>
      </w:r>
      <w:r>
        <w:t xml:space="preserve"> bendruomenės</w:t>
      </w:r>
      <w:r w:rsidRPr="00957D7B">
        <w:t xml:space="preserve"> gyvenvietės</w:t>
      </w:r>
      <w:r>
        <w:t xml:space="preserve"> – </w:t>
      </w:r>
      <w:r w:rsidRPr="00957D7B">
        <w:t>adresas;</w:t>
      </w:r>
    </w:p>
    <w:p w14:paraId="153D7D39" w14:textId="63A48852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2</w:t>
      </w:r>
      <w:r w:rsidRPr="00957D7B">
        <w:t>.3. kurioje nominacijoje</w:t>
      </w:r>
      <w:r>
        <w:t xml:space="preserve"> siūloma arba</w:t>
      </w:r>
      <w:r w:rsidRPr="00957D7B">
        <w:t xml:space="preserve"> </w:t>
      </w:r>
      <w:r>
        <w:t>norima dalyvauti</w:t>
      </w:r>
      <w:r w:rsidRPr="00957D7B">
        <w:t>;</w:t>
      </w:r>
    </w:p>
    <w:p w14:paraId="72F9B7AA" w14:textId="5DE9A750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2</w:t>
      </w:r>
      <w:r w:rsidRPr="00957D7B">
        <w:t>.4. kuriuos vertinimo kriterijus atitinka siūloma kandidatūra;</w:t>
      </w:r>
    </w:p>
    <w:p w14:paraId="7107EB4B" w14:textId="7B674DAD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2</w:t>
      </w:r>
      <w:r w:rsidRPr="00957D7B">
        <w:t xml:space="preserve">.5. </w:t>
      </w:r>
      <w:r w:rsidRPr="002702A9">
        <w:t>anketą</w:t>
      </w:r>
      <w:r w:rsidRPr="00957D7B">
        <w:t xml:space="preserve"> užpildžiusiojo</w:t>
      </w:r>
      <w:r>
        <w:t xml:space="preserve"> asmens</w:t>
      </w:r>
      <w:r w:rsidRPr="00957D7B">
        <w:t xml:space="preserve"> vardas, pavardė, adresas.</w:t>
      </w:r>
    </w:p>
    <w:p w14:paraId="57DA83DF" w14:textId="77777777" w:rsidR="006758FB" w:rsidRDefault="006758FB" w:rsidP="006758FB">
      <w:pPr>
        <w:spacing w:line="360" w:lineRule="auto"/>
        <w:jc w:val="both"/>
      </w:pPr>
    </w:p>
    <w:p w14:paraId="7501E3F1" w14:textId="77777777" w:rsidR="006758FB" w:rsidRDefault="006758FB" w:rsidP="006758FB">
      <w:pPr>
        <w:spacing w:line="360" w:lineRule="auto"/>
        <w:jc w:val="center"/>
        <w:rPr>
          <w:b/>
          <w:bCs/>
        </w:rPr>
      </w:pPr>
      <w:r w:rsidRPr="00957D7B">
        <w:rPr>
          <w:b/>
          <w:bCs/>
        </w:rPr>
        <w:t>V. VERTINIMO TVARKA IR KRITERIJAI</w:t>
      </w:r>
    </w:p>
    <w:p w14:paraId="64927DE6" w14:textId="77777777" w:rsidR="006758FB" w:rsidRDefault="006758FB" w:rsidP="006758FB">
      <w:pPr>
        <w:spacing w:line="360" w:lineRule="auto"/>
        <w:jc w:val="center"/>
        <w:rPr>
          <w:b/>
          <w:bCs/>
        </w:rPr>
      </w:pPr>
    </w:p>
    <w:p w14:paraId="62F4C961" w14:textId="5C241D92" w:rsidR="006758FB" w:rsidRPr="00957D7B" w:rsidRDefault="006758FB" w:rsidP="006758FB">
      <w:pPr>
        <w:spacing w:line="360" w:lineRule="auto"/>
        <w:ind w:firstLine="720"/>
        <w:jc w:val="both"/>
      </w:pPr>
      <w:r w:rsidRPr="00957D7B">
        <w:t>1</w:t>
      </w:r>
      <w:r w:rsidR="003B63E9">
        <w:t>3</w:t>
      </w:r>
      <w:r w:rsidRPr="00957D7B">
        <w:t>. Apžiūr</w:t>
      </w:r>
      <w:r>
        <w:t>os</w:t>
      </w:r>
      <w:r w:rsidRPr="00957D7B">
        <w:t>-konkurs</w:t>
      </w:r>
      <w:r>
        <w:t>o</w:t>
      </w:r>
      <w:r w:rsidRPr="00957D7B">
        <w:t xml:space="preserve"> organizavimo darbo </w:t>
      </w:r>
      <w:r w:rsidRPr="002702A9">
        <w:t>grupė apžiūri vietoje anketose pasiūlytas geriausiai tvarkomas Lazdijų rajono savivaldybės gyvenamąsias vietoves, bendruomenes</w:t>
      </w:r>
      <w:r w:rsidRPr="00FF1DB6">
        <w:t>, sodyb</w:t>
      </w:r>
      <w:r>
        <w:t>as</w:t>
      </w:r>
      <w:r w:rsidRPr="00FF1DB6">
        <w:t xml:space="preserve"> ir pažangiausi</w:t>
      </w:r>
      <w:r>
        <w:t>us</w:t>
      </w:r>
      <w:r w:rsidRPr="00FF1DB6">
        <w:t xml:space="preserve"> ūki</w:t>
      </w:r>
      <w:r>
        <w:t>us</w:t>
      </w:r>
      <w:r w:rsidRPr="00957D7B">
        <w:t>, nustato nugalėtojus ir pateikia jų sąrašą Lazdijų rajono savivaldybės merui.</w:t>
      </w:r>
    </w:p>
    <w:p w14:paraId="63DE6C7F" w14:textId="47285280" w:rsidR="006758FB" w:rsidRPr="008657FD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 </w:t>
      </w:r>
      <w:r>
        <w:t>Pasiūlyti nominacijų – „</w:t>
      </w:r>
      <w:r w:rsidRPr="00D24C9F">
        <w:t>Stipri bendruomenė – kaimo ateitis</w:t>
      </w:r>
      <w:r>
        <w:t>“, „Už bitininkystės puoselėjimą“, „Gražiausiai tvarkomas vienkiemis“</w:t>
      </w:r>
      <w:r w:rsidRPr="00957D7B">
        <w:t xml:space="preserve">, </w:t>
      </w:r>
      <w:r>
        <w:t xml:space="preserve">„Aktyviausiai </w:t>
      </w:r>
      <w:r w:rsidRPr="008657FD">
        <w:t xml:space="preserve">plėtojama „trumpoji </w:t>
      </w:r>
      <w:r w:rsidRPr="002702A9">
        <w:t>maisto</w:t>
      </w:r>
      <w:r>
        <w:t xml:space="preserve"> </w:t>
      </w:r>
      <w:r w:rsidRPr="008657FD">
        <w:t>grandinė nuo lauko iki stalo“</w:t>
      </w:r>
      <w:r w:rsidR="00D17DE9">
        <w:t>,</w:t>
      </w:r>
      <w:r>
        <w:t xml:space="preserve"> „Pažangiausias naujakurys“</w:t>
      </w:r>
      <w:r w:rsidR="00D17DE9">
        <w:t xml:space="preserve"> ir ,,Pažangiausias ekologinis ūkis“</w:t>
      </w:r>
      <w:r>
        <w:t xml:space="preserve"> – kandidatai</w:t>
      </w:r>
      <w:r w:rsidRPr="008657FD">
        <w:t xml:space="preserve"> vertinam</w:t>
      </w:r>
      <w:r>
        <w:t>i</w:t>
      </w:r>
      <w:r w:rsidRPr="008657FD">
        <w:t xml:space="preserve"> balais (iki 50 balų) pagal šiuos kriterijus:</w:t>
      </w:r>
    </w:p>
    <w:p w14:paraId="66F5314E" w14:textId="074A6EDA" w:rsidR="006758FB" w:rsidRPr="008657FD" w:rsidRDefault="006758FB" w:rsidP="006758FB">
      <w:pPr>
        <w:spacing w:line="360" w:lineRule="auto"/>
        <w:jc w:val="both"/>
      </w:pPr>
      <w:r w:rsidRPr="008657FD">
        <w:tab/>
        <w:t>1</w:t>
      </w:r>
      <w:r w:rsidR="003B63E9">
        <w:t>4</w:t>
      </w:r>
      <w:r w:rsidRPr="008657FD">
        <w:t>.1.</w:t>
      </w:r>
      <w:r>
        <w:t xml:space="preserve"> ,,</w:t>
      </w:r>
      <w:bookmarkStart w:id="5" w:name="_Hlk49329867"/>
      <w:r>
        <w:t>Stipri bendruomenė – kaimo ateitis</w:t>
      </w:r>
      <w:bookmarkEnd w:id="5"/>
      <w:r>
        <w:t>“</w:t>
      </w:r>
      <w:r w:rsidRPr="008657FD">
        <w:t>:</w:t>
      </w:r>
    </w:p>
    <w:p w14:paraId="67717020" w14:textId="74E0204B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>.1.1. viešųjų erdvių įrengimas bei tvarkymas – iki 10 balų;</w:t>
      </w:r>
    </w:p>
    <w:p w14:paraId="05E75FF5" w14:textId="24463C8C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.1.2. privačių valdų tvarkymas – iki 10 balų; </w:t>
      </w:r>
    </w:p>
    <w:p w14:paraId="1858F5CD" w14:textId="13EDB520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.1.3. </w:t>
      </w:r>
      <w:r>
        <w:t>dalyvavimas rajono renginiuose, gyventojų aktyvumas, kūrybiškumas, iniciatyvų įgyvendinimas</w:t>
      </w:r>
      <w:r w:rsidRPr="00957D7B">
        <w:t xml:space="preserve"> – iki 10 balų;</w:t>
      </w:r>
    </w:p>
    <w:p w14:paraId="27DA6B01" w14:textId="3C2A6D58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.1.4. </w:t>
      </w:r>
      <w:r>
        <w:t xml:space="preserve">rajono garsinimas </w:t>
      </w:r>
      <w:r w:rsidRPr="00957D7B">
        <w:t>– iki 10 balų;</w:t>
      </w:r>
    </w:p>
    <w:p w14:paraId="0147BB51" w14:textId="356BFD9A" w:rsidR="006758FB" w:rsidRPr="00957D7B" w:rsidRDefault="006758FB" w:rsidP="006758FB">
      <w:pPr>
        <w:spacing w:line="360" w:lineRule="auto"/>
        <w:jc w:val="both"/>
      </w:pPr>
      <w:r>
        <w:t xml:space="preserve">            1</w:t>
      </w:r>
      <w:r w:rsidR="003B63E9">
        <w:t>4</w:t>
      </w:r>
      <w:r>
        <w:t>.1.5. dalyvavimas projektuose ir lėšų įsisavinimas – iki 10 balų;</w:t>
      </w:r>
    </w:p>
    <w:p w14:paraId="37E9BD83" w14:textId="3ADECFDB" w:rsidR="006758FB" w:rsidRPr="004135B7" w:rsidRDefault="006758FB" w:rsidP="006758FB">
      <w:pPr>
        <w:spacing w:line="360" w:lineRule="auto"/>
        <w:jc w:val="both"/>
      </w:pPr>
      <w:r w:rsidRPr="00957D7B">
        <w:tab/>
      </w:r>
      <w:r w:rsidRPr="004135B7">
        <w:t>1</w:t>
      </w:r>
      <w:r w:rsidR="003B63E9">
        <w:t>4</w:t>
      </w:r>
      <w:r w:rsidRPr="004135B7">
        <w:t>.2.  ,,Už bitininkystės puoselėjimą“:</w:t>
      </w:r>
    </w:p>
    <w:p w14:paraId="1D180F14" w14:textId="6A96A3B3" w:rsidR="006758FB" w:rsidRPr="004135B7" w:rsidRDefault="006758FB" w:rsidP="006758FB">
      <w:pPr>
        <w:spacing w:line="360" w:lineRule="auto"/>
        <w:jc w:val="both"/>
      </w:pPr>
      <w:r w:rsidRPr="004135B7">
        <w:tab/>
        <w:t>1</w:t>
      </w:r>
      <w:r w:rsidR="003B63E9">
        <w:t>4</w:t>
      </w:r>
      <w:r w:rsidRPr="004135B7">
        <w:t>.2.1. kokybiškų bitininkystės produktų tiekimas rinkoje – iki 10 balų;</w:t>
      </w:r>
    </w:p>
    <w:p w14:paraId="3F0731F4" w14:textId="62600EED" w:rsidR="006758FB" w:rsidRPr="004135B7" w:rsidRDefault="006758FB" w:rsidP="006758FB">
      <w:pPr>
        <w:spacing w:line="360" w:lineRule="auto"/>
        <w:jc w:val="both"/>
      </w:pPr>
      <w:r w:rsidRPr="004135B7">
        <w:tab/>
        <w:t>1</w:t>
      </w:r>
      <w:r w:rsidR="003B63E9">
        <w:t>4</w:t>
      </w:r>
      <w:r w:rsidRPr="004135B7">
        <w:t>.2.2. bitininkystės inventoriaus būklė ir gamybinių pastatų švara ir tvarka – iki 10 balų;</w:t>
      </w:r>
    </w:p>
    <w:p w14:paraId="1214469E" w14:textId="4798BE96" w:rsidR="006758FB" w:rsidRPr="004135B7" w:rsidRDefault="006758FB" w:rsidP="006758FB">
      <w:pPr>
        <w:spacing w:line="360" w:lineRule="auto"/>
        <w:jc w:val="both"/>
      </w:pPr>
      <w:r w:rsidRPr="004135B7">
        <w:tab/>
        <w:t>1</w:t>
      </w:r>
      <w:r w:rsidR="003B63E9">
        <w:t>4</w:t>
      </w:r>
      <w:r w:rsidRPr="004135B7">
        <w:t>.2.3. kvalifikacijos tobulinimas, domėjimasis naujovėmis, dalyvavimas projektuose, pasinaudojimas paramomis – iki 10 balų;</w:t>
      </w:r>
    </w:p>
    <w:p w14:paraId="2EE5E13C" w14:textId="72F35C8A" w:rsidR="006758FB" w:rsidRPr="004135B7" w:rsidRDefault="006758FB" w:rsidP="006758FB">
      <w:pPr>
        <w:spacing w:line="360" w:lineRule="auto"/>
        <w:jc w:val="both"/>
      </w:pPr>
      <w:r w:rsidRPr="004135B7">
        <w:tab/>
        <w:t>1</w:t>
      </w:r>
      <w:r w:rsidR="003B63E9">
        <w:t>4</w:t>
      </w:r>
      <w:r w:rsidRPr="004135B7">
        <w:t>.2.4. produkcijos įvairovė</w:t>
      </w:r>
      <w:r>
        <w:t xml:space="preserve"> – </w:t>
      </w:r>
      <w:r w:rsidRPr="004135B7">
        <w:t>ne mažiau 3 produktų gamyba – iki 10 balų;</w:t>
      </w:r>
    </w:p>
    <w:p w14:paraId="43FE795D" w14:textId="04321D8D" w:rsidR="006758FB" w:rsidRPr="004135B7" w:rsidRDefault="006758FB" w:rsidP="006758FB">
      <w:pPr>
        <w:spacing w:line="360" w:lineRule="auto"/>
        <w:jc w:val="both"/>
      </w:pPr>
      <w:r w:rsidRPr="004135B7">
        <w:tab/>
        <w:t>1</w:t>
      </w:r>
      <w:r w:rsidR="003B63E9">
        <w:t>4</w:t>
      </w:r>
      <w:r w:rsidRPr="004135B7">
        <w:t>.2.5. ūkio apimtis – iki 10 balų;</w:t>
      </w:r>
    </w:p>
    <w:p w14:paraId="1482B1F7" w14:textId="6874FBAA" w:rsidR="006758FB" w:rsidRPr="004135B7" w:rsidRDefault="006758FB" w:rsidP="006758FB">
      <w:pPr>
        <w:spacing w:line="360" w:lineRule="auto"/>
        <w:ind w:firstLine="709"/>
        <w:jc w:val="both"/>
      </w:pPr>
      <w:r w:rsidRPr="004135B7">
        <w:t>1</w:t>
      </w:r>
      <w:r w:rsidR="003B63E9">
        <w:t>4</w:t>
      </w:r>
      <w:r w:rsidRPr="004135B7">
        <w:t>.2.5.1</w:t>
      </w:r>
      <w:r>
        <w:t xml:space="preserve">. </w:t>
      </w:r>
      <w:r w:rsidRPr="004135B7">
        <w:t>iki 10 bičių šeimų</w:t>
      </w:r>
      <w:r>
        <w:t xml:space="preserve"> – </w:t>
      </w:r>
      <w:r w:rsidRPr="004135B7">
        <w:t>1 balas;</w:t>
      </w:r>
    </w:p>
    <w:p w14:paraId="74F207A6" w14:textId="51EE1232" w:rsidR="006758FB" w:rsidRPr="004135B7" w:rsidRDefault="006758FB" w:rsidP="006758FB">
      <w:pPr>
        <w:spacing w:line="360" w:lineRule="auto"/>
        <w:ind w:firstLine="709"/>
        <w:jc w:val="both"/>
      </w:pPr>
      <w:r w:rsidRPr="004135B7">
        <w:t>1</w:t>
      </w:r>
      <w:r w:rsidR="003B63E9">
        <w:t>4</w:t>
      </w:r>
      <w:r w:rsidRPr="004135B7">
        <w:t>.2.5.2</w:t>
      </w:r>
      <w:r>
        <w:t>.</w:t>
      </w:r>
      <w:r w:rsidRPr="004135B7">
        <w:t xml:space="preserve"> nuo 11 iki 20 bičių šeimų</w:t>
      </w:r>
      <w:r>
        <w:t xml:space="preserve"> – </w:t>
      </w:r>
      <w:r w:rsidRPr="004135B7">
        <w:t>3 balai;</w:t>
      </w:r>
    </w:p>
    <w:p w14:paraId="041C70FB" w14:textId="7EDBEDD2" w:rsidR="006758FB" w:rsidRPr="004135B7" w:rsidRDefault="006758FB" w:rsidP="006758FB">
      <w:pPr>
        <w:spacing w:line="360" w:lineRule="auto"/>
        <w:ind w:firstLine="709"/>
        <w:jc w:val="both"/>
      </w:pPr>
      <w:r w:rsidRPr="004135B7">
        <w:t>1</w:t>
      </w:r>
      <w:r w:rsidR="003B63E9">
        <w:t>4</w:t>
      </w:r>
      <w:r w:rsidRPr="004135B7">
        <w:t>.2.5.3</w:t>
      </w:r>
      <w:r>
        <w:t>.</w:t>
      </w:r>
      <w:r w:rsidRPr="004135B7">
        <w:t xml:space="preserve"> nuo 21 iki 50 bičių šeimų</w:t>
      </w:r>
      <w:r>
        <w:t xml:space="preserve"> – </w:t>
      </w:r>
      <w:r w:rsidRPr="004135B7">
        <w:t>5 balai;</w:t>
      </w:r>
    </w:p>
    <w:p w14:paraId="52270275" w14:textId="5F392678" w:rsidR="006758FB" w:rsidRPr="004135B7" w:rsidRDefault="006758FB" w:rsidP="006758FB">
      <w:pPr>
        <w:spacing w:line="360" w:lineRule="auto"/>
        <w:ind w:firstLine="709"/>
        <w:jc w:val="both"/>
      </w:pPr>
      <w:r w:rsidRPr="004135B7">
        <w:t>1</w:t>
      </w:r>
      <w:r w:rsidR="003B63E9">
        <w:t>4</w:t>
      </w:r>
      <w:r w:rsidRPr="004135B7">
        <w:t>.2.5.4</w:t>
      </w:r>
      <w:r>
        <w:t>.</w:t>
      </w:r>
      <w:r w:rsidRPr="004135B7">
        <w:t xml:space="preserve"> nuo 50 bičių šeimų</w:t>
      </w:r>
      <w:r>
        <w:t xml:space="preserve"> – 1</w:t>
      </w:r>
      <w:r w:rsidRPr="004135B7">
        <w:t>0 balų;</w:t>
      </w:r>
    </w:p>
    <w:p w14:paraId="3D9621F7" w14:textId="587F83A0" w:rsidR="006758FB" w:rsidRPr="00957D7B" w:rsidRDefault="006758FB" w:rsidP="006758FB">
      <w:pPr>
        <w:spacing w:line="360" w:lineRule="auto"/>
        <w:ind w:firstLine="709"/>
        <w:jc w:val="both"/>
      </w:pPr>
      <w:r w:rsidRPr="00957D7B">
        <w:t>1</w:t>
      </w:r>
      <w:r w:rsidR="003B63E9">
        <w:t>4</w:t>
      </w:r>
      <w:r w:rsidRPr="00957D7B">
        <w:t xml:space="preserve">.3. </w:t>
      </w:r>
      <w:r>
        <w:t>,,Gražiausiai tvarkomas vienkiemis“</w:t>
      </w:r>
      <w:r w:rsidRPr="00957D7B">
        <w:t>:</w:t>
      </w:r>
    </w:p>
    <w:p w14:paraId="43A1C3F1" w14:textId="4AF30053" w:rsidR="006758FB" w:rsidRPr="00957D7B" w:rsidRDefault="006758FB" w:rsidP="006758FB">
      <w:pPr>
        <w:spacing w:line="360" w:lineRule="auto"/>
        <w:ind w:firstLine="720"/>
        <w:jc w:val="both"/>
      </w:pPr>
      <w:r w:rsidRPr="00957D7B">
        <w:t>1</w:t>
      </w:r>
      <w:r w:rsidR="003B63E9">
        <w:t>4</w:t>
      </w:r>
      <w:r w:rsidRPr="00957D7B">
        <w:t xml:space="preserve">.3.1. </w:t>
      </w:r>
      <w:r>
        <w:t>vienkiemio</w:t>
      </w:r>
      <w:r w:rsidRPr="00957D7B">
        <w:t xml:space="preserve"> statini</w:t>
      </w:r>
      <w:r>
        <w:t>ų</w:t>
      </w:r>
      <w:r w:rsidRPr="00957D7B">
        <w:t xml:space="preserve"> </w:t>
      </w:r>
      <w:r>
        <w:t xml:space="preserve">tvarkingumas </w:t>
      </w:r>
      <w:r w:rsidRPr="00957D7B">
        <w:t>– iki 10 balų;</w:t>
      </w:r>
    </w:p>
    <w:p w14:paraId="2FE6CBC5" w14:textId="7650AC6E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>.3.2. tradiciniai vaismedžiai, vaiskrūmiai, gėlynai bei kiti želdiniai – iki 10 balų;</w:t>
      </w:r>
    </w:p>
    <w:p w14:paraId="44240887" w14:textId="1D535748" w:rsidR="006758FB" w:rsidRPr="00957D7B" w:rsidRDefault="006758FB" w:rsidP="006758FB">
      <w:pPr>
        <w:spacing w:line="360" w:lineRule="auto"/>
        <w:ind w:firstLine="720"/>
        <w:jc w:val="both"/>
      </w:pPr>
      <w:r w:rsidRPr="00957D7B">
        <w:lastRenderedPageBreak/>
        <w:t>1</w:t>
      </w:r>
      <w:r w:rsidR="003B63E9">
        <w:t>4</w:t>
      </w:r>
      <w:r w:rsidRPr="00957D7B">
        <w:t>.3.3. tradicinių medžiagų, būdingų Dzūkijos regionui, panaudojimas</w:t>
      </w:r>
      <w:r>
        <w:t>, aplinkosauginių reikalavimų  laikymasis</w:t>
      </w:r>
      <w:r w:rsidRPr="00957D7B">
        <w:t xml:space="preserve"> – iki 10 balų;</w:t>
      </w:r>
    </w:p>
    <w:p w14:paraId="3567F338" w14:textId="66EB64C1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>.3.4. inkilų, gandralizdžių, lesyklėlių, avilių buvimas sodyboje – iki 10 balų;</w:t>
      </w:r>
    </w:p>
    <w:p w14:paraId="6FEA6C74" w14:textId="617AC937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.3.5. sodybos švara </w:t>
      </w:r>
      <w:r>
        <w:t xml:space="preserve">ir tvarka </w:t>
      </w:r>
      <w:r w:rsidRPr="00957D7B">
        <w:t>– iki 10 balų</w:t>
      </w:r>
      <w:r>
        <w:t>;</w:t>
      </w:r>
    </w:p>
    <w:p w14:paraId="0F4F986D" w14:textId="3BAA6357" w:rsidR="006758FB" w:rsidRDefault="006758FB" w:rsidP="006758FB">
      <w:pPr>
        <w:spacing w:line="360" w:lineRule="auto"/>
        <w:ind w:firstLine="720"/>
        <w:jc w:val="both"/>
      </w:pPr>
      <w:r w:rsidRPr="00957D7B">
        <w:t>1</w:t>
      </w:r>
      <w:r w:rsidR="003B63E9">
        <w:t>4</w:t>
      </w:r>
      <w:r w:rsidRPr="00957D7B">
        <w:t>.4</w:t>
      </w:r>
      <w:r>
        <w:t>.</w:t>
      </w:r>
      <w:r w:rsidRPr="00FC1BF3">
        <w:t xml:space="preserve"> </w:t>
      </w:r>
      <w:r>
        <w:t xml:space="preserve">,,Aktyviausiai plėtojama </w:t>
      </w:r>
      <w:r w:rsidRPr="008657FD">
        <w:t xml:space="preserve">„trumpoji </w:t>
      </w:r>
      <w:r w:rsidRPr="002702A9">
        <w:t>maisto grandinė</w:t>
      </w:r>
      <w:r w:rsidRPr="008657FD">
        <w:t xml:space="preserve"> nuo lauko iki stalo</w:t>
      </w:r>
      <w:r>
        <w:t xml:space="preserve">“ (ūkininkai, kurie </w:t>
      </w:r>
      <w:r w:rsidRPr="002702A9">
        <w:t>sėja, augina, perdirba ir teikia pardavimui galutinę produkciją):</w:t>
      </w:r>
    </w:p>
    <w:p w14:paraId="7B9751DB" w14:textId="4952F8E6" w:rsidR="006758FB" w:rsidRPr="00957D7B" w:rsidRDefault="006758FB" w:rsidP="006758FB">
      <w:pPr>
        <w:spacing w:line="360" w:lineRule="auto"/>
        <w:jc w:val="both"/>
      </w:pPr>
      <w:r>
        <w:t xml:space="preserve">            </w:t>
      </w:r>
      <w:r w:rsidRPr="00957D7B">
        <w:t>1</w:t>
      </w:r>
      <w:r w:rsidR="003B63E9">
        <w:t>4</w:t>
      </w:r>
      <w:r w:rsidRPr="00957D7B">
        <w:t xml:space="preserve">.4.1. </w:t>
      </w:r>
      <w:r>
        <w:t xml:space="preserve">naujovių diegimas, originalus gaminamų produktų pateikimas </w:t>
      </w:r>
      <w:r w:rsidRPr="00957D7B">
        <w:t>– iki 10 balų;</w:t>
      </w:r>
    </w:p>
    <w:p w14:paraId="772C2A9A" w14:textId="5EF07DF2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.4.2. sodybos švara ir tvarka – buitinių atliekų, </w:t>
      </w:r>
      <w:r>
        <w:t xml:space="preserve">mėšlo, komposto duobių, </w:t>
      </w:r>
      <w:r w:rsidRPr="00957D7B">
        <w:t>technikos laikymo tvarkingumas, inovacijų šioje srityje pritaikymas – iki 10 balų;</w:t>
      </w:r>
    </w:p>
    <w:p w14:paraId="746B5373" w14:textId="21A69D90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>.4.3. verslų kūrimas ir vystymas – iki 10 balų;</w:t>
      </w:r>
    </w:p>
    <w:p w14:paraId="546D4635" w14:textId="1EE01BAD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4</w:t>
      </w:r>
      <w:r w:rsidRPr="00957D7B">
        <w:t xml:space="preserve">.4.4. </w:t>
      </w:r>
      <w:r>
        <w:t>gaminamos produkcijos įvairovė</w:t>
      </w:r>
      <w:r w:rsidRPr="00957D7B">
        <w:t xml:space="preserve"> – iki 10 balų;</w:t>
      </w:r>
    </w:p>
    <w:p w14:paraId="7F2B3A97" w14:textId="0DD93164" w:rsidR="006758FB" w:rsidRDefault="006758FB" w:rsidP="006758FB">
      <w:pPr>
        <w:spacing w:line="360" w:lineRule="auto"/>
        <w:jc w:val="both"/>
      </w:pPr>
      <w:r>
        <w:tab/>
        <w:t>1</w:t>
      </w:r>
      <w:r w:rsidR="003B63E9">
        <w:t>4</w:t>
      </w:r>
      <w:r>
        <w:t>.4.4.1. už 1 gaminamą produktą – 1 balas;</w:t>
      </w:r>
    </w:p>
    <w:p w14:paraId="38739CCE" w14:textId="5B1917C7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.4.4.2. už 2 gaminamus produktus – 5 balai;</w:t>
      </w:r>
    </w:p>
    <w:p w14:paraId="46535EAE" w14:textId="078B9537" w:rsidR="006758FB" w:rsidRPr="00957D7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.4.4.3.  už 3 ir daugiau gaminamų produktų – 10 balų;</w:t>
      </w:r>
    </w:p>
    <w:p w14:paraId="07641CDF" w14:textId="2F950125" w:rsidR="006758FB" w:rsidRDefault="006758FB" w:rsidP="006758FB">
      <w:pPr>
        <w:spacing w:line="360" w:lineRule="auto"/>
        <w:ind w:firstLine="720"/>
        <w:jc w:val="both"/>
      </w:pPr>
      <w:r w:rsidRPr="00957D7B">
        <w:t>1</w:t>
      </w:r>
      <w:r w:rsidR="003B63E9">
        <w:t>4</w:t>
      </w:r>
      <w:r w:rsidRPr="00957D7B">
        <w:t>.</w:t>
      </w:r>
      <w:r>
        <w:t>4</w:t>
      </w:r>
      <w:r w:rsidRPr="00957D7B">
        <w:t xml:space="preserve">.5. </w:t>
      </w:r>
      <w:r>
        <w:t>pagamintos produkcijos realizavimas</w:t>
      </w:r>
      <w:r w:rsidRPr="00957D7B">
        <w:t xml:space="preserve"> – iki 10 balų</w:t>
      </w:r>
      <w:r>
        <w:t>;</w:t>
      </w:r>
    </w:p>
    <w:p w14:paraId="26B43A74" w14:textId="48C9D277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 ,,Pažangiausias naujakurys“:</w:t>
      </w:r>
    </w:p>
    <w:p w14:paraId="6B334AC1" w14:textId="58CE8348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.5.1. per 1–10 metų pasistatė (rekonstravo) gyvenamą namą, ūkinius pastatus – iki 10 balų;</w:t>
      </w:r>
    </w:p>
    <w:p w14:paraId="29C7CD6B" w14:textId="62E58520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.5.2. ūkyje taikomos naujausios technologijos – iki 10 balų;</w:t>
      </w:r>
    </w:p>
    <w:p w14:paraId="71204CB9" w14:textId="64D074DD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.5.3. regionui būdingų bruožų išsaugojimas, tradicinių gėlynų bei kitų želdinių derėjimas su naujovėmis – iki 10 balų;</w:t>
      </w:r>
    </w:p>
    <w:p w14:paraId="7F2C40A7" w14:textId="6ABADD11" w:rsidR="006758FB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.5.4. sodybos, gamybinių pastatų aplinkos tvarkingumas – iki 10 balų;</w:t>
      </w:r>
    </w:p>
    <w:p w14:paraId="632EEC3A" w14:textId="5F19ED92" w:rsidR="00D17DE9" w:rsidRDefault="006758FB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.5.5. dalyvavimas bendruomeninėje veikloje – iki 10 balų</w:t>
      </w:r>
      <w:r w:rsidR="00D17DE9">
        <w:t>;</w:t>
      </w:r>
    </w:p>
    <w:p w14:paraId="574D9178" w14:textId="421AE0A2" w:rsidR="00D17DE9" w:rsidRDefault="00D17DE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.6. ,,Pažangiausias ekologinis ūkis“:</w:t>
      </w:r>
    </w:p>
    <w:p w14:paraId="5FB932CA" w14:textId="58316B32" w:rsidR="006758FB" w:rsidRDefault="00D17DE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.6.1.</w:t>
      </w:r>
      <w:r w:rsidRPr="00D17DE9">
        <w:t xml:space="preserve"> </w:t>
      </w:r>
      <w:r>
        <w:t>ekologi</w:t>
      </w:r>
      <w:r w:rsidR="00687020">
        <w:t>nių ūkininkavimo sričių specializacijos įvairovė</w:t>
      </w:r>
      <w:r w:rsidRPr="004135B7">
        <w:t xml:space="preserve"> – iki 10 balų;</w:t>
      </w:r>
    </w:p>
    <w:p w14:paraId="7B0B3337" w14:textId="0797842B" w:rsidR="00D17DE9" w:rsidRDefault="00D17DE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.6.2. ekologiškų kultūrų perdirbimas, produktų gamyba ir tiekimas rinkoje – iki 10 balų;</w:t>
      </w:r>
    </w:p>
    <w:p w14:paraId="0F829FC2" w14:textId="14D6FDD0" w:rsidR="00D17DE9" w:rsidRDefault="00D17DE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>.6.3. inventoriaus būklė ir gamybinių pastatų švara ir tvarka – iki 10 balų;</w:t>
      </w:r>
    </w:p>
    <w:p w14:paraId="0CA9CB36" w14:textId="557FFB5F" w:rsidR="00D17DE9" w:rsidRDefault="00D17DE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 xml:space="preserve">.6.4. kvalifikacijos tobulinimas, domėjimasis naujovėmis – iki </w:t>
      </w:r>
      <w:r w:rsidR="00631FF9">
        <w:t>5</w:t>
      </w:r>
      <w:r>
        <w:t xml:space="preserve"> balų;</w:t>
      </w:r>
    </w:p>
    <w:p w14:paraId="63F44383" w14:textId="6010F08D" w:rsidR="00631FF9" w:rsidRDefault="00631FF9" w:rsidP="006758FB">
      <w:pPr>
        <w:spacing w:line="360" w:lineRule="auto"/>
        <w:ind w:firstLine="720"/>
        <w:jc w:val="both"/>
      </w:pPr>
      <w:r>
        <w:t>1</w:t>
      </w:r>
      <w:r w:rsidR="003B63E9">
        <w:t>4</w:t>
      </w:r>
      <w:r>
        <w:t xml:space="preserve">.6.5. dalyvavimas projektuose ir paramose – iki </w:t>
      </w:r>
      <w:r w:rsidR="000C046C">
        <w:t>10</w:t>
      </w:r>
      <w:r>
        <w:t xml:space="preserve"> balų;</w:t>
      </w:r>
    </w:p>
    <w:p w14:paraId="37A673E3" w14:textId="00BB4FC3" w:rsidR="00D17DE9" w:rsidRDefault="00D17DE9" w:rsidP="00631FF9">
      <w:pPr>
        <w:spacing w:line="360" w:lineRule="auto"/>
        <w:ind w:left="709"/>
        <w:jc w:val="both"/>
      </w:pPr>
      <w:r>
        <w:t>1</w:t>
      </w:r>
      <w:r w:rsidR="003B63E9">
        <w:t>4</w:t>
      </w:r>
      <w:r>
        <w:t>.6.</w:t>
      </w:r>
      <w:r w:rsidR="00631FF9">
        <w:t>6</w:t>
      </w:r>
      <w:r>
        <w:t>. ekologinio ūkininkavimo trukmė ir tęstinumas</w:t>
      </w:r>
      <w:r w:rsidR="00631FF9">
        <w:t>:</w:t>
      </w:r>
    </w:p>
    <w:p w14:paraId="07B89DAA" w14:textId="215BB6DA" w:rsidR="00D17DE9" w:rsidRDefault="00D17DE9" w:rsidP="00631FF9">
      <w:pPr>
        <w:tabs>
          <w:tab w:val="left" w:pos="8647"/>
        </w:tabs>
        <w:spacing w:line="276" w:lineRule="auto"/>
        <w:ind w:left="709"/>
      </w:pPr>
      <w:r>
        <w:t xml:space="preserve">                        daugiau kaip </w:t>
      </w:r>
      <w:smartTag w:uri="urn:schemas-microsoft-com:office:smarttags" w:element="metricconverter">
        <w:smartTagPr>
          <w:attr w:name="ProductID" w:val="10 m"/>
        </w:smartTagPr>
        <w:r>
          <w:t>10 m</w:t>
        </w:r>
      </w:smartTag>
      <w:r>
        <w:t>.                                                       5 balai;</w:t>
      </w:r>
    </w:p>
    <w:p w14:paraId="50854033" w14:textId="67E3E730" w:rsidR="00D17DE9" w:rsidRDefault="00D17DE9" w:rsidP="00631FF9">
      <w:pPr>
        <w:tabs>
          <w:tab w:val="left" w:pos="8647"/>
        </w:tabs>
        <w:spacing w:line="276" w:lineRule="auto"/>
        <w:ind w:left="709"/>
      </w:pPr>
      <w:r>
        <w:t xml:space="preserve">                        5</w:t>
      </w:r>
      <w:r w:rsidR="008B1505">
        <w:t>–</w:t>
      </w:r>
      <w:r>
        <w:t>10                                                                              3 balai;</w:t>
      </w:r>
    </w:p>
    <w:p w14:paraId="4D3EFE70" w14:textId="2D2915BF" w:rsidR="00D17DE9" w:rsidRPr="00631FF9" w:rsidRDefault="00D17DE9" w:rsidP="00D17DE9">
      <w:pPr>
        <w:spacing w:line="360" w:lineRule="auto"/>
        <w:ind w:firstLine="720"/>
        <w:jc w:val="both"/>
      </w:pPr>
      <w:r>
        <w:t xml:space="preserve">                      </w:t>
      </w:r>
      <w:r w:rsidR="008B1505">
        <w:t xml:space="preserve"> </w:t>
      </w:r>
      <w:r>
        <w:t>iki 5 m</w:t>
      </w:r>
      <w:r w:rsidRPr="00631FF9">
        <w:t>.                                                                          1 balas.</w:t>
      </w:r>
    </w:p>
    <w:p w14:paraId="5EDE4D6B" w14:textId="020FDD76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5</w:t>
      </w:r>
      <w:r w:rsidRPr="00957D7B">
        <w:t xml:space="preserve">. </w:t>
      </w:r>
      <w:bookmarkStart w:id="6" w:name="_Hlk81981819"/>
      <w:r>
        <w:t xml:space="preserve">2021 m. </w:t>
      </w:r>
      <w:r w:rsidRPr="00957D7B">
        <w:t>Lazdijų rajono s</w:t>
      </w:r>
      <w:r>
        <w:t xml:space="preserve">avivaldybės </w:t>
      </w:r>
      <w:r w:rsidRPr="00957D7B">
        <w:t>apžiūr</w:t>
      </w:r>
      <w:r>
        <w:t>os</w:t>
      </w:r>
      <w:r w:rsidRPr="00957D7B">
        <w:t>-konkurs</w:t>
      </w:r>
      <w:r>
        <w:t>o</w:t>
      </w:r>
      <w:r w:rsidRPr="00957D7B">
        <w:t xml:space="preserve"> darbo grupė sudaroma mero potvarkiu</w:t>
      </w:r>
      <w:bookmarkEnd w:id="6"/>
      <w:r w:rsidRPr="00957D7B">
        <w:t xml:space="preserve">. Apžiūros-konkurso organizavimo darbo grupės sprendimai įforminami protokolu, dalyvaujant daugiau kaip pusei komisijos narių. </w:t>
      </w:r>
    </w:p>
    <w:p w14:paraId="114CDA24" w14:textId="77777777" w:rsidR="006758FB" w:rsidRPr="00957D7B" w:rsidRDefault="006758FB" w:rsidP="006758FB">
      <w:pPr>
        <w:spacing w:line="360" w:lineRule="auto"/>
        <w:ind w:firstLine="720"/>
        <w:jc w:val="both"/>
      </w:pPr>
    </w:p>
    <w:p w14:paraId="4C594981" w14:textId="77777777" w:rsidR="006758FB" w:rsidRPr="00957D7B" w:rsidRDefault="006758FB" w:rsidP="006758FB">
      <w:pPr>
        <w:spacing w:line="360" w:lineRule="auto"/>
        <w:jc w:val="center"/>
        <w:rPr>
          <w:b/>
        </w:rPr>
      </w:pPr>
      <w:r w:rsidRPr="00957D7B">
        <w:rPr>
          <w:b/>
        </w:rPr>
        <w:t>VI. NUGALĖTOJŲ ATRANKA IR APDOVANOJIMAS</w:t>
      </w:r>
    </w:p>
    <w:p w14:paraId="1865BD12" w14:textId="77777777" w:rsidR="006758FB" w:rsidRPr="00957D7B" w:rsidRDefault="006758FB" w:rsidP="006758FB">
      <w:pPr>
        <w:spacing w:line="360" w:lineRule="auto"/>
        <w:jc w:val="center"/>
        <w:rPr>
          <w:b/>
        </w:rPr>
      </w:pPr>
    </w:p>
    <w:p w14:paraId="121321E6" w14:textId="4D71543E" w:rsidR="006758FB" w:rsidRPr="00957D7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6</w:t>
      </w:r>
      <w:r w:rsidRPr="00957D7B">
        <w:t xml:space="preserve">. </w:t>
      </w:r>
      <w:r w:rsidR="00B27C1D">
        <w:t>Apžiūros-k</w:t>
      </w:r>
      <w:r>
        <w:t>onkurs</w:t>
      </w:r>
      <w:r w:rsidR="00B27C1D">
        <w:t>ų</w:t>
      </w:r>
      <w:r>
        <w:t xml:space="preserve"> n</w:t>
      </w:r>
      <w:r w:rsidRPr="00957D7B">
        <w:t>ugalėtojų sąrašas Lazdijų rajono savivaldybės merui pateikiamas iki 20</w:t>
      </w:r>
      <w:r>
        <w:t>21</w:t>
      </w:r>
      <w:r w:rsidRPr="00957D7B">
        <w:t xml:space="preserve"> m.</w:t>
      </w:r>
      <w:r w:rsidR="002330A8">
        <w:t xml:space="preserve"> spalio</w:t>
      </w:r>
      <w:r w:rsidR="0039451D">
        <w:t xml:space="preserve"> 1</w:t>
      </w:r>
      <w:r w:rsidR="005B6ED8">
        <w:t>5</w:t>
      </w:r>
      <w:r>
        <w:t xml:space="preserve"> d.</w:t>
      </w:r>
    </w:p>
    <w:p w14:paraId="03083D8A" w14:textId="4A3CE535" w:rsidR="006758FB" w:rsidRDefault="006758FB" w:rsidP="006758FB">
      <w:pPr>
        <w:spacing w:line="360" w:lineRule="auto"/>
        <w:jc w:val="both"/>
      </w:pPr>
      <w:r w:rsidRPr="00957D7B">
        <w:tab/>
        <w:t>1</w:t>
      </w:r>
      <w:r w:rsidR="003B63E9">
        <w:t>7</w:t>
      </w:r>
      <w:r w:rsidRPr="00957D7B">
        <w:t xml:space="preserve">. </w:t>
      </w:r>
      <w:r w:rsidR="00B27C1D">
        <w:t>Apžiūros-k</w:t>
      </w:r>
      <w:r>
        <w:t>onkurs</w:t>
      </w:r>
      <w:r w:rsidR="00B27C1D">
        <w:t>ų</w:t>
      </w:r>
      <w:r>
        <w:t xml:space="preserve"> n</w:t>
      </w:r>
      <w:r w:rsidRPr="00957D7B">
        <w:t>ugalėtojai apdovanojami Lazdijų rajono savivaldybės organizuojamų švenčių metu.</w:t>
      </w:r>
    </w:p>
    <w:p w14:paraId="6E2D8776" w14:textId="5384C8EE" w:rsidR="006758FB" w:rsidRDefault="006758FB" w:rsidP="006758FB">
      <w:pPr>
        <w:spacing w:line="360" w:lineRule="auto"/>
        <w:jc w:val="both"/>
      </w:pPr>
    </w:p>
    <w:p w14:paraId="281D23AF" w14:textId="77777777" w:rsidR="00A35969" w:rsidRDefault="00A35969" w:rsidP="006758FB">
      <w:pPr>
        <w:spacing w:line="360" w:lineRule="auto"/>
        <w:jc w:val="both"/>
      </w:pPr>
    </w:p>
    <w:p w14:paraId="63B299C7" w14:textId="77777777" w:rsidR="006758FB" w:rsidRDefault="006758FB" w:rsidP="006758FB">
      <w:pPr>
        <w:jc w:val="center"/>
      </w:pPr>
      <w:r>
        <w:t>________________________</w:t>
      </w:r>
    </w:p>
    <w:p w14:paraId="55C24507" w14:textId="77777777" w:rsidR="006758FB" w:rsidRDefault="006758FB" w:rsidP="006758FB">
      <w:pPr>
        <w:jc w:val="center"/>
      </w:pPr>
    </w:p>
    <w:p w14:paraId="18DF004D" w14:textId="77777777" w:rsidR="006758FB" w:rsidRPr="00702DBA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E1B4CE2" w14:textId="77777777" w:rsidR="006758FB" w:rsidRPr="00702DBA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8615BCF" w14:textId="77777777" w:rsidR="006758FB" w:rsidRPr="00702DBA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A0BE8A6" w14:textId="741DD943" w:rsidR="006758FB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824DA5F" w14:textId="78DA523D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6A91E54B" w14:textId="7A166741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48840FDD" w14:textId="0D6176D1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6F17E81F" w14:textId="0330CFF2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2A632F0" w14:textId="3CFCC142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478EE7EC" w14:textId="506430F5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2EB71A3F" w14:textId="4176A44D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F89E766" w14:textId="687F348E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3101934" w14:textId="4BA3D621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675A7BBD" w14:textId="1549F401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12284E2" w14:textId="3450A69F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1514F768" w14:textId="60641BDC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B8DA0E8" w14:textId="0362EA42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04C190C4" w14:textId="10DB57D1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49C4B1A2" w14:textId="19DF8359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2EBEAB99" w14:textId="63C9E43F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34632A8" w14:textId="471234D7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208205D5" w14:textId="37267B2B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A5002B3" w14:textId="4A848450" w:rsidR="00AA3E1F" w:rsidRDefault="00AA3E1F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653FDAFF" w14:textId="0A10A295" w:rsidR="006758FB" w:rsidRPr="0055713F" w:rsidRDefault="006758FB" w:rsidP="006758F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</w:t>
      </w:r>
      <w:r w:rsidR="00BB2E51">
        <w:t xml:space="preserve">apžiūros konkurso </w:t>
      </w:r>
      <w:r>
        <w:t xml:space="preserve">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</w:t>
      </w:r>
      <w:r w:rsidR="00AA3E1F">
        <w:t>, ,,Pažangiausias ekologinis ūkis“</w:t>
      </w:r>
      <w:r w:rsidR="00BB2E51">
        <w:t>, konkurso ,,Metų ūkis 2021“, nuotraukų konkurso ,,Mažasis ūkininkas“</w:t>
      </w:r>
      <w:r>
        <w:t xml:space="preserve"> nuostatų 1 priedas</w:t>
      </w:r>
    </w:p>
    <w:p w14:paraId="5DC15C40" w14:textId="77777777" w:rsidR="006758FB" w:rsidRPr="00702DBA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DFCE781" w14:textId="77777777" w:rsidR="006758FB" w:rsidRPr="00702DBA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>20</w:t>
      </w:r>
      <w:r>
        <w:rPr>
          <w:rFonts w:eastAsia="Calibri"/>
          <w:b/>
        </w:rPr>
        <w:t>21</w:t>
      </w:r>
      <w:r w:rsidRPr="00702DBA">
        <w:rPr>
          <w:rFonts w:eastAsia="Calibri"/>
          <w:b/>
        </w:rPr>
        <w:t xml:space="preserve"> M. RAJONO SAVIVALDYBĖS APŽIŪROS-KONKURSO </w:t>
      </w:r>
      <w:r>
        <w:rPr>
          <w:rFonts w:eastAsia="Calibri"/>
          <w:b/>
        </w:rPr>
        <w:t>„STIPRI BENDRUOMENĖ – KAIMO ATEITIS“</w:t>
      </w:r>
      <w:r w:rsidRPr="00702DBA">
        <w:rPr>
          <w:rFonts w:eastAsia="Calibri"/>
          <w:b/>
        </w:rPr>
        <w:t xml:space="preserve"> ANKETA</w:t>
      </w:r>
    </w:p>
    <w:p w14:paraId="4A4A1B0D" w14:textId="77777777" w:rsidR="006758FB" w:rsidRPr="00702DBA" w:rsidRDefault="006758FB" w:rsidP="006758FB">
      <w:pPr>
        <w:spacing w:after="160" w:line="259" w:lineRule="auto"/>
        <w:rPr>
          <w:rFonts w:eastAsia="Calibri"/>
          <w:b/>
        </w:rPr>
      </w:pPr>
    </w:p>
    <w:p w14:paraId="17FC9DBD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1. Bendruomenės pavadinimas</w:t>
      </w:r>
    </w:p>
    <w:p w14:paraId="513C113C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086DFFC5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2. Bendruomenės adresas</w:t>
      </w:r>
    </w:p>
    <w:p w14:paraId="7EF9DB4A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525EA4F6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3. Vertinimo kriterijai, kuriuos atitinka siūloma bendruomenė  </w:t>
      </w:r>
    </w:p>
    <w:p w14:paraId="0AE154E3" w14:textId="2C776497" w:rsidR="00AA3E1F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0CFDCA" w14:textId="4D673176" w:rsidR="006758FB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4. Anketą užpildžiusio asmens vardas, pavardė, adresas, data</w:t>
      </w:r>
    </w:p>
    <w:p w14:paraId="0234704D" w14:textId="7063B10D" w:rsidR="005415A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2 priedas</w:t>
      </w:r>
    </w:p>
    <w:p w14:paraId="6EC0221F" w14:textId="77777777" w:rsidR="006758FB" w:rsidRPr="0055713F" w:rsidRDefault="006758FB" w:rsidP="006758FB">
      <w:pPr>
        <w:ind w:left="5670"/>
        <w:jc w:val="both"/>
      </w:pPr>
    </w:p>
    <w:p w14:paraId="5BE9F3C6" w14:textId="77777777" w:rsidR="006758FB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>20</w:t>
      </w:r>
      <w:r>
        <w:rPr>
          <w:rFonts w:eastAsia="Calibri"/>
          <w:b/>
        </w:rPr>
        <w:t>21</w:t>
      </w:r>
      <w:r w:rsidRPr="00702DBA">
        <w:rPr>
          <w:rFonts w:eastAsia="Calibri"/>
          <w:b/>
        </w:rPr>
        <w:t xml:space="preserve"> M. RAJONO SAVIVALDYBĖS APŽIŪROS-KONKURSO </w:t>
      </w:r>
      <w:r>
        <w:rPr>
          <w:rFonts w:eastAsia="Calibri"/>
          <w:b/>
        </w:rPr>
        <w:t>„UŽ BITININKYSTĖS PUOSELĖJIMĄ“</w:t>
      </w:r>
    </w:p>
    <w:p w14:paraId="3939DE27" w14:textId="77777777" w:rsidR="006758FB" w:rsidRPr="00702DBA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 xml:space="preserve"> ANKETA</w:t>
      </w:r>
    </w:p>
    <w:p w14:paraId="7C0C553B" w14:textId="77777777" w:rsidR="006758FB" w:rsidRPr="00702DBA" w:rsidRDefault="006758FB" w:rsidP="006758FB">
      <w:pPr>
        <w:spacing w:after="160" w:line="259" w:lineRule="auto"/>
        <w:rPr>
          <w:rFonts w:eastAsia="Calibri"/>
          <w:b/>
        </w:rPr>
      </w:pPr>
    </w:p>
    <w:p w14:paraId="002EBB30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1.  Ūkininkas</w:t>
      </w:r>
    </w:p>
    <w:p w14:paraId="1BCFD291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0ECDCC03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2. Ūkio  adresas</w:t>
      </w:r>
    </w:p>
    <w:p w14:paraId="08184DF5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277372B1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3. Vertinimo kriterijai, kuriuos atitinka siūloma kandidatūra  </w:t>
      </w:r>
    </w:p>
    <w:p w14:paraId="117A6F41" w14:textId="7957B76D" w:rsidR="006758FB" w:rsidRPr="00702DBA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4. Anketą užpildžiusio asmens vardas, pavardė, adresas, data</w:t>
      </w:r>
    </w:p>
    <w:p w14:paraId="210ADE2B" w14:textId="0D49A69C" w:rsidR="006758F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3 priedas</w:t>
      </w:r>
    </w:p>
    <w:p w14:paraId="38F9CB06" w14:textId="77777777" w:rsidR="006758FB" w:rsidRPr="00702DBA" w:rsidRDefault="006758FB" w:rsidP="006758FB">
      <w:pPr>
        <w:spacing w:after="160" w:line="480" w:lineRule="auto"/>
        <w:rPr>
          <w:rFonts w:eastAsia="Calibri"/>
        </w:rPr>
      </w:pPr>
    </w:p>
    <w:p w14:paraId="61EE6FE2" w14:textId="77777777" w:rsidR="006758FB" w:rsidRPr="00702DBA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>20</w:t>
      </w:r>
      <w:r>
        <w:rPr>
          <w:rFonts w:eastAsia="Calibri"/>
          <w:b/>
        </w:rPr>
        <w:t>21</w:t>
      </w:r>
      <w:r w:rsidRPr="00702DBA">
        <w:rPr>
          <w:rFonts w:eastAsia="Calibri"/>
          <w:b/>
        </w:rPr>
        <w:t xml:space="preserve"> M. RAJONO SAVIVALDYBĖS APŽIŪROS-KONKURSO </w:t>
      </w:r>
      <w:r>
        <w:rPr>
          <w:rFonts w:eastAsia="Calibri"/>
          <w:b/>
        </w:rPr>
        <w:t>„</w:t>
      </w:r>
      <w:r w:rsidRPr="00702DBA">
        <w:rPr>
          <w:rFonts w:eastAsia="Calibri"/>
          <w:b/>
        </w:rPr>
        <w:t>GRAŽIAUSIAI TVARKOM</w:t>
      </w:r>
      <w:r>
        <w:rPr>
          <w:rFonts w:eastAsia="Calibri"/>
          <w:b/>
        </w:rPr>
        <w:t>AS</w:t>
      </w:r>
      <w:r w:rsidRPr="00702DBA">
        <w:rPr>
          <w:rFonts w:eastAsia="Calibri"/>
          <w:b/>
        </w:rPr>
        <w:t xml:space="preserve"> VIENKIEMI</w:t>
      </w:r>
      <w:r>
        <w:rPr>
          <w:rFonts w:eastAsia="Calibri"/>
          <w:b/>
        </w:rPr>
        <w:t>S“</w:t>
      </w:r>
      <w:r w:rsidRPr="00702DBA">
        <w:rPr>
          <w:rFonts w:eastAsia="Calibri"/>
          <w:b/>
        </w:rPr>
        <w:t xml:space="preserve"> ANKETA</w:t>
      </w:r>
    </w:p>
    <w:p w14:paraId="13470E9D" w14:textId="77777777" w:rsidR="006758FB" w:rsidRPr="00702DBA" w:rsidRDefault="006758FB" w:rsidP="006758FB">
      <w:pPr>
        <w:spacing w:after="160" w:line="259" w:lineRule="auto"/>
        <w:rPr>
          <w:rFonts w:eastAsia="Calibri"/>
          <w:b/>
        </w:rPr>
      </w:pPr>
    </w:p>
    <w:p w14:paraId="28086AE3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1. Vienkiemis</w:t>
      </w:r>
    </w:p>
    <w:p w14:paraId="65F955BD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295B143F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2. Adresas</w:t>
      </w:r>
    </w:p>
    <w:p w14:paraId="26246D89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5E8AE088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3. Vertinimo kriterijai, kuriuos atitinka siūloma kandidatūra  </w:t>
      </w:r>
    </w:p>
    <w:p w14:paraId="10D4B15A" w14:textId="1C82C34E" w:rsidR="006758FB" w:rsidRPr="00702DBA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A48B68" w14:textId="77777777" w:rsidR="006758FB" w:rsidRPr="00702DBA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4. Anketą užpildžiusio asmens vardas, pavardė, adresas, data</w:t>
      </w:r>
    </w:p>
    <w:p w14:paraId="5F8B4D18" w14:textId="30DE3782" w:rsidR="005415A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4 priedas</w:t>
      </w:r>
    </w:p>
    <w:p w14:paraId="797AE7A5" w14:textId="77777777" w:rsidR="006758FB" w:rsidRDefault="006758FB" w:rsidP="006758FB">
      <w:pPr>
        <w:spacing w:after="160" w:line="259" w:lineRule="auto"/>
        <w:rPr>
          <w:rFonts w:eastAsia="Calibri"/>
          <w:b/>
        </w:rPr>
      </w:pPr>
    </w:p>
    <w:p w14:paraId="7B1593FB" w14:textId="77777777" w:rsidR="006758FB" w:rsidRPr="00702DBA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>20</w:t>
      </w:r>
      <w:r>
        <w:rPr>
          <w:rFonts w:eastAsia="Calibri"/>
          <w:b/>
        </w:rPr>
        <w:t>21</w:t>
      </w:r>
      <w:r w:rsidRPr="00702DBA">
        <w:rPr>
          <w:rFonts w:eastAsia="Calibri"/>
          <w:b/>
        </w:rPr>
        <w:t xml:space="preserve"> M. RAJONO SAVIVALDYBĖS APŽIŪROS-KONKURSO </w:t>
      </w:r>
      <w:r>
        <w:rPr>
          <w:rFonts w:eastAsia="Calibri"/>
          <w:b/>
        </w:rPr>
        <w:t>„</w:t>
      </w:r>
      <w:r w:rsidRPr="00702DBA">
        <w:rPr>
          <w:rFonts w:eastAsia="Calibri"/>
          <w:b/>
        </w:rPr>
        <w:t>AKTYVIAUSIAI PLĖTOJAM</w:t>
      </w:r>
      <w:r>
        <w:rPr>
          <w:rFonts w:eastAsia="Calibri"/>
          <w:b/>
        </w:rPr>
        <w:t>A</w:t>
      </w:r>
      <w:r w:rsidRPr="00702DBA">
        <w:rPr>
          <w:rFonts w:eastAsia="Calibri"/>
          <w:b/>
        </w:rPr>
        <w:t xml:space="preserve"> ,,TRUMPO</w:t>
      </w:r>
      <w:r>
        <w:rPr>
          <w:rFonts w:eastAsia="Calibri"/>
          <w:b/>
        </w:rPr>
        <w:t>JI</w:t>
      </w:r>
      <w:r w:rsidRPr="00702DBA">
        <w:rPr>
          <w:rFonts w:eastAsia="Calibri"/>
          <w:b/>
        </w:rPr>
        <w:t xml:space="preserve"> MAISTO GRANDINĖ NUO LAUKO IKI STALO“ ANKETA</w:t>
      </w:r>
    </w:p>
    <w:p w14:paraId="05DB0BE2" w14:textId="77777777" w:rsidR="006758FB" w:rsidRPr="00702DBA" w:rsidRDefault="006758FB" w:rsidP="006758FB">
      <w:pPr>
        <w:spacing w:after="160" w:line="259" w:lineRule="auto"/>
        <w:rPr>
          <w:rFonts w:eastAsia="Calibri"/>
          <w:b/>
        </w:rPr>
      </w:pPr>
    </w:p>
    <w:p w14:paraId="3F638EC8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1.  Ūkininkas</w:t>
      </w:r>
    </w:p>
    <w:p w14:paraId="6969528A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089067B4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2. Ūkio  adresas</w:t>
      </w:r>
    </w:p>
    <w:p w14:paraId="26E729A0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0D34B2AC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3. Vertinimo kriterijai, kuriuos atitinka siūloma kandidatūra  </w:t>
      </w:r>
    </w:p>
    <w:p w14:paraId="0CC86026" w14:textId="4B1C20E3" w:rsidR="00AA3E1F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662FE" w14:textId="0A5C2A1D" w:rsidR="006758FB" w:rsidRPr="00702DBA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4. Anketą užpildžiusio asmens vardas, pavardė, adresas, data</w:t>
      </w:r>
    </w:p>
    <w:p w14:paraId="112691B7" w14:textId="0BBC6FCD" w:rsidR="005415A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5 priedas</w:t>
      </w:r>
    </w:p>
    <w:p w14:paraId="3464065B" w14:textId="77777777" w:rsidR="006758FB" w:rsidRPr="00702DBA" w:rsidRDefault="006758FB" w:rsidP="006758FB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C54A187" w14:textId="77777777" w:rsidR="006758FB" w:rsidRPr="00702DBA" w:rsidRDefault="006758FB" w:rsidP="006758FB">
      <w:pPr>
        <w:spacing w:after="160" w:line="259" w:lineRule="auto"/>
        <w:jc w:val="center"/>
        <w:rPr>
          <w:rFonts w:eastAsia="Calibri"/>
          <w:b/>
        </w:rPr>
      </w:pPr>
      <w:r w:rsidRPr="00702DBA">
        <w:rPr>
          <w:rFonts w:eastAsia="Calibri"/>
          <w:b/>
        </w:rPr>
        <w:t>20</w:t>
      </w:r>
      <w:r>
        <w:rPr>
          <w:rFonts w:eastAsia="Calibri"/>
          <w:b/>
        </w:rPr>
        <w:t>21</w:t>
      </w:r>
      <w:r w:rsidRPr="00702DBA">
        <w:rPr>
          <w:rFonts w:eastAsia="Calibri"/>
          <w:b/>
        </w:rPr>
        <w:t xml:space="preserve"> M. RAJONO SAVIVALDYBĖS APŽIŪROS-KONKURSO </w:t>
      </w:r>
      <w:r>
        <w:rPr>
          <w:rFonts w:eastAsia="Calibri"/>
          <w:b/>
        </w:rPr>
        <w:t>„</w:t>
      </w:r>
      <w:r w:rsidRPr="00702DBA">
        <w:rPr>
          <w:rFonts w:eastAsia="Calibri"/>
          <w:b/>
        </w:rPr>
        <w:t>PAŽANGIAUSI</w:t>
      </w:r>
      <w:r>
        <w:rPr>
          <w:rFonts w:eastAsia="Calibri"/>
          <w:b/>
        </w:rPr>
        <w:t>AS</w:t>
      </w:r>
      <w:r w:rsidRPr="00702DBA">
        <w:rPr>
          <w:rFonts w:eastAsia="Calibri"/>
          <w:b/>
        </w:rPr>
        <w:t xml:space="preserve"> NAUJAKUR</w:t>
      </w:r>
      <w:r>
        <w:rPr>
          <w:rFonts w:eastAsia="Calibri"/>
          <w:b/>
        </w:rPr>
        <w:t>YS“</w:t>
      </w:r>
      <w:r w:rsidRPr="00702DBA">
        <w:rPr>
          <w:rFonts w:eastAsia="Calibri"/>
          <w:b/>
        </w:rPr>
        <w:t xml:space="preserve"> ANKETA</w:t>
      </w:r>
    </w:p>
    <w:p w14:paraId="55C5BB64" w14:textId="77777777" w:rsidR="006758FB" w:rsidRPr="00702DBA" w:rsidRDefault="006758FB" w:rsidP="006758FB">
      <w:pPr>
        <w:spacing w:after="160" w:line="259" w:lineRule="auto"/>
        <w:rPr>
          <w:rFonts w:eastAsia="Calibri"/>
          <w:b/>
        </w:rPr>
      </w:pPr>
    </w:p>
    <w:p w14:paraId="1DB2D534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>1. Naujakur</w:t>
      </w:r>
      <w:r>
        <w:rPr>
          <w:rFonts w:eastAsia="Calibri"/>
        </w:rPr>
        <w:t>ys</w:t>
      </w:r>
      <w:r w:rsidRPr="00702DBA">
        <w:rPr>
          <w:rFonts w:eastAsia="Calibri"/>
        </w:rPr>
        <w:t xml:space="preserve"> </w:t>
      </w:r>
    </w:p>
    <w:p w14:paraId="70A9F89D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43B39F3D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2. </w:t>
      </w:r>
      <w:r>
        <w:rPr>
          <w:rFonts w:eastAsia="Calibri"/>
        </w:rPr>
        <w:t>A</w:t>
      </w:r>
      <w:r w:rsidRPr="00702DBA">
        <w:rPr>
          <w:rFonts w:eastAsia="Calibri"/>
        </w:rPr>
        <w:t>dresas</w:t>
      </w:r>
    </w:p>
    <w:p w14:paraId="5CF0B8E8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</w:p>
    <w:p w14:paraId="19F27CA4" w14:textId="77777777" w:rsidR="006758FB" w:rsidRPr="00702DBA" w:rsidRDefault="006758FB" w:rsidP="006758FB">
      <w:pPr>
        <w:spacing w:after="160" w:line="259" w:lineRule="auto"/>
        <w:rPr>
          <w:rFonts w:eastAsia="Calibri"/>
        </w:rPr>
      </w:pPr>
      <w:r w:rsidRPr="00702DBA">
        <w:rPr>
          <w:rFonts w:eastAsia="Calibri"/>
        </w:rPr>
        <w:t xml:space="preserve">3. Vertinimo kriterijai, kuriuos atitinka siūloma kandidatūra  </w:t>
      </w:r>
    </w:p>
    <w:p w14:paraId="06A469B0" w14:textId="5E2634CD" w:rsidR="006758FB" w:rsidRPr="00702DBA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772AB3" w14:textId="5B5C243A" w:rsidR="006758FB" w:rsidRDefault="006758FB" w:rsidP="006758FB">
      <w:pPr>
        <w:spacing w:after="160" w:line="480" w:lineRule="auto"/>
        <w:rPr>
          <w:rFonts w:eastAsia="Calibri"/>
        </w:rPr>
      </w:pPr>
      <w:r w:rsidRPr="00702DBA">
        <w:rPr>
          <w:rFonts w:eastAsia="Calibri"/>
        </w:rPr>
        <w:t>4. Anketą užpildžiusio asmens vardas, pavardė, adresas, data</w:t>
      </w:r>
    </w:p>
    <w:p w14:paraId="7AC47C4D" w14:textId="47233750" w:rsidR="005415A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6 priedas</w:t>
      </w:r>
    </w:p>
    <w:p w14:paraId="08677FA4" w14:textId="77777777" w:rsidR="00631FF9" w:rsidRDefault="00631FF9" w:rsidP="00631FF9">
      <w:pPr>
        <w:ind w:left="5670"/>
        <w:jc w:val="both"/>
      </w:pPr>
    </w:p>
    <w:p w14:paraId="059873A6" w14:textId="739CA96E" w:rsidR="00631FF9" w:rsidRDefault="00631FF9" w:rsidP="00631FF9">
      <w:pPr>
        <w:spacing w:after="160" w:line="25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2021 M. RAJONO SAVIVALDYBĖS APŽIŪROS-KONKURSO „PAŽANGIAUSIAS EKOLOGINIS ŪKIS“</w:t>
      </w:r>
    </w:p>
    <w:p w14:paraId="44995C34" w14:textId="77777777" w:rsidR="00631FF9" w:rsidRDefault="00631FF9" w:rsidP="00631FF9">
      <w:pPr>
        <w:spacing w:after="160" w:line="25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ANKETA</w:t>
      </w:r>
    </w:p>
    <w:p w14:paraId="4A7319DF" w14:textId="77777777" w:rsidR="00631FF9" w:rsidRDefault="00631FF9" w:rsidP="00631FF9">
      <w:pPr>
        <w:spacing w:after="160" w:line="256" w:lineRule="auto"/>
        <w:rPr>
          <w:rFonts w:eastAsia="Calibri"/>
          <w:b/>
        </w:rPr>
      </w:pPr>
    </w:p>
    <w:p w14:paraId="3CB457D4" w14:textId="77777777" w:rsidR="00631FF9" w:rsidRDefault="00631FF9" w:rsidP="00631FF9">
      <w:pPr>
        <w:spacing w:after="160" w:line="256" w:lineRule="auto"/>
        <w:rPr>
          <w:rFonts w:eastAsia="Calibri"/>
        </w:rPr>
      </w:pPr>
      <w:r>
        <w:rPr>
          <w:rFonts w:eastAsia="Calibri"/>
        </w:rPr>
        <w:t>1.  Ūkininkas</w:t>
      </w:r>
    </w:p>
    <w:p w14:paraId="6D9A355B" w14:textId="77777777" w:rsidR="00631FF9" w:rsidRDefault="00631FF9" w:rsidP="00631FF9">
      <w:pPr>
        <w:spacing w:after="160" w:line="256" w:lineRule="auto"/>
        <w:rPr>
          <w:rFonts w:eastAsia="Calibri"/>
        </w:rPr>
      </w:pPr>
    </w:p>
    <w:p w14:paraId="4FFDDFFD" w14:textId="77777777" w:rsidR="00631FF9" w:rsidRDefault="00631FF9" w:rsidP="00631FF9">
      <w:pPr>
        <w:spacing w:after="160" w:line="256" w:lineRule="auto"/>
        <w:rPr>
          <w:rFonts w:eastAsia="Calibri"/>
        </w:rPr>
      </w:pPr>
      <w:r>
        <w:rPr>
          <w:rFonts w:eastAsia="Calibri"/>
        </w:rPr>
        <w:t>2. Ūkio  adresas</w:t>
      </w:r>
    </w:p>
    <w:p w14:paraId="5986D788" w14:textId="77777777" w:rsidR="00631FF9" w:rsidRDefault="00631FF9" w:rsidP="00631FF9">
      <w:pPr>
        <w:spacing w:after="160" w:line="256" w:lineRule="auto"/>
        <w:rPr>
          <w:rFonts w:eastAsia="Calibri"/>
        </w:rPr>
      </w:pPr>
    </w:p>
    <w:p w14:paraId="25076874" w14:textId="77777777" w:rsidR="00631FF9" w:rsidRDefault="00631FF9" w:rsidP="00631FF9">
      <w:p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3. Vertinimo kriterijai, kuriuos atitinka siūloma kandidatūra  </w:t>
      </w:r>
    </w:p>
    <w:p w14:paraId="283F0122" w14:textId="3EE6235A" w:rsidR="00631FF9" w:rsidRDefault="00631FF9" w:rsidP="00631FF9">
      <w:pPr>
        <w:spacing w:after="160" w:line="480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1B4AC6" w14:textId="77777777" w:rsidR="00631FF9" w:rsidRDefault="00631FF9" w:rsidP="00631FF9">
      <w:pPr>
        <w:spacing w:after="160" w:line="480" w:lineRule="auto"/>
        <w:rPr>
          <w:rFonts w:eastAsia="Calibri"/>
        </w:rPr>
      </w:pPr>
      <w:r>
        <w:rPr>
          <w:rFonts w:eastAsia="Calibri"/>
        </w:rPr>
        <w:t>4. Anketą užpildžiusio asmens vardas, pavardė, adresas, data</w:t>
      </w:r>
    </w:p>
    <w:p w14:paraId="1DE6FFAD" w14:textId="7A90CCAA" w:rsidR="005415AB" w:rsidRPr="0055713F" w:rsidRDefault="005415AB" w:rsidP="005415AB">
      <w:pPr>
        <w:ind w:left="5670"/>
        <w:jc w:val="both"/>
      </w:pPr>
      <w:r w:rsidRPr="00D33D19">
        <w:lastRenderedPageBreak/>
        <w:t>202</w:t>
      </w:r>
      <w:r>
        <w:t>1</w:t>
      </w:r>
      <w:r w:rsidRPr="00D33D19">
        <w:t xml:space="preserve"> m. </w:t>
      </w:r>
      <w:r w:rsidRPr="00957D7B">
        <w:t>Lazdijų rajono savivaldybės</w:t>
      </w:r>
      <w:r>
        <w:t xml:space="preserve"> apžiūros konkurso „Stipri bendruomenė – kaimo ateitis“, „Už bitininkystės puoselėjimą“, „Gražiausiai tvarkomas vienkiemis“, „Aktyviausiai plėtojama </w:t>
      </w:r>
      <w:r w:rsidRPr="008657FD">
        <w:t>„trump</w:t>
      </w:r>
      <w:r>
        <w:t>oji maisto</w:t>
      </w:r>
      <w:r w:rsidRPr="008657FD">
        <w:t xml:space="preserve"> grandin</w:t>
      </w:r>
      <w:r>
        <w:t>ė</w:t>
      </w:r>
      <w:r w:rsidRPr="008657FD">
        <w:t xml:space="preserve"> nuo lauko</w:t>
      </w:r>
      <w:r>
        <w:t xml:space="preserve"> iki stalo“,</w:t>
      </w:r>
      <w:r w:rsidRPr="00CC2D03">
        <w:t xml:space="preserve"> </w:t>
      </w:r>
      <w:r>
        <w:t>„Pažangiausias naujakurys“, ,,Pažangiausias ekologinis ūkis“, konkurso ,,Metų ūkis 2021“, nuotraukų konkurso ,,Mažasis ūkininkas“ nuostatų 7 priedas</w:t>
      </w:r>
    </w:p>
    <w:p w14:paraId="58D6682F" w14:textId="77777777" w:rsidR="006758FB" w:rsidRDefault="006758FB" w:rsidP="001758E1">
      <w:pPr>
        <w:rPr>
          <w:rFonts w:eastAsia="Calibri"/>
        </w:rPr>
      </w:pPr>
    </w:p>
    <w:p w14:paraId="3467B070" w14:textId="31F9D146" w:rsidR="006758FB" w:rsidRPr="00C42337" w:rsidRDefault="006758FB" w:rsidP="00C42337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C42337">
        <w:rPr>
          <w:rFonts w:ascii="Times New Roman" w:hAnsi="Times New Roman"/>
          <w:b/>
          <w:sz w:val="24"/>
          <w:szCs w:val="24"/>
        </w:rPr>
        <w:t>Nuotraukų konkursas</w:t>
      </w:r>
      <w:r w:rsidR="00C42337" w:rsidRPr="00C42337">
        <w:rPr>
          <w:rFonts w:ascii="Times New Roman" w:hAnsi="Times New Roman"/>
          <w:b/>
          <w:bCs/>
          <w:sz w:val="24"/>
          <w:szCs w:val="24"/>
        </w:rPr>
        <w:t>,</w:t>
      </w:r>
      <w:r w:rsidRPr="00C42337">
        <w:rPr>
          <w:rFonts w:ascii="Times New Roman" w:hAnsi="Times New Roman"/>
          <w:b/>
          <w:sz w:val="24"/>
          <w:szCs w:val="24"/>
        </w:rPr>
        <w:t xml:space="preserve"> skirtas skatinti vaikus domėtis ūkio darbais</w:t>
      </w:r>
    </w:p>
    <w:p w14:paraId="0087555F" w14:textId="77777777" w:rsidR="00C42337" w:rsidRDefault="00C42337" w:rsidP="006758FB">
      <w:pPr>
        <w:pStyle w:val="Betarp"/>
        <w:rPr>
          <w:rFonts w:ascii="Times New Roman" w:hAnsi="Times New Roman"/>
          <w:sz w:val="24"/>
          <w:szCs w:val="24"/>
        </w:rPr>
      </w:pPr>
    </w:p>
    <w:p w14:paraId="08E8789B" w14:textId="77777777" w:rsidR="006758FB" w:rsidRPr="00B70A2E" w:rsidRDefault="006758FB" w:rsidP="006758FB">
      <w:pPr>
        <w:pStyle w:val="Betarp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U</w:t>
      </w:r>
      <w:r w:rsidRPr="00B70A2E">
        <w:rPr>
          <w:rFonts w:ascii="Times New Roman" w:hAnsi="Times New Roman"/>
          <w:sz w:val="24"/>
          <w:szCs w:val="24"/>
        </w:rPr>
        <w:t>žfiksuoti ir perteikti įdomias, netikėtas, linksmas akimirkas, susijusias su mažojo ūkininko veikla ūkyje.</w:t>
      </w:r>
    </w:p>
    <w:p w14:paraId="59678376" w14:textId="77777777" w:rsidR="006758FB" w:rsidRPr="00B70A2E" w:rsidRDefault="006758FB" w:rsidP="006758FB">
      <w:pPr>
        <w:pStyle w:val="Betarp"/>
        <w:rPr>
          <w:rFonts w:ascii="Times New Roman" w:hAnsi="Times New Roman"/>
          <w:sz w:val="24"/>
          <w:szCs w:val="24"/>
        </w:rPr>
      </w:pPr>
    </w:p>
    <w:p w14:paraId="732B25B3" w14:textId="3AFA0B1D" w:rsidR="006758FB" w:rsidRPr="00275202" w:rsidRDefault="006758FB" w:rsidP="006758FB">
      <w:pPr>
        <w:pStyle w:val="Betarp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 xml:space="preserve">Nuotraukas prašome </w:t>
      </w:r>
      <w:r w:rsidRPr="00275202">
        <w:rPr>
          <w:rFonts w:ascii="Times New Roman" w:hAnsi="Times New Roman"/>
          <w:sz w:val="24"/>
          <w:szCs w:val="24"/>
        </w:rPr>
        <w:t>pateikti nuo 202</w:t>
      </w:r>
      <w:r w:rsidR="002330A8" w:rsidRPr="00275202">
        <w:rPr>
          <w:rFonts w:ascii="Times New Roman" w:hAnsi="Times New Roman"/>
          <w:sz w:val="24"/>
          <w:szCs w:val="24"/>
        </w:rPr>
        <w:t>1</w:t>
      </w:r>
      <w:r w:rsidRPr="00275202">
        <w:rPr>
          <w:rFonts w:ascii="Times New Roman" w:hAnsi="Times New Roman"/>
          <w:sz w:val="24"/>
          <w:szCs w:val="24"/>
        </w:rPr>
        <w:t xml:space="preserve"> m. </w:t>
      </w:r>
      <w:r w:rsidR="002330A8" w:rsidRPr="00275202">
        <w:rPr>
          <w:rFonts w:ascii="Times New Roman" w:hAnsi="Times New Roman"/>
          <w:sz w:val="24"/>
          <w:szCs w:val="24"/>
        </w:rPr>
        <w:t>rugsėjo</w:t>
      </w:r>
      <w:r w:rsidRPr="00275202">
        <w:rPr>
          <w:rFonts w:ascii="Times New Roman" w:hAnsi="Times New Roman"/>
          <w:sz w:val="24"/>
          <w:szCs w:val="24"/>
        </w:rPr>
        <w:t xml:space="preserve"> </w:t>
      </w:r>
      <w:r w:rsidR="00275202" w:rsidRPr="00275202">
        <w:rPr>
          <w:rFonts w:ascii="Times New Roman" w:hAnsi="Times New Roman"/>
          <w:sz w:val="24"/>
          <w:szCs w:val="24"/>
        </w:rPr>
        <w:t>20</w:t>
      </w:r>
      <w:r w:rsidRPr="00275202">
        <w:rPr>
          <w:rFonts w:ascii="Times New Roman" w:hAnsi="Times New Roman"/>
          <w:sz w:val="24"/>
          <w:szCs w:val="24"/>
        </w:rPr>
        <w:t xml:space="preserve"> d. iki </w:t>
      </w:r>
      <w:r w:rsidR="002330A8" w:rsidRPr="00275202">
        <w:rPr>
          <w:rFonts w:ascii="Times New Roman" w:hAnsi="Times New Roman"/>
          <w:sz w:val="24"/>
          <w:szCs w:val="24"/>
        </w:rPr>
        <w:t>spalio 1</w:t>
      </w:r>
      <w:r w:rsidRPr="00275202">
        <w:rPr>
          <w:rFonts w:ascii="Times New Roman" w:hAnsi="Times New Roman"/>
          <w:sz w:val="24"/>
          <w:szCs w:val="24"/>
        </w:rPr>
        <w:t>0 d.</w:t>
      </w:r>
    </w:p>
    <w:p w14:paraId="59522A14" w14:textId="77777777" w:rsidR="006758FB" w:rsidRPr="00B70A2E" w:rsidRDefault="006758FB" w:rsidP="006758FB">
      <w:pPr>
        <w:pStyle w:val="Betarp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br/>
        <w:t xml:space="preserve">* Konkursui „Mažasis ūkininkas“ pateiktos nuotraukos turi atspindėti konkurso temą. </w:t>
      </w:r>
    </w:p>
    <w:p w14:paraId="40252A64" w14:textId="77777777" w:rsidR="006758FB" w:rsidRPr="00B70A2E" w:rsidRDefault="006758FB" w:rsidP="006758FB">
      <w:pPr>
        <w:pStyle w:val="Betarp"/>
        <w:rPr>
          <w:rFonts w:ascii="Times New Roman" w:hAnsi="Times New Roman"/>
          <w:sz w:val="24"/>
          <w:szCs w:val="24"/>
        </w:rPr>
      </w:pPr>
    </w:p>
    <w:p w14:paraId="6CD81218" w14:textId="0F6F3EB6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>* Konkursui nuotraukas siųsti el</w:t>
      </w:r>
      <w:r w:rsidRPr="00275202">
        <w:rPr>
          <w:rFonts w:ascii="Times New Roman" w:hAnsi="Times New Roman"/>
          <w:sz w:val="24"/>
          <w:szCs w:val="24"/>
        </w:rPr>
        <w:t>.</w:t>
      </w:r>
      <w:r w:rsidR="00C42337">
        <w:rPr>
          <w:rFonts w:ascii="Times New Roman" w:hAnsi="Times New Roman"/>
          <w:sz w:val="24"/>
          <w:szCs w:val="24"/>
        </w:rPr>
        <w:t xml:space="preserve"> p.</w:t>
      </w:r>
      <w:r w:rsidRPr="00275202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C42337" w:rsidRPr="00BE5463">
          <w:rPr>
            <w:rStyle w:val="Hipersaitas"/>
            <w:rFonts w:ascii="Times New Roman" w:hAnsi="Times New Roman"/>
            <w:sz w:val="24"/>
            <w:szCs w:val="24"/>
          </w:rPr>
          <w:t>saulius.pockevicius</w:t>
        </w:r>
        <w:r w:rsidR="00C42337" w:rsidRPr="00BE5463">
          <w:rPr>
            <w:rStyle w:val="Hipersaitas"/>
            <w:rFonts w:ascii="Times New Roman" w:hAnsi="Times New Roman"/>
            <w:sz w:val="24"/>
            <w:szCs w:val="24"/>
            <w:lang w:val="en-US"/>
          </w:rPr>
          <w:t>@lazdijai.lt</w:t>
        </w:r>
      </w:hyperlink>
      <w:r w:rsidR="00C423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0A2E">
        <w:rPr>
          <w:rFonts w:ascii="Times New Roman" w:hAnsi="Times New Roman"/>
          <w:sz w:val="24"/>
          <w:szCs w:val="24"/>
        </w:rPr>
        <w:t>iki 202</w:t>
      </w:r>
      <w:r w:rsidR="002330A8">
        <w:rPr>
          <w:rFonts w:ascii="Times New Roman" w:hAnsi="Times New Roman"/>
          <w:sz w:val="24"/>
          <w:szCs w:val="24"/>
        </w:rPr>
        <w:t>1</w:t>
      </w:r>
      <w:r w:rsidRPr="00B70A2E">
        <w:rPr>
          <w:rFonts w:ascii="Times New Roman" w:hAnsi="Times New Roman"/>
          <w:sz w:val="24"/>
          <w:szCs w:val="24"/>
        </w:rPr>
        <w:t xml:space="preserve"> m. </w:t>
      </w:r>
      <w:r w:rsidR="002330A8">
        <w:rPr>
          <w:rFonts w:ascii="Times New Roman" w:hAnsi="Times New Roman"/>
          <w:sz w:val="24"/>
          <w:szCs w:val="24"/>
        </w:rPr>
        <w:t>spalio</w:t>
      </w:r>
      <w:r w:rsidRPr="00B70A2E">
        <w:rPr>
          <w:rFonts w:ascii="Times New Roman" w:hAnsi="Times New Roman"/>
          <w:sz w:val="24"/>
          <w:szCs w:val="24"/>
        </w:rPr>
        <w:t xml:space="preserve"> </w:t>
      </w:r>
      <w:r w:rsidR="002330A8">
        <w:rPr>
          <w:rFonts w:ascii="Times New Roman" w:hAnsi="Times New Roman"/>
          <w:sz w:val="24"/>
          <w:szCs w:val="24"/>
        </w:rPr>
        <w:t>10</w:t>
      </w:r>
      <w:r w:rsidRPr="00B70A2E">
        <w:rPr>
          <w:rFonts w:ascii="Times New Roman" w:hAnsi="Times New Roman"/>
          <w:sz w:val="24"/>
          <w:szCs w:val="24"/>
        </w:rPr>
        <w:t xml:space="preserve"> d. </w:t>
      </w:r>
    </w:p>
    <w:p w14:paraId="39C593AD" w14:textId="77777777" w:rsidR="00C42337" w:rsidRPr="00B70A2E" w:rsidRDefault="00C42337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</w:p>
    <w:p w14:paraId="383B25C5" w14:textId="76CC1C86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>* Pateikiant nuotraukas</w:t>
      </w:r>
      <w:r w:rsidR="00C42337">
        <w:rPr>
          <w:rFonts w:ascii="Times New Roman" w:hAnsi="Times New Roman"/>
          <w:sz w:val="24"/>
          <w:szCs w:val="24"/>
        </w:rPr>
        <w:t>,</w:t>
      </w:r>
      <w:r w:rsidRPr="00B70A2E">
        <w:rPr>
          <w:rFonts w:ascii="Times New Roman" w:hAnsi="Times New Roman"/>
          <w:sz w:val="24"/>
          <w:szCs w:val="24"/>
        </w:rPr>
        <w:t xml:space="preserve"> būtina nurodyti vaiko vardą.</w:t>
      </w:r>
    </w:p>
    <w:p w14:paraId="5024C491" w14:textId="77777777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</w:p>
    <w:p w14:paraId="2D95CBE3" w14:textId="13A105E6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>N</w:t>
      </w:r>
      <w:r w:rsidRPr="00B70A2E">
        <w:rPr>
          <w:rFonts w:ascii="Times New Roman" w:hAnsi="Times New Roman"/>
          <w:sz w:val="24"/>
          <w:szCs w:val="24"/>
        </w:rPr>
        <w:t>uotrauka</w:t>
      </w:r>
      <w:r>
        <w:rPr>
          <w:rFonts w:ascii="Times New Roman" w:hAnsi="Times New Roman"/>
          <w:sz w:val="24"/>
          <w:szCs w:val="24"/>
        </w:rPr>
        <w:t>,</w:t>
      </w:r>
      <w:r w:rsidRPr="00B70A2E">
        <w:rPr>
          <w:rFonts w:ascii="Times New Roman" w:hAnsi="Times New Roman"/>
          <w:sz w:val="24"/>
          <w:szCs w:val="24"/>
        </w:rPr>
        <w:t xml:space="preserve"> surinkusi daugiausiai „patinka“ </w:t>
      </w:r>
      <w:r>
        <w:rPr>
          <w:rFonts w:ascii="Times New Roman" w:hAnsi="Times New Roman"/>
          <w:sz w:val="24"/>
          <w:szCs w:val="24"/>
        </w:rPr>
        <w:t xml:space="preserve">iki  </w:t>
      </w:r>
      <w:r w:rsidR="002330A8">
        <w:rPr>
          <w:rFonts w:ascii="Times New Roman" w:hAnsi="Times New Roman"/>
          <w:sz w:val="24"/>
          <w:szCs w:val="24"/>
        </w:rPr>
        <w:t>spalio 10</w:t>
      </w:r>
      <w:r w:rsidRPr="00B70A2E">
        <w:rPr>
          <w:rFonts w:ascii="Times New Roman" w:hAnsi="Times New Roman"/>
          <w:sz w:val="24"/>
          <w:szCs w:val="24"/>
        </w:rPr>
        <w:t xml:space="preserve"> d. 16 val.</w:t>
      </w:r>
      <w:r>
        <w:rPr>
          <w:rFonts w:ascii="Times New Roman" w:hAnsi="Times New Roman"/>
          <w:sz w:val="24"/>
          <w:szCs w:val="24"/>
        </w:rPr>
        <w:t>,</w:t>
      </w:r>
      <w:r w:rsidRPr="00B70A2E">
        <w:rPr>
          <w:rFonts w:ascii="Times New Roman" w:hAnsi="Times New Roman"/>
          <w:sz w:val="24"/>
          <w:szCs w:val="24"/>
        </w:rPr>
        <w:t xml:space="preserve"> laimės konkursą. Jei dalyvių nuotraukos surinks </w:t>
      </w:r>
      <w:r w:rsidRPr="00B70A2E">
        <w:rPr>
          <w:rStyle w:val="Emfaz"/>
          <w:rFonts w:ascii="Times New Roman" w:hAnsi="Times New Roman"/>
          <w:sz w:val="24"/>
          <w:szCs w:val="24"/>
        </w:rPr>
        <w:t>vienodą</w:t>
      </w:r>
      <w:r w:rsidRPr="00B70A2E">
        <w:rPr>
          <w:rFonts w:ascii="Times New Roman" w:hAnsi="Times New Roman"/>
          <w:sz w:val="24"/>
          <w:szCs w:val="24"/>
        </w:rPr>
        <w:t> </w:t>
      </w:r>
      <w:r w:rsidR="00C42337">
        <w:rPr>
          <w:rFonts w:ascii="Times New Roman" w:hAnsi="Times New Roman"/>
          <w:sz w:val="24"/>
          <w:szCs w:val="24"/>
        </w:rPr>
        <w:t>,,</w:t>
      </w:r>
      <w:r w:rsidRPr="00B70A2E">
        <w:rPr>
          <w:rFonts w:ascii="Times New Roman" w:hAnsi="Times New Roman"/>
          <w:sz w:val="24"/>
          <w:szCs w:val="24"/>
        </w:rPr>
        <w:t>patinka</w:t>
      </w:r>
      <w:r w:rsidR="00C42337">
        <w:rPr>
          <w:rFonts w:ascii="Times New Roman" w:hAnsi="Times New Roman"/>
          <w:sz w:val="24"/>
          <w:szCs w:val="24"/>
        </w:rPr>
        <w:t>“</w:t>
      </w:r>
      <w:r w:rsidRPr="00B70A2E">
        <w:rPr>
          <w:rFonts w:ascii="Times New Roman" w:hAnsi="Times New Roman"/>
          <w:sz w:val="24"/>
          <w:szCs w:val="24"/>
        </w:rPr>
        <w:t> </w:t>
      </w:r>
      <w:r w:rsidRPr="00B70A2E">
        <w:rPr>
          <w:rStyle w:val="Emfaz"/>
          <w:rFonts w:ascii="Times New Roman" w:hAnsi="Times New Roman"/>
          <w:sz w:val="24"/>
          <w:szCs w:val="24"/>
        </w:rPr>
        <w:t xml:space="preserve">skaičių, </w:t>
      </w:r>
      <w:r w:rsidRPr="00B70A2E">
        <w:rPr>
          <w:rFonts w:ascii="Times New Roman" w:hAnsi="Times New Roman"/>
          <w:sz w:val="24"/>
          <w:szCs w:val="24"/>
        </w:rPr>
        <w:t xml:space="preserve">konkurso laimėtojas bus nustatytas </w:t>
      </w:r>
      <w:r w:rsidR="002330A8">
        <w:rPr>
          <w:rFonts w:ascii="Times New Roman" w:hAnsi="Times New Roman"/>
          <w:sz w:val="24"/>
          <w:szCs w:val="24"/>
        </w:rPr>
        <w:t>spalio</w:t>
      </w:r>
      <w:r w:rsidRPr="00B70A2E">
        <w:rPr>
          <w:rFonts w:ascii="Times New Roman" w:hAnsi="Times New Roman"/>
          <w:sz w:val="24"/>
          <w:szCs w:val="24"/>
        </w:rPr>
        <w:t xml:space="preserve"> </w:t>
      </w:r>
      <w:r w:rsidR="002330A8">
        <w:rPr>
          <w:rFonts w:ascii="Times New Roman" w:hAnsi="Times New Roman"/>
          <w:sz w:val="24"/>
          <w:szCs w:val="24"/>
        </w:rPr>
        <w:t>11</w:t>
      </w:r>
      <w:r w:rsidRPr="00B70A2E">
        <w:rPr>
          <w:rFonts w:ascii="Times New Roman" w:hAnsi="Times New Roman"/>
          <w:sz w:val="24"/>
          <w:szCs w:val="24"/>
        </w:rPr>
        <w:t xml:space="preserve"> d. 12 val.</w:t>
      </w:r>
      <w:r w:rsidR="00C42337">
        <w:rPr>
          <w:rFonts w:ascii="Times New Roman" w:hAnsi="Times New Roman"/>
          <w:sz w:val="24"/>
          <w:szCs w:val="24"/>
        </w:rPr>
        <w:t>,</w:t>
      </w:r>
      <w:r w:rsidRPr="00B70A2E">
        <w:rPr>
          <w:rFonts w:ascii="Times New Roman" w:hAnsi="Times New Roman"/>
          <w:sz w:val="24"/>
          <w:szCs w:val="24"/>
        </w:rPr>
        <w:t xml:space="preserve"> pratęsiant „patinka“ rinkimo laiką.</w:t>
      </w:r>
    </w:p>
    <w:p w14:paraId="66BB9BCE" w14:textId="77777777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</w:p>
    <w:p w14:paraId="46550D98" w14:textId="0B69E024" w:rsidR="006758FB" w:rsidRPr="00B70A2E" w:rsidRDefault="006758FB" w:rsidP="00C42337">
      <w:pPr>
        <w:pStyle w:val="Betarp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t xml:space="preserve">* </w:t>
      </w:r>
      <w:r w:rsidRPr="00B70A2E">
        <w:rPr>
          <w:rFonts w:ascii="Times New Roman" w:hAnsi="Times New Roman"/>
          <w:b/>
          <w:bCs/>
          <w:sz w:val="24"/>
          <w:szCs w:val="24"/>
        </w:rPr>
        <w:t>Laimėtojas gaus prizą</w:t>
      </w:r>
      <w:r w:rsidR="00C42337">
        <w:rPr>
          <w:rFonts w:ascii="Times New Roman" w:hAnsi="Times New Roman"/>
          <w:b/>
          <w:bCs/>
          <w:sz w:val="24"/>
          <w:szCs w:val="24"/>
        </w:rPr>
        <w:t>-</w:t>
      </w:r>
      <w:r w:rsidRPr="00B70A2E">
        <w:rPr>
          <w:rFonts w:ascii="Times New Roman" w:hAnsi="Times New Roman"/>
          <w:b/>
          <w:bCs/>
          <w:sz w:val="24"/>
          <w:szCs w:val="24"/>
        </w:rPr>
        <w:t xml:space="preserve">siurprizą. </w:t>
      </w:r>
      <w:r w:rsidR="00C42337">
        <w:rPr>
          <w:rFonts w:ascii="Times New Roman" w:hAnsi="Times New Roman"/>
          <w:b/>
          <w:bCs/>
          <w:sz w:val="24"/>
          <w:szCs w:val="24"/>
        </w:rPr>
        <w:t>R</w:t>
      </w:r>
      <w:r w:rsidRPr="00B70A2E">
        <w:rPr>
          <w:rFonts w:ascii="Times New Roman" w:hAnsi="Times New Roman"/>
          <w:b/>
          <w:bCs/>
          <w:sz w:val="24"/>
          <w:szCs w:val="24"/>
        </w:rPr>
        <w:t>ėmėjų įsteigtomis skaniomis ir sveik</w:t>
      </w:r>
      <w:r w:rsidR="00C42337">
        <w:rPr>
          <w:rFonts w:ascii="Times New Roman" w:hAnsi="Times New Roman"/>
          <w:b/>
          <w:bCs/>
          <w:sz w:val="24"/>
          <w:szCs w:val="24"/>
        </w:rPr>
        <w:t>uoliškomis</w:t>
      </w:r>
      <w:r w:rsidRPr="00B70A2E">
        <w:rPr>
          <w:rFonts w:ascii="Times New Roman" w:hAnsi="Times New Roman"/>
          <w:b/>
          <w:bCs/>
          <w:sz w:val="24"/>
          <w:szCs w:val="24"/>
        </w:rPr>
        <w:t xml:space="preserve"> dovanėlėmis pasidžiaugti turės galimybę net 10 daugiausia „</w:t>
      </w:r>
      <w:r w:rsidR="002957DB">
        <w:rPr>
          <w:rFonts w:ascii="Times New Roman" w:hAnsi="Times New Roman"/>
          <w:b/>
          <w:bCs/>
          <w:sz w:val="24"/>
          <w:szCs w:val="24"/>
        </w:rPr>
        <w:t>p</w:t>
      </w:r>
      <w:r w:rsidRPr="00B70A2E">
        <w:rPr>
          <w:rFonts w:ascii="Times New Roman" w:hAnsi="Times New Roman"/>
          <w:b/>
          <w:bCs/>
          <w:sz w:val="24"/>
          <w:szCs w:val="24"/>
        </w:rPr>
        <w:t xml:space="preserve">atinka“ surinkusių </w:t>
      </w:r>
      <w:r w:rsidR="00C42337">
        <w:rPr>
          <w:rFonts w:ascii="Times New Roman" w:hAnsi="Times New Roman"/>
          <w:b/>
          <w:bCs/>
          <w:sz w:val="24"/>
          <w:szCs w:val="24"/>
        </w:rPr>
        <w:t xml:space="preserve">konkurso </w:t>
      </w:r>
      <w:r w:rsidRPr="00B70A2E">
        <w:rPr>
          <w:rFonts w:ascii="Times New Roman" w:hAnsi="Times New Roman"/>
          <w:b/>
          <w:bCs/>
          <w:sz w:val="24"/>
          <w:szCs w:val="24"/>
        </w:rPr>
        <w:t>„Mažasis ūkininkas“ dalyvių. Laimėtojui prizas bus įteiktas renginio „Metų ūkis 202</w:t>
      </w:r>
      <w:r w:rsidR="002330A8">
        <w:rPr>
          <w:rFonts w:ascii="Times New Roman" w:hAnsi="Times New Roman"/>
          <w:b/>
          <w:bCs/>
          <w:sz w:val="24"/>
          <w:szCs w:val="24"/>
        </w:rPr>
        <w:t>1</w:t>
      </w:r>
      <w:r w:rsidRPr="00B70A2E">
        <w:rPr>
          <w:rFonts w:ascii="Times New Roman" w:hAnsi="Times New Roman"/>
          <w:b/>
          <w:bCs/>
          <w:sz w:val="24"/>
          <w:szCs w:val="24"/>
        </w:rPr>
        <w:t>“ metu.</w:t>
      </w:r>
    </w:p>
    <w:p w14:paraId="47F75F4D" w14:textId="31502EBE" w:rsidR="006758FB" w:rsidRPr="00B70A2E" w:rsidRDefault="006758FB" w:rsidP="002E2E73">
      <w:pPr>
        <w:pStyle w:val="Betarp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br/>
        <w:t xml:space="preserve">* Visos konkurse „Mažasis ūkininkas“ dalyvaujančios nuotraukos bus viešinamos Lazdijų rajono savivaldybės </w:t>
      </w:r>
      <w:r w:rsidR="00C42337">
        <w:rPr>
          <w:rFonts w:ascii="Times New Roman" w:hAnsi="Times New Roman"/>
          <w:sz w:val="24"/>
          <w:szCs w:val="24"/>
        </w:rPr>
        <w:t>feisbuk</w:t>
      </w:r>
      <w:r w:rsidRPr="00B70A2E">
        <w:rPr>
          <w:rFonts w:ascii="Times New Roman" w:hAnsi="Times New Roman"/>
          <w:sz w:val="24"/>
          <w:szCs w:val="24"/>
        </w:rPr>
        <w:t>o</w:t>
      </w:r>
      <w:r w:rsidR="004D706E">
        <w:rPr>
          <w:rFonts w:ascii="Times New Roman" w:hAnsi="Times New Roman"/>
          <w:sz w:val="24"/>
          <w:szCs w:val="24"/>
        </w:rPr>
        <w:t xml:space="preserve"> nuotraukų</w:t>
      </w:r>
      <w:r w:rsidRPr="00B70A2E">
        <w:rPr>
          <w:rFonts w:ascii="Times New Roman" w:hAnsi="Times New Roman"/>
          <w:sz w:val="24"/>
          <w:szCs w:val="24"/>
        </w:rPr>
        <w:t xml:space="preserve"> albume „Mažasis ūkininkas“ ir renginio „Metų ūkis 202</w:t>
      </w:r>
      <w:r w:rsidR="002330A8">
        <w:rPr>
          <w:rFonts w:ascii="Times New Roman" w:hAnsi="Times New Roman"/>
          <w:sz w:val="24"/>
          <w:szCs w:val="24"/>
        </w:rPr>
        <w:t>1</w:t>
      </w:r>
      <w:r w:rsidRPr="00B70A2E">
        <w:rPr>
          <w:rFonts w:ascii="Times New Roman" w:hAnsi="Times New Roman"/>
          <w:sz w:val="24"/>
          <w:szCs w:val="24"/>
        </w:rPr>
        <w:t>“ metu.</w:t>
      </w:r>
    </w:p>
    <w:p w14:paraId="780FFA11" w14:textId="77777777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  <w:r w:rsidRPr="00B70A2E">
        <w:rPr>
          <w:rFonts w:ascii="Times New Roman" w:hAnsi="Times New Roman"/>
          <w:sz w:val="24"/>
          <w:szCs w:val="24"/>
        </w:rPr>
        <w:br/>
        <w:t>* Autorių sutikimu su šiomis sąlygomis laikomas fotonuotraukos atsiuntimas.</w:t>
      </w:r>
    </w:p>
    <w:p w14:paraId="17F94A00" w14:textId="77777777" w:rsidR="006758FB" w:rsidRPr="00B70A2E" w:rsidRDefault="006758FB" w:rsidP="00C42337">
      <w:pPr>
        <w:pStyle w:val="Betarp"/>
        <w:spacing w:line="360" w:lineRule="auto"/>
        <w:rPr>
          <w:rFonts w:ascii="Times New Roman" w:hAnsi="Times New Roman"/>
          <w:sz w:val="24"/>
          <w:szCs w:val="24"/>
        </w:rPr>
      </w:pPr>
    </w:p>
    <w:p w14:paraId="5198A429" w14:textId="77777777" w:rsidR="006758FB" w:rsidRPr="001758E1" w:rsidRDefault="006758FB" w:rsidP="001758E1">
      <w:pPr>
        <w:rPr>
          <w:rFonts w:eastAsia="Calibri"/>
        </w:rPr>
      </w:pPr>
    </w:p>
    <w:sectPr w:rsidR="006758FB" w:rsidRPr="001758E1" w:rsidSect="00E45B9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type w:val="continuous"/>
      <w:pgSz w:w="11905" w:h="16837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5E5D" w14:textId="77777777" w:rsidR="00D2150D" w:rsidRDefault="00D2150D">
      <w:r>
        <w:separator/>
      </w:r>
    </w:p>
  </w:endnote>
  <w:endnote w:type="continuationSeparator" w:id="0">
    <w:p w14:paraId="6B9BDF0E" w14:textId="77777777" w:rsidR="00D2150D" w:rsidRDefault="00D2150D">
      <w:r>
        <w:continuationSeparator/>
      </w:r>
    </w:p>
  </w:endnote>
  <w:endnote w:type="continuationNotice" w:id="1">
    <w:p w14:paraId="1ABA4966" w14:textId="77777777" w:rsidR="00D2150D" w:rsidRDefault="00D21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4BF2" w14:textId="77777777" w:rsidR="000324A4" w:rsidRDefault="000324A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EEC2" w14:textId="77777777" w:rsidR="000324A4" w:rsidRDefault="000324A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2F20" w14:textId="77777777" w:rsidR="000324A4" w:rsidRDefault="000324A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6B23B" w14:textId="77777777" w:rsidR="00D2150D" w:rsidRDefault="00D2150D">
      <w:r>
        <w:separator/>
      </w:r>
    </w:p>
  </w:footnote>
  <w:footnote w:type="continuationSeparator" w:id="0">
    <w:p w14:paraId="095A7910" w14:textId="77777777" w:rsidR="00D2150D" w:rsidRDefault="00D2150D">
      <w:r>
        <w:continuationSeparator/>
      </w:r>
    </w:p>
  </w:footnote>
  <w:footnote w:type="continuationNotice" w:id="1">
    <w:p w14:paraId="1682CBC0" w14:textId="77777777" w:rsidR="00D2150D" w:rsidRDefault="00D21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DD49" w14:textId="77777777" w:rsidR="000324A4" w:rsidRDefault="000324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7592" w14:textId="77777777" w:rsidR="008B6373" w:rsidRPr="000002FC" w:rsidRDefault="008B6373">
    <w:pPr>
      <w:pStyle w:val="Antrats"/>
      <w:jc w:val="center"/>
      <w:rPr>
        <w:lang w:val="lt-LT"/>
      </w:rPr>
    </w:pPr>
  </w:p>
  <w:p w14:paraId="10830BA1" w14:textId="77777777" w:rsidR="008B6373" w:rsidRPr="00EE6967" w:rsidRDefault="008B6373" w:rsidP="008B6373">
    <w:pPr>
      <w:pStyle w:val="Antrats"/>
      <w:jc w:val="right"/>
      <w:rPr>
        <w:lang w:val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4DC0" w14:textId="77777777" w:rsidR="007B4538" w:rsidRPr="000324A4" w:rsidRDefault="007B4538" w:rsidP="000324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50D5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CA26D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6B"/>
    <w:rsid w:val="000324A4"/>
    <w:rsid w:val="00076BC4"/>
    <w:rsid w:val="0008346F"/>
    <w:rsid w:val="000C046C"/>
    <w:rsid w:val="000C635A"/>
    <w:rsid w:val="000D4109"/>
    <w:rsid w:val="001007B2"/>
    <w:rsid w:val="00102D2F"/>
    <w:rsid w:val="001101CD"/>
    <w:rsid w:val="00114C9E"/>
    <w:rsid w:val="00122EBE"/>
    <w:rsid w:val="001758E1"/>
    <w:rsid w:val="00195CD8"/>
    <w:rsid w:val="001B09EC"/>
    <w:rsid w:val="001F0A2F"/>
    <w:rsid w:val="001F72DD"/>
    <w:rsid w:val="002330A8"/>
    <w:rsid w:val="00251FE5"/>
    <w:rsid w:val="0026602D"/>
    <w:rsid w:val="00275202"/>
    <w:rsid w:val="0028625C"/>
    <w:rsid w:val="002957DB"/>
    <w:rsid w:val="002E2E73"/>
    <w:rsid w:val="002E56DD"/>
    <w:rsid w:val="002E7550"/>
    <w:rsid w:val="003102F2"/>
    <w:rsid w:val="0033006B"/>
    <w:rsid w:val="00345039"/>
    <w:rsid w:val="0036286A"/>
    <w:rsid w:val="00362FA9"/>
    <w:rsid w:val="0039451D"/>
    <w:rsid w:val="003A2A50"/>
    <w:rsid w:val="003B30C3"/>
    <w:rsid w:val="003B63E9"/>
    <w:rsid w:val="003D6FE3"/>
    <w:rsid w:val="003F57D5"/>
    <w:rsid w:val="00403081"/>
    <w:rsid w:val="0042085C"/>
    <w:rsid w:val="00431540"/>
    <w:rsid w:val="00457D65"/>
    <w:rsid w:val="00461D47"/>
    <w:rsid w:val="00470AEE"/>
    <w:rsid w:val="00470DB2"/>
    <w:rsid w:val="00476573"/>
    <w:rsid w:val="004839CA"/>
    <w:rsid w:val="004D2229"/>
    <w:rsid w:val="004D706E"/>
    <w:rsid w:val="005027C3"/>
    <w:rsid w:val="00507840"/>
    <w:rsid w:val="0052331A"/>
    <w:rsid w:val="00527B20"/>
    <w:rsid w:val="005415AB"/>
    <w:rsid w:val="00550202"/>
    <w:rsid w:val="00553768"/>
    <w:rsid w:val="0055713F"/>
    <w:rsid w:val="005B6ED8"/>
    <w:rsid w:val="005C261F"/>
    <w:rsid w:val="005D576D"/>
    <w:rsid w:val="005E6A16"/>
    <w:rsid w:val="005F31D1"/>
    <w:rsid w:val="005F6FBB"/>
    <w:rsid w:val="006022D4"/>
    <w:rsid w:val="0061032F"/>
    <w:rsid w:val="006125AF"/>
    <w:rsid w:val="00631FF9"/>
    <w:rsid w:val="006354D7"/>
    <w:rsid w:val="00643836"/>
    <w:rsid w:val="006514E9"/>
    <w:rsid w:val="00662272"/>
    <w:rsid w:val="006724CC"/>
    <w:rsid w:val="00673B05"/>
    <w:rsid w:val="006758FB"/>
    <w:rsid w:val="00687020"/>
    <w:rsid w:val="006944C7"/>
    <w:rsid w:val="006A2603"/>
    <w:rsid w:val="006D02D7"/>
    <w:rsid w:val="006F320D"/>
    <w:rsid w:val="00712DAF"/>
    <w:rsid w:val="0071345A"/>
    <w:rsid w:val="0076473D"/>
    <w:rsid w:val="007B0776"/>
    <w:rsid w:val="007B16D0"/>
    <w:rsid w:val="007B4538"/>
    <w:rsid w:val="007B7844"/>
    <w:rsid w:val="0081255C"/>
    <w:rsid w:val="00816F70"/>
    <w:rsid w:val="0082012B"/>
    <w:rsid w:val="00823010"/>
    <w:rsid w:val="00833A42"/>
    <w:rsid w:val="00840BA7"/>
    <w:rsid w:val="0084250F"/>
    <w:rsid w:val="00843197"/>
    <w:rsid w:val="00864A15"/>
    <w:rsid w:val="008A68AA"/>
    <w:rsid w:val="008B1505"/>
    <w:rsid w:val="008B4D21"/>
    <w:rsid w:val="008B6373"/>
    <w:rsid w:val="008C4578"/>
    <w:rsid w:val="008F3C31"/>
    <w:rsid w:val="00907E44"/>
    <w:rsid w:val="009669DE"/>
    <w:rsid w:val="009805E8"/>
    <w:rsid w:val="00993BF3"/>
    <w:rsid w:val="009B7082"/>
    <w:rsid w:val="009C6B07"/>
    <w:rsid w:val="009E4E90"/>
    <w:rsid w:val="00A00FEF"/>
    <w:rsid w:val="00A35969"/>
    <w:rsid w:val="00A43935"/>
    <w:rsid w:val="00A62A92"/>
    <w:rsid w:val="00AA3E1F"/>
    <w:rsid w:val="00AB0B2A"/>
    <w:rsid w:val="00AE4F66"/>
    <w:rsid w:val="00AF7A79"/>
    <w:rsid w:val="00B045EA"/>
    <w:rsid w:val="00B068C1"/>
    <w:rsid w:val="00B1440F"/>
    <w:rsid w:val="00B27C1D"/>
    <w:rsid w:val="00B35BFC"/>
    <w:rsid w:val="00B41455"/>
    <w:rsid w:val="00B415E1"/>
    <w:rsid w:val="00B46962"/>
    <w:rsid w:val="00B75931"/>
    <w:rsid w:val="00B76F5B"/>
    <w:rsid w:val="00B81CE1"/>
    <w:rsid w:val="00B837B5"/>
    <w:rsid w:val="00BB2E51"/>
    <w:rsid w:val="00BD473D"/>
    <w:rsid w:val="00BE0E22"/>
    <w:rsid w:val="00C371C7"/>
    <w:rsid w:val="00C42337"/>
    <w:rsid w:val="00C43C5F"/>
    <w:rsid w:val="00C74413"/>
    <w:rsid w:val="00C83FD7"/>
    <w:rsid w:val="00CA0857"/>
    <w:rsid w:val="00CA741E"/>
    <w:rsid w:val="00CB6266"/>
    <w:rsid w:val="00CB7576"/>
    <w:rsid w:val="00CB7711"/>
    <w:rsid w:val="00CC2D03"/>
    <w:rsid w:val="00CC4971"/>
    <w:rsid w:val="00CC5255"/>
    <w:rsid w:val="00D063A0"/>
    <w:rsid w:val="00D17DE9"/>
    <w:rsid w:val="00D2078C"/>
    <w:rsid w:val="00D2150D"/>
    <w:rsid w:val="00D24C9F"/>
    <w:rsid w:val="00D33BEA"/>
    <w:rsid w:val="00D33D19"/>
    <w:rsid w:val="00D35515"/>
    <w:rsid w:val="00D4375E"/>
    <w:rsid w:val="00D44C44"/>
    <w:rsid w:val="00D65EB0"/>
    <w:rsid w:val="00D72C70"/>
    <w:rsid w:val="00DB5952"/>
    <w:rsid w:val="00DF1CF3"/>
    <w:rsid w:val="00DF5EB4"/>
    <w:rsid w:val="00E04857"/>
    <w:rsid w:val="00E17358"/>
    <w:rsid w:val="00E40C2E"/>
    <w:rsid w:val="00E41527"/>
    <w:rsid w:val="00E45B97"/>
    <w:rsid w:val="00E65096"/>
    <w:rsid w:val="00E838BD"/>
    <w:rsid w:val="00E85556"/>
    <w:rsid w:val="00E9279F"/>
    <w:rsid w:val="00EA1D2E"/>
    <w:rsid w:val="00EB056D"/>
    <w:rsid w:val="00EF196B"/>
    <w:rsid w:val="00F16352"/>
    <w:rsid w:val="00F24C7B"/>
    <w:rsid w:val="00F403BC"/>
    <w:rsid w:val="00F51E66"/>
    <w:rsid w:val="00F537B0"/>
    <w:rsid w:val="00F57FCA"/>
    <w:rsid w:val="00F62712"/>
    <w:rsid w:val="00FB1A04"/>
    <w:rsid w:val="00FB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E12647"/>
  <w15:chartTrackingRefBased/>
  <w15:docId w15:val="{D5218DB6-992A-4CF4-AD1E-A6FA8AD2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Arial" w:hAnsi="Arial"/>
      <w:b/>
      <w:bCs/>
    </w:rPr>
  </w:style>
  <w:style w:type="paragraph" w:styleId="Antrat5">
    <w:name w:val="heading 5"/>
    <w:basedOn w:val="prastasis"/>
    <w:next w:val="prastasis"/>
    <w:qFormat/>
    <w:pPr>
      <w:keepNext/>
      <w:framePr w:hSpace="180" w:wrap="around" w:vAnchor="text" w:hAnchor="text" w:y="1"/>
      <w:jc w:val="center"/>
      <w:outlineLvl w:val="4"/>
    </w:pPr>
    <w:rPr>
      <w:b/>
      <w:spacing w:val="-8"/>
      <w:sz w:val="26"/>
      <w:szCs w:val="20"/>
    </w:rPr>
  </w:style>
  <w:style w:type="paragraph" w:styleId="Antrat7">
    <w:name w:val="heading 7"/>
    <w:basedOn w:val="prastasis"/>
    <w:next w:val="prastasis"/>
    <w:qFormat/>
    <w:pPr>
      <w:keepNext/>
      <w:framePr w:hSpace="180" w:wrap="around" w:vAnchor="text" w:hAnchor="text" w:y="1"/>
      <w:jc w:val="center"/>
      <w:outlineLvl w:val="6"/>
    </w:pPr>
    <w:rPr>
      <w:b/>
      <w:sz w:val="22"/>
      <w:szCs w:val="20"/>
    </w:rPr>
  </w:style>
  <w:style w:type="paragraph" w:styleId="Antrat8">
    <w:name w:val="heading 8"/>
    <w:basedOn w:val="prastasis"/>
    <w:next w:val="prastasis"/>
    <w:qFormat/>
    <w:pPr>
      <w:keepNext/>
      <w:framePr w:hSpace="180" w:wrap="around" w:vAnchor="text" w:hAnchor="text" w:y="1"/>
      <w:jc w:val="center"/>
      <w:outlineLvl w:val="7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B7082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45B97"/>
    <w:pPr>
      <w:tabs>
        <w:tab w:val="center" w:pos="4819"/>
        <w:tab w:val="right" w:pos="9638"/>
      </w:tabs>
      <w:suppressAutoHyphens/>
    </w:pPr>
    <w:rPr>
      <w:lang w:val="x-none" w:eastAsia="ar-SA"/>
    </w:rPr>
  </w:style>
  <w:style w:type="character" w:customStyle="1" w:styleId="AntratsDiagrama">
    <w:name w:val="Antraštės Diagrama"/>
    <w:link w:val="Antrats"/>
    <w:uiPriority w:val="99"/>
    <w:rsid w:val="00E45B97"/>
    <w:rPr>
      <w:sz w:val="24"/>
      <w:szCs w:val="24"/>
      <w:lang w:val="x-none" w:eastAsia="ar-SA"/>
    </w:rPr>
  </w:style>
  <w:style w:type="character" w:styleId="Hipersaitas">
    <w:name w:val="Hyperlink"/>
    <w:uiPriority w:val="99"/>
    <w:unhideWhenUsed/>
    <w:rsid w:val="00E45B97"/>
    <w:rPr>
      <w:color w:val="0563C1"/>
      <w:u w:val="single"/>
    </w:rPr>
  </w:style>
  <w:style w:type="paragraph" w:styleId="Porat">
    <w:name w:val="footer"/>
    <w:basedOn w:val="prastasis"/>
    <w:link w:val="PoratDiagrama"/>
    <w:rsid w:val="007B453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7B4538"/>
    <w:rPr>
      <w:sz w:val="24"/>
      <w:szCs w:val="24"/>
      <w:lang w:eastAsia="en-US"/>
    </w:rPr>
  </w:style>
  <w:style w:type="character" w:styleId="Emfaz">
    <w:name w:val="Emphasis"/>
    <w:uiPriority w:val="20"/>
    <w:qFormat/>
    <w:rsid w:val="006758FB"/>
    <w:rPr>
      <w:i/>
      <w:iCs/>
    </w:rPr>
  </w:style>
  <w:style w:type="paragraph" w:styleId="Betarp">
    <w:name w:val="No Spacing"/>
    <w:uiPriority w:val="1"/>
    <w:qFormat/>
    <w:rsid w:val="006758FB"/>
    <w:rPr>
      <w:rFonts w:ascii="Calibri" w:eastAsia="Calibri" w:hAnsi="Calibri"/>
      <w:sz w:val="22"/>
      <w:szCs w:val="22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C5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ulius.pockevicius@lazdijai.l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aulius.pockevicius@lazdijai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1cd9a1ebe829461b8509b65ab9e154de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A53ABBC6D548841A490CB9A6D4C5DAC" ma:contentTypeVersion="2" ma:contentTypeDescription="Kurkite naują dokumentą." ma:contentTypeScope="" ma:versionID="77ab342316b4ebe65217d6506dd0a7ac">
  <xsd:schema xmlns:xsd="http://www.w3.org/2001/XMLSchema" xmlns:xs="http://www.w3.org/2001/XMLSchema" xmlns:p="http://schemas.microsoft.com/office/2006/metadata/properties" xmlns:ns3="9b1c0852-ecc9-447a-9bab-1c728a7e189b" targetNamespace="http://schemas.microsoft.com/office/2006/metadata/properties" ma:root="true" ma:fieldsID="6c0802acdadb08f5a6160cc8f69a65ed" ns3:_="">
    <xsd:import namespace="9b1c0852-ecc9-447a-9bab-1c728a7e18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c0852-ecc9-447a-9bab-1c728a7e1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205A7-8DA7-44A7-B837-9C1D7EA66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DB1F4-BF7B-4D66-9797-85F91152C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5BE553-2141-49E7-B7D0-0B6548E95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c0852-ecc9-447a-9bab-1c728a7e1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37FA2-704D-4C40-A9C7-07CFF320E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1cd9a1ebe829461b8509b65ab9e154de.dot</Template>
  <TotalTime>1</TotalTime>
  <Pages>14</Pages>
  <Words>14931</Words>
  <Characters>8512</Characters>
  <Application>Microsoft Office Word</Application>
  <DocSecurity>0</DocSecurity>
  <Lines>70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KONKURSŲ DARBO GRUPĖS SUDARYMO</vt:lpstr>
      <vt:lpstr> </vt:lpstr>
    </vt:vector>
  </TitlesOfParts>
  <Manager>2020-09-07</Manager>
  <Company>Mano namai</Company>
  <LinksUpToDate>false</LinksUpToDate>
  <CharactersWithSpaces>23397</CharactersWithSpaces>
  <SharedDoc>false</SharedDoc>
  <HLinks>
    <vt:vector size="12" baseType="variant"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mailto:saulius.pockevicius@lazdijai.lt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mailto:saulius.pockevicius@lazdijai.lt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KONKURSŲ DARBO GRUPĖS SUDARYMO</dc:title>
  <dc:subject>7V-66</dc:subject>
  <dc:creator>LAZDIJŲ RAJONO SAVIVALDYBĖS MERAS</dc:creator>
  <cp:keywords/>
  <dc:description/>
  <cp:lastModifiedBy>Danguole Barauskiene</cp:lastModifiedBy>
  <cp:revision>4</cp:revision>
  <cp:lastPrinted>2020-08-31T14:30:00Z</cp:lastPrinted>
  <dcterms:created xsi:type="dcterms:W3CDTF">2021-09-16T07:24:00Z</dcterms:created>
  <dcterms:modified xsi:type="dcterms:W3CDTF">2021-09-16T07:26:00Z</dcterms:modified>
  <cp:category>Potvarkis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0x0101006A53ABBC6D548841A490CB9A6D4C5DAC</vt:lpwstr>
  </property>
</Properties>
</file>